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CD4" w:rsidRPr="008B5620" w:rsidRDefault="00B85CD4" w:rsidP="00B85CD4">
      <w:pPr>
        <w:pStyle w:val="Gwka"/>
        <w:tabs>
          <w:tab w:val="left" w:pos="3495"/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BD7AD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434.25pt;height:39pt;visibility:visible;mso-wrap-style:square">
            <v:imagedata r:id="rId8" o:title="Log_POWER_kolor"/>
          </v:shape>
        </w:pict>
      </w:r>
    </w:p>
    <w:p w:rsidR="00B85CD4" w:rsidRPr="00B85CD4" w:rsidRDefault="00B85CD4" w:rsidP="00B85CD4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B85CD4" w:rsidRPr="00B85CD4" w:rsidRDefault="00B85CD4" w:rsidP="00B85CD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B85CD4" w:rsidRPr="00FA50AF" w:rsidRDefault="00B85CD4" w:rsidP="00B85CD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B85CD4" w:rsidRPr="00FA50AF" w:rsidRDefault="00B85CD4" w:rsidP="00B85CD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B85CD4" w:rsidRPr="00FA50AF" w:rsidRDefault="00B85CD4" w:rsidP="00B85CD4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B85CD4" w:rsidRPr="0022732C" w:rsidRDefault="00B85CD4" w:rsidP="00B85CD4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B85CD4" w:rsidRPr="0022732C" w:rsidRDefault="00B85CD4" w:rsidP="00B85CD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B85CD4" w:rsidRPr="0022732C" w:rsidRDefault="00B85CD4" w:rsidP="00B85CD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B85CD4" w:rsidRPr="0022732C" w:rsidRDefault="00B85CD4" w:rsidP="00B85CD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B85CD4" w:rsidRPr="0022732C" w:rsidRDefault="00B85CD4" w:rsidP="00B85CD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B85CD4" w:rsidRPr="0022732C" w:rsidRDefault="00B85CD4" w:rsidP="00B85CD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85CD4" w:rsidRDefault="00B85CD4" w:rsidP="00B85CD4">
      <w:pPr>
        <w:spacing w:line="360" w:lineRule="auto"/>
      </w:pPr>
      <w:r>
        <w:t>Do: Nazwa i siedziba Zamawiającego:</w:t>
      </w:r>
    </w:p>
    <w:p w:rsidR="00B85CD4" w:rsidRPr="00B85CD4" w:rsidRDefault="00B85CD4" w:rsidP="00B85CD4">
      <w:pPr>
        <w:ind w:right="-110"/>
        <w:rPr>
          <w:b/>
          <w:sz w:val="20"/>
          <w:szCs w:val="20"/>
        </w:rPr>
      </w:pPr>
      <w:r w:rsidRPr="00B85CD4"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B85CD4" w:rsidRPr="00B85CD4" w:rsidRDefault="00B85CD4" w:rsidP="00B85CD4">
      <w:pPr>
        <w:widowControl w:val="0"/>
        <w:ind w:right="1"/>
        <w:jc w:val="both"/>
        <w:rPr>
          <w:bCs/>
          <w:sz w:val="20"/>
          <w:szCs w:val="20"/>
        </w:rPr>
      </w:pPr>
      <w:r w:rsidRPr="00B85CD4">
        <w:rPr>
          <w:sz w:val="20"/>
          <w:szCs w:val="20"/>
        </w:rPr>
        <w:t xml:space="preserve">W odpowiedzi na ogłoszenie o zamówieniu dotyczące przetargu nieograniczonego, którego przedmiotem jest </w:t>
      </w:r>
      <w:r w:rsidRPr="00B85CD4">
        <w:rPr>
          <w:b/>
          <w:bCs/>
          <w:iCs/>
          <w:sz w:val="20"/>
          <w:szCs w:val="20"/>
        </w:rPr>
        <w:t>Kompleksowe szkolenie z oprogramowania MATLAB przeprowadzone przez jednostkę posiadającą certyfikat producenta oprogramowania MATLAB- Szkolenie w ramach projektu POWR.03.05.00-00-Z309/18 - Kc-zp.272-322/22</w:t>
      </w:r>
      <w:r w:rsidRPr="00B85CD4">
        <w:rPr>
          <w:b/>
          <w:sz w:val="20"/>
          <w:szCs w:val="20"/>
        </w:rPr>
        <w:t xml:space="preserve">, </w:t>
      </w:r>
      <w:r w:rsidRPr="00B85CD4">
        <w:rPr>
          <w:sz w:val="20"/>
          <w:szCs w:val="20"/>
        </w:rPr>
        <w:t xml:space="preserve">oferuję realizację przedmiotu zamówienia, zgodnie z wymaganiami </w:t>
      </w:r>
      <w:r w:rsidRPr="00B85CD4">
        <w:rPr>
          <w:bCs/>
          <w:sz w:val="20"/>
          <w:szCs w:val="20"/>
        </w:rPr>
        <w:t>Zamawiającego.</w:t>
      </w:r>
    </w:p>
    <w:p w:rsidR="00B85CD4" w:rsidRDefault="00B85CD4" w:rsidP="00B85CD4">
      <w:pPr>
        <w:widowControl w:val="0"/>
        <w:ind w:right="1"/>
        <w:jc w:val="both"/>
      </w:pPr>
    </w:p>
    <w:p w:rsidR="00B85CD4" w:rsidRPr="00C81224" w:rsidRDefault="00B85CD4" w:rsidP="00B85CD4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bookmarkStart w:id="0" w:name="_Hlk101354909"/>
      <w:r w:rsidR="00114089">
        <w:rPr>
          <w:b/>
          <w:sz w:val="20"/>
          <w:szCs w:val="20"/>
        </w:rPr>
        <w:t xml:space="preserve"> </w:t>
      </w:r>
      <w:bookmarkStart w:id="1" w:name="_Hlk111105489"/>
      <w:r w:rsidR="00114089">
        <w:rPr>
          <w:b/>
          <w:sz w:val="20"/>
          <w:szCs w:val="20"/>
        </w:rPr>
        <w:t>z uwzględnieniem zwolnienia z podatku VAT</w:t>
      </w:r>
      <w:bookmarkEnd w:id="1"/>
      <w:r>
        <w:rPr>
          <w:b/>
          <w:sz w:val="20"/>
          <w:szCs w:val="20"/>
        </w:rPr>
        <w:t>*</w:t>
      </w:r>
      <w:bookmarkEnd w:id="0"/>
      <w:r>
        <w:rPr>
          <w:b/>
          <w:sz w:val="20"/>
          <w:szCs w:val="20"/>
        </w:rPr>
        <w:t xml:space="preserve">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C86E79">
        <w:rPr>
          <w:b/>
          <w:sz w:val="20"/>
          <w:szCs w:val="20"/>
        </w:rPr>
        <w:t>8</w:t>
      </w:r>
      <w:r w:rsidRPr="005E4E1C">
        <w:rPr>
          <w:b/>
          <w:sz w:val="20"/>
          <w:szCs w:val="20"/>
        </w:rPr>
        <w:t xml:space="preserve"> osób: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:rsidR="00B85CD4" w:rsidRPr="00B85CD4" w:rsidRDefault="00B85CD4" w:rsidP="00B85CD4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:rsidR="00B85CD4" w:rsidRDefault="00B85CD4" w:rsidP="00B85CD4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 xml:space="preserve">Cena </w:t>
      </w:r>
      <w:bookmarkStart w:id="2" w:name="_Hlk76980641"/>
      <w:r w:rsidRPr="00DC6FB8">
        <w:rPr>
          <w:b/>
          <w:sz w:val="20"/>
          <w:szCs w:val="20"/>
        </w:rPr>
        <w:t>brutto</w:t>
      </w:r>
      <w:r w:rsidR="00114089" w:rsidRPr="00114089">
        <w:rPr>
          <w:b/>
          <w:sz w:val="20"/>
          <w:szCs w:val="20"/>
        </w:rPr>
        <w:t xml:space="preserve"> </w:t>
      </w:r>
      <w:r w:rsidR="00114089">
        <w:rPr>
          <w:b/>
          <w:sz w:val="20"/>
          <w:szCs w:val="20"/>
        </w:rPr>
        <w:t>z uwzględnieniem zwolnienia z podatku VAT</w:t>
      </w:r>
      <w:r w:rsidRPr="00C35A5F"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  <w:bookmarkEnd w:id="2"/>
    </w:p>
    <w:p w:rsidR="00B85CD4" w:rsidRPr="00991524" w:rsidRDefault="00B85CD4" w:rsidP="00B85CD4">
      <w:pPr>
        <w:widowControl w:val="0"/>
        <w:jc w:val="both"/>
        <w:rPr>
          <w:i/>
          <w:sz w:val="20"/>
          <w:szCs w:val="20"/>
        </w:rPr>
      </w:pPr>
      <w:r w:rsidRPr="00991524">
        <w:rPr>
          <w:i/>
          <w:sz w:val="20"/>
          <w:szCs w:val="20"/>
          <w:highlight w:val="yellow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91524">
        <w:rPr>
          <w:i/>
          <w:sz w:val="20"/>
          <w:szCs w:val="20"/>
          <w:highlight w:val="yellow"/>
        </w:rPr>
        <w:t>t.j</w:t>
      </w:r>
      <w:proofErr w:type="spellEnd"/>
      <w:r w:rsidRPr="00991524">
        <w:rPr>
          <w:i/>
          <w:sz w:val="20"/>
          <w:szCs w:val="20"/>
          <w:highlight w:val="yellow"/>
        </w:rPr>
        <w:t>. Dz. U. 2018.701 j.t.)</w:t>
      </w:r>
    </w:p>
    <w:p w:rsidR="00B85CD4" w:rsidRDefault="00B85CD4" w:rsidP="00B85CD4">
      <w:pPr>
        <w:widowControl w:val="0"/>
        <w:ind w:right="1"/>
        <w:jc w:val="both"/>
      </w:pPr>
      <w:r w:rsidRPr="00C35A5F">
        <w:rPr>
          <w:b/>
        </w:rPr>
        <w:t>Termin realizacji zamówienia:</w:t>
      </w:r>
      <w:r w:rsidRPr="0064209E">
        <w:t xml:space="preserve"> </w:t>
      </w:r>
      <w:r>
        <w:t xml:space="preserve">do </w:t>
      </w:r>
      <w:r w:rsidR="00BD7AD7">
        <w:t>2</w:t>
      </w:r>
      <w:bookmarkStart w:id="3" w:name="_GoBack"/>
      <w:bookmarkEnd w:id="3"/>
      <w:r>
        <w:t xml:space="preserve"> miesięcy od </w:t>
      </w:r>
      <w:r w:rsidRPr="0037624B">
        <w:t>daty podpisania umowy</w:t>
      </w:r>
      <w:r>
        <w:t>, nie później niż do 31.12.2022 r</w:t>
      </w:r>
      <w:r w:rsidRPr="0037624B">
        <w:t>.</w:t>
      </w:r>
    </w:p>
    <w:p w:rsidR="00B85CD4" w:rsidRPr="00B85CD4" w:rsidRDefault="00B85CD4" w:rsidP="00B85CD4">
      <w:pPr>
        <w:tabs>
          <w:tab w:val="left" w:pos="426"/>
        </w:tabs>
        <w:jc w:val="both"/>
        <w:rPr>
          <w:b/>
          <w:color w:val="000000"/>
          <w:sz w:val="22"/>
          <w:szCs w:val="22"/>
          <w:u w:val="single"/>
        </w:rPr>
      </w:pPr>
      <w:r w:rsidRPr="00B85CD4">
        <w:rPr>
          <w:b/>
          <w:color w:val="000000"/>
          <w:sz w:val="20"/>
          <w:szCs w:val="20"/>
        </w:rPr>
        <w:t>Termin płatności:</w:t>
      </w:r>
      <w:r w:rsidRPr="00B85CD4">
        <w:rPr>
          <w:color w:val="000000"/>
          <w:sz w:val="20"/>
          <w:szCs w:val="20"/>
        </w:rPr>
        <w:t xml:space="preserve"> Po przeprowadzeniu każdorazowego szkolenia, za faktyczną liczbę uczestników szkolenia, przelewem w terminie do 21 dni od daty otrzymania faktury przez Zamawiającego na rachunek Wykonawcy umieszczony na dzień zlecenia przelewu w wykazie podmiotów, o których mowa w art. 96b ust. 1) Ustawy o podatku od towarów i usług,</w:t>
      </w:r>
      <w:r w:rsidRPr="00B85CD4">
        <w:rPr>
          <w:color w:val="000000"/>
        </w:rPr>
        <w:t xml:space="preserve"> </w:t>
      </w:r>
      <w:r w:rsidRPr="00B85CD4">
        <w:rPr>
          <w:color w:val="000000"/>
          <w:sz w:val="20"/>
          <w:szCs w:val="20"/>
        </w:rPr>
        <w:t>za szkolenie dla faktycznej ilości osób.</w:t>
      </w:r>
    </w:p>
    <w:p w:rsidR="00114089" w:rsidRDefault="00114089" w:rsidP="00B85CD4">
      <w:pPr>
        <w:tabs>
          <w:tab w:val="left" w:pos="0"/>
        </w:tabs>
        <w:spacing w:line="276" w:lineRule="auto"/>
        <w:jc w:val="both"/>
        <w:rPr>
          <w:b/>
          <w:sz w:val="20"/>
          <w:szCs w:val="20"/>
          <w:highlight w:val="yellow"/>
          <w:u w:val="single"/>
        </w:rPr>
      </w:pPr>
    </w:p>
    <w:p w:rsidR="00114089" w:rsidRDefault="00114089" w:rsidP="00B85CD4">
      <w:pPr>
        <w:tabs>
          <w:tab w:val="left" w:pos="0"/>
        </w:tabs>
        <w:spacing w:line="276" w:lineRule="auto"/>
        <w:jc w:val="both"/>
        <w:rPr>
          <w:b/>
          <w:sz w:val="20"/>
          <w:szCs w:val="20"/>
          <w:highlight w:val="yellow"/>
          <w:u w:val="single"/>
        </w:rPr>
      </w:pPr>
    </w:p>
    <w:p w:rsidR="00114089" w:rsidRDefault="00114089" w:rsidP="00B85CD4">
      <w:pPr>
        <w:tabs>
          <w:tab w:val="left" w:pos="0"/>
        </w:tabs>
        <w:spacing w:line="276" w:lineRule="auto"/>
        <w:jc w:val="both"/>
        <w:rPr>
          <w:b/>
          <w:sz w:val="20"/>
          <w:szCs w:val="20"/>
          <w:highlight w:val="yellow"/>
          <w:u w:val="single"/>
        </w:rPr>
      </w:pPr>
    </w:p>
    <w:p w:rsidR="00114089" w:rsidRDefault="00114089" w:rsidP="00B85CD4">
      <w:pPr>
        <w:tabs>
          <w:tab w:val="left" w:pos="0"/>
        </w:tabs>
        <w:spacing w:line="276" w:lineRule="auto"/>
        <w:jc w:val="both"/>
        <w:rPr>
          <w:b/>
          <w:sz w:val="20"/>
          <w:szCs w:val="20"/>
          <w:highlight w:val="yellow"/>
          <w:u w:val="single"/>
        </w:rPr>
      </w:pPr>
    </w:p>
    <w:p w:rsidR="00114089" w:rsidRDefault="00114089" w:rsidP="00B85CD4">
      <w:pPr>
        <w:tabs>
          <w:tab w:val="left" w:pos="0"/>
        </w:tabs>
        <w:spacing w:line="276" w:lineRule="auto"/>
        <w:jc w:val="both"/>
        <w:rPr>
          <w:b/>
          <w:sz w:val="20"/>
          <w:szCs w:val="20"/>
          <w:highlight w:val="yellow"/>
          <w:u w:val="single"/>
        </w:rPr>
      </w:pPr>
    </w:p>
    <w:p w:rsidR="00114089" w:rsidRDefault="00114089" w:rsidP="00B85CD4">
      <w:pPr>
        <w:tabs>
          <w:tab w:val="left" w:pos="0"/>
        </w:tabs>
        <w:spacing w:line="276" w:lineRule="auto"/>
        <w:jc w:val="both"/>
        <w:rPr>
          <w:b/>
          <w:sz w:val="20"/>
          <w:szCs w:val="20"/>
          <w:highlight w:val="yellow"/>
          <w:u w:val="single"/>
        </w:rPr>
      </w:pPr>
    </w:p>
    <w:p w:rsidR="00B85CD4" w:rsidRPr="00B85CD4" w:rsidRDefault="00B85CD4" w:rsidP="00B85CD4">
      <w:pPr>
        <w:tabs>
          <w:tab w:val="left" w:pos="0"/>
        </w:tabs>
        <w:spacing w:line="276" w:lineRule="auto"/>
        <w:jc w:val="both"/>
        <w:rPr>
          <w:b/>
          <w:sz w:val="20"/>
          <w:szCs w:val="20"/>
          <w:highlight w:val="yellow"/>
          <w:u w:val="single"/>
        </w:rPr>
      </w:pPr>
      <w:r w:rsidRPr="00B85CD4">
        <w:rPr>
          <w:b/>
          <w:sz w:val="20"/>
          <w:szCs w:val="20"/>
          <w:highlight w:val="yellow"/>
          <w:u w:val="single"/>
        </w:rPr>
        <w:lastRenderedPageBreak/>
        <w:t xml:space="preserve">Kryterium oceny ofert - </w:t>
      </w:r>
      <w:r w:rsidRPr="00B85CD4">
        <w:rPr>
          <w:sz w:val="20"/>
          <w:szCs w:val="20"/>
          <w:highlight w:val="yellow"/>
          <w:u w:val="single"/>
        </w:rPr>
        <w:t xml:space="preserve"> </w:t>
      </w:r>
      <w:r w:rsidRPr="00B85CD4">
        <w:rPr>
          <w:b/>
          <w:sz w:val="20"/>
          <w:szCs w:val="20"/>
          <w:highlight w:val="yellow"/>
          <w:u w:val="single"/>
        </w:rPr>
        <w:t>doświadczenie osoby wyznaczonej do realizacji zamówienia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B85CD4" w:rsidRPr="00B85CD4" w:rsidTr="0018597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CD4" w:rsidRPr="00B85CD4" w:rsidRDefault="00B85CD4" w:rsidP="0018597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B85CD4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CD4" w:rsidRPr="00B85CD4" w:rsidRDefault="00B85CD4" w:rsidP="00185972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  <w:p w:rsidR="00B85CD4" w:rsidRPr="00B85CD4" w:rsidRDefault="00B85CD4" w:rsidP="00185972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85CD4" w:rsidRPr="00B85CD4" w:rsidTr="0018597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CD4" w:rsidRPr="00B85CD4" w:rsidRDefault="00B85CD4" w:rsidP="0018597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B85CD4" w:rsidRPr="00B85CD4" w:rsidRDefault="00B85CD4" w:rsidP="0018597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B85CD4" w:rsidRPr="00B85CD4" w:rsidRDefault="00B85CD4" w:rsidP="00185972">
            <w:pPr>
              <w:rPr>
                <w:sz w:val="20"/>
                <w:szCs w:val="20"/>
              </w:rPr>
            </w:pPr>
            <w:r w:rsidRPr="00B85CD4">
              <w:rPr>
                <w:sz w:val="20"/>
                <w:szCs w:val="20"/>
              </w:rPr>
              <w:t>…………………..</w:t>
            </w:r>
          </w:p>
          <w:p w:rsidR="00B85CD4" w:rsidRPr="00B85CD4" w:rsidRDefault="00B85CD4" w:rsidP="00185972">
            <w:pPr>
              <w:rPr>
                <w:sz w:val="20"/>
                <w:szCs w:val="20"/>
              </w:rPr>
            </w:pPr>
          </w:p>
          <w:p w:rsidR="00B85CD4" w:rsidRPr="00B85CD4" w:rsidRDefault="00B85CD4" w:rsidP="00185972">
            <w:pPr>
              <w:rPr>
                <w:sz w:val="20"/>
                <w:szCs w:val="20"/>
              </w:rPr>
            </w:pPr>
          </w:p>
          <w:p w:rsidR="00B85CD4" w:rsidRPr="00B85CD4" w:rsidRDefault="00B85CD4" w:rsidP="00185972">
            <w:pPr>
              <w:rPr>
                <w:b/>
                <w:color w:val="000000"/>
                <w:sz w:val="20"/>
                <w:szCs w:val="20"/>
              </w:rPr>
            </w:pPr>
            <w:r w:rsidRPr="00B85CD4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CD4" w:rsidRPr="00B85CD4" w:rsidRDefault="00B85CD4" w:rsidP="00B85CD4">
            <w:pPr>
              <w:numPr>
                <w:ilvl w:val="12"/>
                <w:numId w:val="0"/>
              </w:numPr>
              <w:jc w:val="both"/>
              <w:rPr>
                <w:sz w:val="20"/>
                <w:szCs w:val="20"/>
              </w:rPr>
            </w:pPr>
            <w:r w:rsidRPr="00B85CD4">
              <w:rPr>
                <w:bCs/>
                <w:iCs/>
                <w:color w:val="000000"/>
                <w:sz w:val="20"/>
                <w:szCs w:val="20"/>
                <w:lang w:eastAsia="zh-CN"/>
              </w:rPr>
              <w:t xml:space="preserve">Posiada doświadczenie w prowadzeniu zajęć szkoleniowych tj. w przeprowadziła </w:t>
            </w:r>
            <w:r w:rsidRPr="00B85CD4">
              <w:rPr>
                <w:bCs/>
                <w:iCs/>
                <w:color w:val="000000"/>
                <w:sz w:val="20"/>
                <w:szCs w:val="20"/>
                <w:highlight w:val="yellow"/>
                <w:lang w:eastAsia="zh-CN"/>
              </w:rPr>
              <w:t xml:space="preserve">………. </w:t>
            </w:r>
            <w:r w:rsidRPr="00B85CD4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</w:t>
            </w:r>
            <w:r w:rsidRPr="00B85CD4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 godzin)</w:t>
            </w:r>
            <w:r w:rsidRPr="00B85CD4">
              <w:rPr>
                <w:rFonts w:eastAsia="Tahoma"/>
                <w:color w:val="000000"/>
                <w:kern w:val="1"/>
                <w:sz w:val="20"/>
                <w:szCs w:val="20"/>
                <w:lang w:eastAsia="ar-SA"/>
              </w:rPr>
              <w:t xml:space="preserve"> </w:t>
            </w:r>
            <w:r w:rsidRPr="00B85CD4">
              <w:rPr>
                <w:bCs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B85CD4">
              <w:rPr>
                <w:sz w:val="20"/>
                <w:szCs w:val="20"/>
              </w:rPr>
              <w:t>szkoleniowych z zakresu oprogramowania MATLAB.</w:t>
            </w:r>
          </w:p>
        </w:tc>
      </w:tr>
    </w:tbl>
    <w:p w:rsidR="00B85CD4" w:rsidRDefault="00B85CD4" w:rsidP="00B85CD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B85CD4" w:rsidRPr="00A35947" w:rsidRDefault="00B85CD4" w:rsidP="00B85CD4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:rsidR="00B85CD4" w:rsidRDefault="00B85CD4" w:rsidP="00B85CD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</w:t>
      </w:r>
      <w:r w:rsidRPr="00B47A76">
        <w:rPr>
          <w:sz w:val="22"/>
          <w:szCs w:val="22"/>
          <w:lang w:eastAsia="ar-SA"/>
        </w:rPr>
        <w:t>zamawiającego</w:t>
      </w:r>
      <w:r w:rsidRPr="00B47A76">
        <w:rPr>
          <w:sz w:val="22"/>
          <w:szCs w:val="22"/>
        </w:rPr>
        <w:t xml:space="preserve"> i nie wnosimy</w:t>
      </w:r>
      <w:r w:rsidRPr="00B47A76">
        <w:rPr>
          <w:color w:val="000000"/>
          <w:sz w:val="22"/>
          <w:szCs w:val="22"/>
        </w:rPr>
        <w:t xml:space="preserve"> do nich żadnych </w:t>
      </w:r>
      <w:r w:rsidRPr="00B47A76">
        <w:rPr>
          <w:sz w:val="22"/>
          <w:szCs w:val="22"/>
        </w:rPr>
        <w:t>zastrzeżeń.</w:t>
      </w:r>
    </w:p>
    <w:p w:rsidR="00114089" w:rsidRPr="00114089" w:rsidRDefault="00114089" w:rsidP="001140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114089">
        <w:rPr>
          <w:sz w:val="22"/>
          <w:szCs w:val="22"/>
          <w:highlight w:val="yellow"/>
        </w:rPr>
        <w:t xml:space="preserve">posiadamy/będziemy posiadać </w:t>
      </w:r>
      <w:r w:rsidRPr="00114089">
        <w:rPr>
          <w:i/>
          <w:sz w:val="22"/>
          <w:szCs w:val="22"/>
          <w:highlight w:val="yellow"/>
        </w:rPr>
        <w:t>(niewłaściwe skreślić)</w:t>
      </w:r>
      <w:r w:rsidRPr="00114089">
        <w:rPr>
          <w:sz w:val="22"/>
          <w:szCs w:val="22"/>
        </w:rPr>
        <w:t xml:space="preserve"> status Autoryzowanego Centrum Szkoleniowego z zakresu oprogramowania MATLAB. </w:t>
      </w:r>
    </w:p>
    <w:p w:rsidR="00114089" w:rsidRPr="00B47A76" w:rsidRDefault="00114089" w:rsidP="001140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114089">
        <w:rPr>
          <w:sz w:val="22"/>
          <w:szCs w:val="22"/>
          <w:highlight w:val="yellow"/>
        </w:rPr>
        <w:t>posiadamy certyfikat producenta oprogramowania MATLAB</w:t>
      </w:r>
      <w:r w:rsidRPr="00114089">
        <w:rPr>
          <w:sz w:val="22"/>
          <w:szCs w:val="22"/>
        </w:rPr>
        <w:t xml:space="preserve"> na przeprowadzanie szkoleń z zakresu oprogramowania MATLAB.</w:t>
      </w:r>
    </w:p>
    <w:p w:rsidR="00B47A76" w:rsidRPr="00B47A76" w:rsidRDefault="00B47A76" w:rsidP="00B47A76">
      <w:pPr>
        <w:pStyle w:val="Akapitzlist"/>
        <w:widowControl w:val="0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B47A76">
        <w:rPr>
          <w:sz w:val="22"/>
          <w:szCs w:val="22"/>
        </w:rPr>
        <w:t>Jesteśmy świadomi, że 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B47A76">
        <w:rPr>
          <w:sz w:val="22"/>
          <w:szCs w:val="22"/>
        </w:rPr>
        <w:t>t.j</w:t>
      </w:r>
      <w:proofErr w:type="spellEnd"/>
      <w:r w:rsidRPr="00B47A76">
        <w:rPr>
          <w:sz w:val="22"/>
          <w:szCs w:val="22"/>
        </w:rPr>
        <w:t>. Dz. U. 2018.701 j.t.).</w:t>
      </w:r>
    </w:p>
    <w:p w:rsidR="00B47A76" w:rsidRPr="00B47A76" w:rsidRDefault="00B47A76" w:rsidP="00B47A76">
      <w:pPr>
        <w:numPr>
          <w:ilvl w:val="0"/>
          <w:numId w:val="1"/>
        </w:numPr>
        <w:jc w:val="both"/>
        <w:rPr>
          <w:sz w:val="22"/>
          <w:szCs w:val="22"/>
        </w:rPr>
      </w:pPr>
      <w:r w:rsidRPr="00B47A76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B85CD4" w:rsidRDefault="00B85CD4" w:rsidP="00B85CD4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B85CD4" w:rsidRPr="001973F4" w:rsidRDefault="00B85CD4" w:rsidP="00B85CD4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B85CD4" w:rsidRPr="001973F4" w:rsidRDefault="00B85CD4" w:rsidP="00B85CD4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85CD4" w:rsidRDefault="00B85CD4" w:rsidP="00B85CD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D431A9"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B85CD4" w:rsidRPr="001D671E" w:rsidRDefault="00B85CD4" w:rsidP="00B85CD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85CD4" w:rsidRPr="00FE545C" w:rsidTr="0018597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5CD4" w:rsidRPr="00FE545C" w:rsidRDefault="00B85CD4" w:rsidP="0018597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5CD4" w:rsidRPr="00FE545C" w:rsidRDefault="00B85CD4" w:rsidP="0018597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B85CD4" w:rsidRPr="00FE545C" w:rsidRDefault="00B85CD4" w:rsidP="0018597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5CD4" w:rsidRPr="00FE545C" w:rsidRDefault="00B85CD4" w:rsidP="0018597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B85CD4" w:rsidRPr="00FE545C" w:rsidTr="0018597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5CD4" w:rsidRPr="00FE545C" w:rsidRDefault="00B85CD4" w:rsidP="0018597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5CD4" w:rsidRPr="00FE545C" w:rsidRDefault="00B85CD4" w:rsidP="0018597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5CD4" w:rsidRPr="00FE545C" w:rsidRDefault="00B85CD4" w:rsidP="0018597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85CD4" w:rsidRPr="00FE545C" w:rsidTr="00185972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5CD4" w:rsidRPr="00FE545C" w:rsidRDefault="00B85CD4" w:rsidP="0018597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5CD4" w:rsidRPr="00FE545C" w:rsidRDefault="00B85CD4" w:rsidP="0018597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5CD4" w:rsidRPr="00FE545C" w:rsidRDefault="00B85CD4" w:rsidP="0018597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85CD4" w:rsidRPr="00B11538" w:rsidRDefault="00B85CD4" w:rsidP="00B85CD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</w:t>
      </w:r>
      <w:r w:rsidR="00A6644C">
        <w:rPr>
          <w:sz w:val="22"/>
          <w:szCs w:val="22"/>
        </w:rPr>
        <w:t>3</w:t>
      </w:r>
      <w:r w:rsidRPr="00B11538">
        <w:rPr>
          <w:sz w:val="22"/>
          <w:szCs w:val="22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85CD4" w:rsidRPr="00B11538" w:rsidTr="001859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85CD4" w:rsidRPr="00B11538" w:rsidRDefault="00B85CD4" w:rsidP="00185972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B85CD4" w:rsidRPr="00B11538" w:rsidRDefault="00B85CD4" w:rsidP="00185972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5CD4" w:rsidRPr="00B11538" w:rsidRDefault="00B85CD4" w:rsidP="00185972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B85CD4" w:rsidRPr="00B11538" w:rsidTr="001859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85CD4" w:rsidRPr="00B11538" w:rsidRDefault="00B85CD4" w:rsidP="00185972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85CD4" w:rsidRPr="00B11538" w:rsidRDefault="00B85CD4" w:rsidP="00185972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5CD4" w:rsidRPr="00B11538" w:rsidRDefault="00B85CD4" w:rsidP="00185972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85CD4" w:rsidRPr="00B11538" w:rsidTr="001859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85CD4" w:rsidRPr="00B11538" w:rsidRDefault="00B85CD4" w:rsidP="00185972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85CD4" w:rsidRPr="00B11538" w:rsidRDefault="00B85CD4" w:rsidP="00185972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5CD4" w:rsidRPr="00B11538" w:rsidRDefault="00B85CD4" w:rsidP="00185972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B85CD4" w:rsidRPr="00A67735" w:rsidRDefault="00B85CD4" w:rsidP="00B85CD4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B85CD4" w:rsidRPr="00A67735" w:rsidRDefault="00B85CD4" w:rsidP="00B85CD4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B85CD4" w:rsidRPr="00A67735" w:rsidRDefault="00B85CD4" w:rsidP="00B85CD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B85CD4" w:rsidRPr="00A67735" w:rsidRDefault="00B85CD4" w:rsidP="00B85CD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B85CD4" w:rsidRPr="00A67735" w:rsidRDefault="00B85CD4" w:rsidP="00B85CD4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B85CD4" w:rsidRPr="00C34D4B" w:rsidRDefault="00B85CD4" w:rsidP="00B85CD4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B85CD4" w:rsidRPr="00C34D4B" w:rsidRDefault="00B85CD4" w:rsidP="00B85CD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B85CD4" w:rsidRPr="00C34D4B" w:rsidRDefault="00B85CD4" w:rsidP="00B85CD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B85CD4" w:rsidRPr="00631D04" w:rsidRDefault="00B85CD4" w:rsidP="00B85CD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B85CD4" w:rsidRPr="00645C19" w:rsidRDefault="00B85CD4" w:rsidP="00B85CD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elektronicznym.</w:t>
      </w:r>
    </w:p>
    <w:p w:rsidR="00B85CD4" w:rsidRPr="006966E3" w:rsidRDefault="00B85CD4" w:rsidP="00B85CD4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:rsidR="00B85CD4" w:rsidRPr="006966E3" w:rsidRDefault="00B85CD4" w:rsidP="00B85CD4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:rsidR="00FE545C" w:rsidRPr="00B85CD4" w:rsidRDefault="00FE545C" w:rsidP="00B85CD4"/>
    <w:sectPr w:rsidR="00FE545C" w:rsidRPr="00B85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C8A" w:rsidRDefault="009D6C8A">
      <w:r>
        <w:separator/>
      </w:r>
    </w:p>
  </w:endnote>
  <w:endnote w:type="continuationSeparator" w:id="0">
    <w:p w:rsidR="009D6C8A" w:rsidRDefault="009D6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7A6" w:rsidRDefault="00930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7A6" w:rsidRDefault="009307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C8A" w:rsidRDefault="009D6C8A">
      <w:r>
        <w:separator/>
      </w:r>
    </w:p>
  </w:footnote>
  <w:footnote w:type="continuationSeparator" w:id="0">
    <w:p w:rsidR="009D6C8A" w:rsidRDefault="009D6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7A6" w:rsidRDefault="00930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7A6" w:rsidRDefault="009307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D2ACC832"/>
    <w:lvl w:ilvl="0" w:tplc="A60A4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C8A"/>
    <w:rsid w:val="00012286"/>
    <w:rsid w:val="00071CCC"/>
    <w:rsid w:val="000B731D"/>
    <w:rsid w:val="000D6134"/>
    <w:rsid w:val="000E09C7"/>
    <w:rsid w:val="000F6589"/>
    <w:rsid w:val="00106636"/>
    <w:rsid w:val="00114089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07A6"/>
    <w:rsid w:val="00970FE4"/>
    <w:rsid w:val="009B1BD4"/>
    <w:rsid w:val="009D6C8A"/>
    <w:rsid w:val="00A0022B"/>
    <w:rsid w:val="00A346FE"/>
    <w:rsid w:val="00A47B4D"/>
    <w:rsid w:val="00A64A9B"/>
    <w:rsid w:val="00A6644C"/>
    <w:rsid w:val="00A83018"/>
    <w:rsid w:val="00B47A76"/>
    <w:rsid w:val="00B774DC"/>
    <w:rsid w:val="00B85CD4"/>
    <w:rsid w:val="00BD7AD7"/>
    <w:rsid w:val="00C86E79"/>
    <w:rsid w:val="00C969A6"/>
    <w:rsid w:val="00CA7D36"/>
    <w:rsid w:val="00D24208"/>
    <w:rsid w:val="00D431A9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AD3A1D0"/>
  <w15:chartTrackingRefBased/>
  <w15:docId w15:val="{A357E9CC-5CF6-44BE-BA6A-851DD9B94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5C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B85CD4"/>
    <w:rPr>
      <w:color w:val="00000A"/>
      <w:lang w:eastAsia="zh-CN"/>
    </w:rPr>
  </w:style>
  <w:style w:type="paragraph" w:styleId="Akapitzlist">
    <w:name w:val="List Paragraph"/>
    <w:basedOn w:val="Normalny"/>
    <w:uiPriority w:val="34"/>
    <w:qFormat/>
    <w:rsid w:val="00B47A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0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0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E0A5A-AA25-4675-AE5D-F2B1D2790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747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2022-09-23T08:40:00Z</cp:lastPrinted>
  <dcterms:created xsi:type="dcterms:W3CDTF">2022-09-23T08:40:00Z</dcterms:created>
  <dcterms:modified xsi:type="dcterms:W3CDTF">2022-09-23T08:40:00Z</dcterms:modified>
</cp:coreProperties>
</file>