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93A" w:rsidRPr="00DA3576" w:rsidRDefault="009D3370" w:rsidP="007E593A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og_POWER_kolor" style="width:434.25pt;height:39pt;visibility:visible;mso-wrap-style:square">
            <v:imagedata r:id="rId8" o:title="Log_POWER_kolor"/>
          </v:shape>
        </w:pict>
      </w:r>
    </w:p>
    <w:p w:rsidR="007E593A" w:rsidRPr="00DB2060" w:rsidRDefault="007E593A" w:rsidP="007E593A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7E593A" w:rsidRPr="00DB2060" w:rsidRDefault="007E593A" w:rsidP="007E593A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7E593A" w:rsidRPr="00DB2060" w:rsidRDefault="007E593A" w:rsidP="007E593A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7E593A" w:rsidRPr="00DB2060" w:rsidRDefault="007E593A" w:rsidP="007E593A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7E593A" w:rsidRPr="00DB2060" w:rsidRDefault="007E593A" w:rsidP="007E593A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7E593A" w:rsidRPr="00DB2060" w:rsidRDefault="007E593A" w:rsidP="007E593A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7E593A" w:rsidRPr="00DB2060" w:rsidRDefault="007E593A" w:rsidP="007E593A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7E593A" w:rsidRPr="00DB2060" w:rsidRDefault="007E593A" w:rsidP="007E593A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7E593A" w:rsidRPr="00DB2060" w:rsidRDefault="007E593A" w:rsidP="007E593A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7E593A" w:rsidRPr="00DB2060" w:rsidRDefault="007E593A" w:rsidP="007E593A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7E593A" w:rsidRPr="00DB2060" w:rsidRDefault="007E593A" w:rsidP="007E593A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7E593A" w:rsidRPr="00DB2060" w:rsidRDefault="007E593A" w:rsidP="007E593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7E593A" w:rsidRPr="00DB2060" w:rsidRDefault="007E593A" w:rsidP="007E593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7E593A" w:rsidRPr="00DB2060" w:rsidRDefault="007E593A" w:rsidP="007E593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7E593A" w:rsidRPr="00DB2060" w:rsidRDefault="007E593A" w:rsidP="007E593A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7E593A" w:rsidRPr="00DB2060" w:rsidRDefault="007E593A" w:rsidP="007E593A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Pr="00C73B94">
        <w:rPr>
          <w:rFonts w:ascii="Arial" w:hAnsi="Arial" w:cs="Arial"/>
          <w:b/>
          <w:sz w:val="21"/>
          <w:szCs w:val="21"/>
          <w:lang w:eastAsia="zh-CN"/>
        </w:rPr>
        <w:t>Kompleksowe szkolenie z oprogramowania MATLAB przeprowadzone przez jednostkę posiadającą certyfikat producenta oprogramowania MATLAB- Szkolenie w ramach projektu POWR.03.05.00-00-Z309/18 - Kc-zp.272-322/22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7E593A" w:rsidRPr="00DB2060" w:rsidRDefault="007E593A" w:rsidP="007E593A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7E593A" w:rsidRPr="00DB2060" w:rsidRDefault="007E593A" w:rsidP="007E593A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7E593A" w:rsidRPr="00DB2060" w:rsidRDefault="007E593A" w:rsidP="007E593A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7E593A" w:rsidRPr="00DB2060" w:rsidRDefault="007E593A" w:rsidP="007E593A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7E593A" w:rsidRPr="00DB2060" w:rsidRDefault="007E593A" w:rsidP="007E593A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7E593A" w:rsidRPr="00434290" w:rsidRDefault="007E593A" w:rsidP="007E593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</w:t>
      </w:r>
      <w:bookmarkStart w:id="0" w:name="_GoBack"/>
      <w:bookmarkEnd w:id="0"/>
      <w:r w:rsidRPr="0004091A">
        <w:rPr>
          <w:bCs/>
          <w:i/>
          <w:iCs/>
          <w:color w:val="FF0000"/>
        </w:rPr>
        <w:t>.</w:t>
      </w:r>
    </w:p>
    <w:p w:rsidR="007E593A" w:rsidRPr="00434290" w:rsidRDefault="007E593A" w:rsidP="007E593A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110D" w:rsidRDefault="005C110D" w:rsidP="0038231F">
      <w:pPr>
        <w:spacing w:after="0" w:line="240" w:lineRule="auto"/>
      </w:pPr>
      <w:r>
        <w:separator/>
      </w:r>
    </w:p>
  </w:endnote>
  <w:endnote w:type="continuationSeparator" w:id="0">
    <w:p w:rsidR="005C110D" w:rsidRDefault="005C11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209" w:rsidRDefault="005052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209" w:rsidRDefault="005052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110D" w:rsidRDefault="005C110D" w:rsidP="0038231F">
      <w:pPr>
        <w:spacing w:after="0" w:line="240" w:lineRule="auto"/>
      </w:pPr>
      <w:r>
        <w:separator/>
      </w:r>
    </w:p>
  </w:footnote>
  <w:footnote w:type="continuationSeparator" w:id="0">
    <w:p w:rsidR="005C110D" w:rsidRDefault="005C11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209" w:rsidRDefault="005052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505209">
      <w:rPr>
        <w:rFonts w:ascii="Times New Roman" w:hAnsi="Times New Roman"/>
        <w:sz w:val="20"/>
        <w:szCs w:val="20"/>
      </w:rPr>
      <w:t>Kc-zp.272-322/22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5209" w:rsidRDefault="005052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110D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05209"/>
    <w:rsid w:val="005103B9"/>
    <w:rsid w:val="00520174"/>
    <w:rsid w:val="005641F0"/>
    <w:rsid w:val="005C110D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7E593A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9D3370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C174B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6F9D221"/>
  <w15:docId w15:val="{B8D987D0-BBEA-4451-BECE-7EEDC33A2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E593A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C28F2-FE7E-4E11-AE2D-ADB7D9784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2022-07-08T11:50:00Z</dcterms:created>
  <dcterms:modified xsi:type="dcterms:W3CDTF">2022-07-08T11:50:00Z</dcterms:modified>
</cp:coreProperties>
</file>