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FCD" w:rsidRDefault="00B06FCD" w:rsidP="00B06FC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</w:t>
      </w:r>
      <w:r w:rsidR="00052A8F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434.25pt;height:39pt;visibility:visible;mso-wrap-style:square">
            <v:imagedata r:id="rId8" o:title="Log_POWER_kolor"/>
          </v:shape>
        </w:pict>
      </w:r>
      <w:r>
        <w:rPr>
          <w:rFonts w:ascii="Verdana" w:hAnsi="Verdana" w:cs="Verdana"/>
          <w:sz w:val="16"/>
          <w:szCs w:val="16"/>
        </w:rPr>
        <w:t xml:space="preserve">                    </w:t>
      </w:r>
    </w:p>
    <w:p w:rsidR="00B06FCD" w:rsidRPr="009475A8" w:rsidRDefault="00B06FCD" w:rsidP="00B06FC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B06FCD" w:rsidRPr="009475A8" w:rsidRDefault="00B06FCD" w:rsidP="00B06FC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B06FCD" w:rsidRPr="009475A8" w:rsidRDefault="00B06FCD" w:rsidP="00B06FC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B06FCD" w:rsidRPr="009475A8" w:rsidRDefault="00B06FCD" w:rsidP="00B06FC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B06FCD" w:rsidRPr="009475A8" w:rsidRDefault="00B06FCD" w:rsidP="00B06FCD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B06FCD" w:rsidRPr="009475A8" w:rsidRDefault="00B06FCD" w:rsidP="00B06FC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06FCD" w:rsidRPr="009475A8" w:rsidRDefault="00B06FCD" w:rsidP="00B06FC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B06FCD" w:rsidRPr="009475A8" w:rsidRDefault="00B06FCD" w:rsidP="00B06FC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06FCD" w:rsidRPr="009475A8" w:rsidRDefault="00B06FCD" w:rsidP="00B06FC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06FCD" w:rsidRPr="009475A8" w:rsidRDefault="00B06FCD" w:rsidP="00B06FCD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06FCD" w:rsidRPr="009475A8" w:rsidRDefault="00B06FCD" w:rsidP="00B06FC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06FCD" w:rsidRPr="009475A8" w:rsidRDefault="00B06FCD" w:rsidP="00B06FCD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06FCD" w:rsidRPr="009475A8" w:rsidRDefault="00B06FCD" w:rsidP="00B06FC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B06FCD" w:rsidRPr="00725B4A" w:rsidRDefault="00B06FCD" w:rsidP="00B06FC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B06FCD" w:rsidRPr="00725B4A" w:rsidRDefault="00B06FCD" w:rsidP="00B06FC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B06FCD" w:rsidRPr="00D52EEE" w:rsidRDefault="00B06FCD" w:rsidP="00B06FC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B06FCD" w:rsidRPr="00D52EEE" w:rsidRDefault="00B06FCD" w:rsidP="00B06F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06FCD" w:rsidRPr="00D52EEE" w:rsidRDefault="00B06FCD" w:rsidP="00B06FC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975E03">
        <w:rPr>
          <w:rFonts w:ascii="Arial" w:eastAsia="Times New Roman" w:hAnsi="Arial" w:cs="Arial"/>
          <w:b/>
          <w:sz w:val="20"/>
          <w:szCs w:val="20"/>
          <w:lang w:eastAsia="pl-PL"/>
        </w:rPr>
        <w:t>Kompleksowe szkolenie z oprogramowania MATLAB przeprowadzone przez jednostkę posiadającą certyfikat producenta oprogramowania MATLAB- Szkolenie w ramach projektu POWR.03.05.00-00-Z309/18 - Kc-zp.272-322/22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B06FCD" w:rsidRPr="00D52EEE" w:rsidRDefault="00B06FCD" w:rsidP="00B06FC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B06FCD" w:rsidRPr="00D52EEE" w:rsidRDefault="00B06FCD" w:rsidP="00B06FC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06FCD" w:rsidRDefault="00B06FCD" w:rsidP="00B06FC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B06FCD" w:rsidRPr="00B931A1" w:rsidRDefault="00B06FCD" w:rsidP="00B06FC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B06FCD" w:rsidRPr="00D52EEE" w:rsidRDefault="00B06FCD" w:rsidP="00B06FCD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B06FCD" w:rsidRPr="00D52EEE" w:rsidRDefault="00B06FCD" w:rsidP="00B06F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6FCD" w:rsidRPr="00D52EEE" w:rsidRDefault="00B06FCD" w:rsidP="00B06F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p w:rsidR="00B06FCD" w:rsidRPr="00D52EEE" w:rsidRDefault="00B06FCD" w:rsidP="00B06FC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B06FCD" w:rsidRPr="00D52EEE" w:rsidRDefault="00B06FCD" w:rsidP="00B06FC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06FCD" w:rsidRPr="00D52EEE" w:rsidRDefault="00B06FCD" w:rsidP="00B06FC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B06FCD" w:rsidRPr="00FD003F" w:rsidRDefault="00B06FCD" w:rsidP="00B06FCD">
      <w:pPr>
        <w:jc w:val="right"/>
        <w:rPr>
          <w:rFonts w:ascii="Arial" w:hAnsi="Arial" w:cs="Arial"/>
          <w:sz w:val="20"/>
          <w:szCs w:val="20"/>
        </w:rPr>
      </w:pPr>
    </w:p>
    <w:p w:rsidR="00B06FCD" w:rsidRPr="00FD003F" w:rsidRDefault="00B06FCD" w:rsidP="00B06FC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</w:t>
      </w:r>
      <w:r w:rsidR="009310CB"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B06FCD" w:rsidRPr="009475A8" w:rsidRDefault="00B06FCD" w:rsidP="00B06FCD"/>
    <w:p w:rsidR="00B06FCD" w:rsidRPr="009475A8" w:rsidRDefault="00B06FCD" w:rsidP="00B06FCD"/>
    <w:p w:rsidR="00B06FCD" w:rsidRPr="009475A8" w:rsidRDefault="00B06FCD" w:rsidP="00B06FCD"/>
    <w:p w:rsidR="00B06FCD" w:rsidRPr="009475A8" w:rsidRDefault="00B06FCD" w:rsidP="00B06FCD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4A7" w:rsidRDefault="008744A7" w:rsidP="0038231F">
      <w:pPr>
        <w:spacing w:after="0" w:line="240" w:lineRule="auto"/>
      </w:pPr>
      <w:r>
        <w:separator/>
      </w:r>
    </w:p>
  </w:endnote>
  <w:endnote w:type="continuationSeparator" w:id="0">
    <w:p w:rsidR="008744A7" w:rsidRDefault="008744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A5A" w:rsidRDefault="00512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A5A" w:rsidRDefault="00512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4A7" w:rsidRDefault="008744A7" w:rsidP="0038231F">
      <w:pPr>
        <w:spacing w:after="0" w:line="240" w:lineRule="auto"/>
      </w:pPr>
      <w:r>
        <w:separator/>
      </w:r>
    </w:p>
  </w:footnote>
  <w:footnote w:type="continuationSeparator" w:id="0">
    <w:p w:rsidR="008744A7" w:rsidRDefault="008744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A5A" w:rsidRDefault="00512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A5A" w:rsidRDefault="00512A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A5A" w:rsidRDefault="00512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4A7"/>
    <w:rsid w:val="00023477"/>
    <w:rsid w:val="000247FF"/>
    <w:rsid w:val="00025C8D"/>
    <w:rsid w:val="000303EE"/>
    <w:rsid w:val="00052A8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5A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4AF1"/>
    <w:rsid w:val="00804F07"/>
    <w:rsid w:val="00825A09"/>
    <w:rsid w:val="00830AB1"/>
    <w:rsid w:val="00833FCD"/>
    <w:rsid w:val="00842991"/>
    <w:rsid w:val="00844C3E"/>
    <w:rsid w:val="008744A7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0CB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FCD"/>
    <w:rsid w:val="00B15219"/>
    <w:rsid w:val="00B15FD3"/>
    <w:rsid w:val="00B34079"/>
    <w:rsid w:val="00B3557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29D974"/>
  <w15:chartTrackingRefBased/>
  <w15:docId w15:val="{8B846C0C-C477-4F03-9263-F6B922F5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FC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5DFD5-1A08-4E6E-863C-D62B57F69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2022-08-11T08:24:00Z</cp:lastPrinted>
  <dcterms:created xsi:type="dcterms:W3CDTF">2022-08-11T08:24:00Z</dcterms:created>
  <dcterms:modified xsi:type="dcterms:W3CDTF">2022-08-11T08:24:00Z</dcterms:modified>
</cp:coreProperties>
</file>