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56451" w14:textId="1E6152CB" w:rsidR="00FB7F50" w:rsidRPr="002245BE" w:rsidRDefault="00E3319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33198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E33198">
        <w:rPr>
          <w:sz w:val="22"/>
          <w:szCs w:val="22"/>
        </w:rPr>
        <w:t>2022-09-2</w:t>
      </w:r>
      <w:r w:rsidR="009B124D">
        <w:rPr>
          <w:sz w:val="22"/>
          <w:szCs w:val="22"/>
        </w:rPr>
        <w:t>9</w:t>
      </w:r>
    </w:p>
    <w:p w14:paraId="5EE8C665" w14:textId="77777777" w:rsidR="00E33198" w:rsidRPr="00E33198" w:rsidRDefault="00E33198" w:rsidP="00FB7F50">
      <w:pPr>
        <w:spacing w:after="40"/>
        <w:rPr>
          <w:b/>
          <w:bCs/>
          <w:sz w:val="22"/>
          <w:szCs w:val="22"/>
        </w:rPr>
      </w:pPr>
      <w:r w:rsidRPr="00E33198">
        <w:rPr>
          <w:b/>
          <w:bCs/>
          <w:sz w:val="22"/>
          <w:szCs w:val="22"/>
        </w:rPr>
        <w:t>Szpital Wojewódzki w Poznaniu</w:t>
      </w:r>
    </w:p>
    <w:p w14:paraId="230FEEBA" w14:textId="77777777" w:rsidR="00FB7F50" w:rsidRPr="002245BE" w:rsidRDefault="00E33198" w:rsidP="00FB7F50">
      <w:pPr>
        <w:spacing w:after="40"/>
        <w:rPr>
          <w:b/>
          <w:bCs/>
          <w:sz w:val="22"/>
          <w:szCs w:val="22"/>
        </w:rPr>
      </w:pPr>
      <w:r w:rsidRPr="00E33198">
        <w:rPr>
          <w:b/>
          <w:bCs/>
          <w:sz w:val="22"/>
          <w:szCs w:val="22"/>
        </w:rPr>
        <w:t>Dział Zamówień Publicznych</w:t>
      </w:r>
    </w:p>
    <w:p w14:paraId="35462DD6" w14:textId="77777777" w:rsidR="00FB7F50" w:rsidRPr="002245BE" w:rsidRDefault="00E33198" w:rsidP="00FB7F50">
      <w:pPr>
        <w:rPr>
          <w:sz w:val="22"/>
          <w:szCs w:val="22"/>
        </w:rPr>
      </w:pPr>
      <w:r w:rsidRPr="00E33198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E33198">
        <w:rPr>
          <w:sz w:val="22"/>
          <w:szCs w:val="22"/>
        </w:rPr>
        <w:t>7/19</w:t>
      </w:r>
    </w:p>
    <w:p w14:paraId="60594388" w14:textId="77777777" w:rsidR="00FB7F50" w:rsidRPr="002245BE" w:rsidRDefault="00E33198" w:rsidP="00FB7F50">
      <w:pPr>
        <w:rPr>
          <w:sz w:val="22"/>
          <w:szCs w:val="22"/>
        </w:rPr>
      </w:pPr>
      <w:r w:rsidRPr="00E33198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E33198">
        <w:rPr>
          <w:sz w:val="22"/>
          <w:szCs w:val="22"/>
        </w:rPr>
        <w:t>Poznań</w:t>
      </w:r>
    </w:p>
    <w:p w14:paraId="4A2297AC" w14:textId="77777777" w:rsidR="00FB7F50" w:rsidRPr="002245BE" w:rsidRDefault="00FB7F50" w:rsidP="00FB7F50">
      <w:pPr>
        <w:rPr>
          <w:sz w:val="22"/>
          <w:szCs w:val="22"/>
        </w:rPr>
      </w:pPr>
    </w:p>
    <w:p w14:paraId="1B11F600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E33198" w:rsidRPr="00E33198">
        <w:rPr>
          <w:bCs/>
          <w:sz w:val="22"/>
          <w:szCs w:val="22"/>
        </w:rPr>
        <w:t>SZW/DZP/52/2022/8</w:t>
      </w:r>
    </w:p>
    <w:p w14:paraId="1B171C6B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60A9F41C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7306BBB2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45BA096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2A2C7D5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E33198" w:rsidRPr="00607F9B" w14:paraId="4DC28197" w14:textId="77777777" w:rsidTr="009040A5">
        <w:trPr>
          <w:trHeight w:val="638"/>
        </w:trPr>
        <w:tc>
          <w:tcPr>
            <w:tcW w:w="959" w:type="dxa"/>
            <w:shd w:val="clear" w:color="auto" w:fill="auto"/>
          </w:tcPr>
          <w:p w14:paraId="07D0A309" w14:textId="77777777" w:rsidR="00E33198" w:rsidRPr="00607F9B" w:rsidRDefault="00E33198" w:rsidP="009040A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A0B477D" w14:textId="77777777" w:rsidR="00E33198" w:rsidRPr="00607F9B" w:rsidRDefault="00E33198" w:rsidP="009040A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3319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33198">
              <w:rPr>
                <w:b/>
                <w:bCs/>
                <w:sz w:val="22"/>
                <w:szCs w:val="22"/>
              </w:rPr>
              <w:t>Ograniczenie interakcji z personelem medycznym poprzez budowę zintegrowanego systemu łączności współpracującego z narzędziami informatycznymi wykorzystywanymi w Szpitalu (HIS) w związku z COVID-19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33198">
              <w:rPr>
                <w:b/>
                <w:sz w:val="22"/>
                <w:szCs w:val="22"/>
              </w:rPr>
              <w:t>SZW/DZP/52/2022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9F26F5F" w14:textId="77777777" w:rsidR="00E33198" w:rsidRPr="00E3319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33198" w:rsidRPr="00E33198">
        <w:rPr>
          <w:b/>
          <w:sz w:val="22"/>
          <w:szCs w:val="22"/>
        </w:rPr>
        <w:t>Szpital Wojewódzki w Poznaniu</w:t>
      </w:r>
    </w:p>
    <w:p w14:paraId="24A77079" w14:textId="77777777" w:rsidR="008642B3" w:rsidRDefault="00E3319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E33198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E33198">
        <w:rPr>
          <w:sz w:val="22"/>
          <w:szCs w:val="22"/>
        </w:rPr>
        <w:t>(t.j. Dz.U. z 2021r. poz. 1129 z późn.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33198" w14:paraId="539C1430" w14:textId="77777777" w:rsidTr="009040A5">
        <w:trPr>
          <w:cantSplit/>
        </w:trPr>
        <w:tc>
          <w:tcPr>
            <w:tcW w:w="10150" w:type="dxa"/>
          </w:tcPr>
          <w:p w14:paraId="46928715" w14:textId="1943AC1D" w:rsidR="00E33198" w:rsidRPr="00E6081F" w:rsidRDefault="00E33198" w:rsidP="009040A5">
            <w:pPr>
              <w:spacing w:before="60" w:after="40" w:line="276" w:lineRule="auto"/>
              <w:jc w:val="both"/>
              <w:rPr>
                <w:b/>
              </w:rPr>
            </w:pPr>
            <w:r w:rsidRPr="00E6081F">
              <w:rPr>
                <w:b/>
              </w:rPr>
              <w:t>INNERGO Systems Sp. z</w:t>
            </w:r>
            <w:r w:rsidR="00E6081F" w:rsidRPr="00E6081F">
              <w:rPr>
                <w:b/>
              </w:rPr>
              <w:t xml:space="preserve"> </w:t>
            </w:r>
            <w:r w:rsidRPr="00E6081F">
              <w:rPr>
                <w:b/>
              </w:rPr>
              <w:t>o.o.</w:t>
            </w:r>
          </w:p>
          <w:p w14:paraId="7E550226" w14:textId="137CA36F" w:rsidR="00E33198" w:rsidRPr="009F0E5C" w:rsidRDefault="00672F0B" w:rsidP="009040A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33198" w:rsidRPr="00E33198">
              <w:rPr>
                <w:bCs/>
                <w:sz w:val="22"/>
                <w:szCs w:val="22"/>
              </w:rPr>
              <w:t>Odrowąża</w:t>
            </w:r>
            <w:r w:rsidR="00E33198" w:rsidRPr="009F0E5C">
              <w:rPr>
                <w:bCs/>
                <w:sz w:val="22"/>
                <w:szCs w:val="22"/>
              </w:rPr>
              <w:t xml:space="preserve"> </w:t>
            </w:r>
            <w:r w:rsidR="00E33198" w:rsidRPr="00E33198">
              <w:rPr>
                <w:bCs/>
                <w:sz w:val="22"/>
                <w:szCs w:val="22"/>
              </w:rPr>
              <w:t>15</w:t>
            </w:r>
            <w:r w:rsidR="00E33198">
              <w:rPr>
                <w:bCs/>
                <w:sz w:val="22"/>
                <w:szCs w:val="22"/>
              </w:rPr>
              <w:t xml:space="preserve"> </w:t>
            </w:r>
          </w:p>
          <w:p w14:paraId="1E405DA0" w14:textId="77777777" w:rsidR="00E33198" w:rsidRPr="009F0E5C" w:rsidRDefault="00E33198" w:rsidP="009040A5">
            <w:pPr>
              <w:jc w:val="both"/>
              <w:rPr>
                <w:bCs/>
                <w:sz w:val="22"/>
                <w:szCs w:val="22"/>
              </w:rPr>
            </w:pPr>
            <w:r w:rsidRPr="00E33198">
              <w:rPr>
                <w:bCs/>
                <w:sz w:val="22"/>
                <w:szCs w:val="22"/>
              </w:rPr>
              <w:t>03-310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33198">
              <w:rPr>
                <w:bCs/>
                <w:sz w:val="22"/>
                <w:szCs w:val="22"/>
              </w:rPr>
              <w:t>Warszawa</w:t>
            </w:r>
          </w:p>
          <w:p w14:paraId="2654734E" w14:textId="77777777" w:rsidR="00E33198" w:rsidRPr="00D26ED6" w:rsidRDefault="00E33198" w:rsidP="009D4280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0D84950" w14:textId="7326110F" w:rsidR="00E33198" w:rsidRPr="00D26ED6" w:rsidRDefault="00E33198" w:rsidP="009D4280">
            <w:pPr>
              <w:jc w:val="both"/>
              <w:rPr>
                <w:b/>
                <w:sz w:val="22"/>
                <w:szCs w:val="22"/>
              </w:rPr>
            </w:pPr>
            <w:r w:rsidRPr="00E33198">
              <w:rPr>
                <w:sz w:val="22"/>
                <w:szCs w:val="22"/>
              </w:rPr>
              <w:t xml:space="preserve">Ograniczenie interakcji z personelem medycznym poprzez budowę zintegrowanego systemu łączności współpracującego z narzędziami informatycznymi wykorzystywanymi w </w:t>
            </w:r>
            <w:r w:rsidR="009D4280" w:rsidRPr="00E33198">
              <w:rPr>
                <w:sz w:val="22"/>
                <w:szCs w:val="22"/>
              </w:rPr>
              <w:t>Szpitalu</w:t>
            </w:r>
            <w:r w:rsidRPr="00E33198">
              <w:rPr>
                <w:sz w:val="22"/>
                <w:szCs w:val="22"/>
              </w:rPr>
              <w:t xml:space="preserve"> (HIS) w związku z COVID-19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33198">
              <w:rPr>
                <w:b/>
                <w:sz w:val="22"/>
                <w:szCs w:val="22"/>
              </w:rPr>
              <w:t>849 829.14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4812A99" w14:textId="4C957698" w:rsidR="00E33198" w:rsidRPr="00D26ED6" w:rsidRDefault="00E33198" w:rsidP="009040A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A4C13AF" w14:textId="3E06C0F1" w:rsidR="00E33198" w:rsidRPr="009D4280" w:rsidRDefault="00EA1534" w:rsidP="009D4280">
            <w:pPr>
              <w:pStyle w:val="Nagwek"/>
              <w:spacing w:after="60"/>
              <w:rPr>
                <w:bCs/>
                <w:highlight w:val="darkGray"/>
              </w:rPr>
            </w:pPr>
            <w:r w:rsidRPr="00E6081F">
              <w:t xml:space="preserve">Oferta otrzymała największą ilość punktów - łącznie 100,00 - w oparciu o określone </w:t>
            </w:r>
            <w:r w:rsidRPr="00E6081F">
              <w:br/>
              <w:t xml:space="preserve">przez Zamawiającego w SWZ kryteria oceny ofert tj. przyznano: cena oferty brutto - 60,00 pkt, </w:t>
            </w:r>
            <w:r w:rsidR="00E6081F">
              <w:t>o</w:t>
            </w:r>
            <w:r w:rsidR="009D4280" w:rsidRPr="00E6081F">
              <w:t>kres gwarancji</w:t>
            </w:r>
            <w:r w:rsidRPr="00E6081F">
              <w:t xml:space="preserve"> - 20.00 pkt, </w:t>
            </w:r>
            <w:r w:rsidR="009D4280" w:rsidRPr="00E6081F">
              <w:t>s</w:t>
            </w:r>
            <w:r w:rsidR="009D4280" w:rsidRPr="00E6081F">
              <w:rPr>
                <w:bCs/>
              </w:rPr>
              <w:t xml:space="preserve">erwis posprzedażny oraz pomoc techniczna </w:t>
            </w:r>
            <w:r w:rsidRPr="00E6081F">
              <w:t xml:space="preserve">- 20.00 pkt. </w:t>
            </w:r>
            <w:r w:rsidRPr="00E6081F">
              <w:br/>
              <w:t>Oferta spełnia wszystkie wymagania formalno - prawne i jest zgodna z zapisami SWZ.</w:t>
            </w:r>
          </w:p>
        </w:tc>
      </w:tr>
    </w:tbl>
    <w:p w14:paraId="25BF59C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835"/>
        <w:gridCol w:w="1559"/>
        <w:gridCol w:w="1418"/>
        <w:gridCol w:w="1984"/>
        <w:gridCol w:w="1701"/>
      </w:tblGrid>
      <w:tr w:rsidR="00672F0B" w:rsidRPr="008567C7" w14:paraId="267A271A" w14:textId="77777777" w:rsidTr="006B43A5">
        <w:trPr>
          <w:trHeight w:val="510"/>
        </w:trPr>
        <w:tc>
          <w:tcPr>
            <w:tcW w:w="738" w:type="dxa"/>
            <w:vAlign w:val="center"/>
          </w:tcPr>
          <w:p w14:paraId="38E3965C" w14:textId="77777777" w:rsidR="00672F0B" w:rsidRPr="008567C7" w:rsidRDefault="00672F0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14:paraId="0E0C1F51" w14:textId="77777777" w:rsidR="00672F0B" w:rsidRPr="008567C7" w:rsidRDefault="00672F0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21C81FAB" w14:textId="676C4EAC" w:rsidR="00672F0B" w:rsidRPr="00672F0B" w:rsidRDefault="00672F0B" w:rsidP="00672F0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2F0B">
              <w:rPr>
                <w:rFonts w:ascii="Times New Roman" w:hAnsi="Times New Roman" w:cs="Times New Roman"/>
                <w:bCs/>
                <w:sz w:val="18"/>
                <w:szCs w:val="18"/>
              </w:rPr>
              <w:t>Cena oferty brutto</w:t>
            </w:r>
          </w:p>
          <w:p w14:paraId="021A1C61" w14:textId="1573A609" w:rsidR="00672F0B" w:rsidRPr="008567C7" w:rsidRDefault="00672F0B" w:rsidP="00672F0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2F0B">
              <w:rPr>
                <w:rFonts w:ascii="Times New Roman" w:hAnsi="Times New Roman" w:cs="Times New Roman"/>
                <w:bCs/>
                <w:sz w:val="18"/>
                <w:szCs w:val="18"/>
              </w:rPr>
              <w:t>(K-1)</w:t>
            </w:r>
          </w:p>
        </w:tc>
        <w:tc>
          <w:tcPr>
            <w:tcW w:w="1418" w:type="dxa"/>
            <w:vAlign w:val="center"/>
          </w:tcPr>
          <w:p w14:paraId="17FBBDD9" w14:textId="77777777" w:rsidR="00672F0B" w:rsidRDefault="00672F0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198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  <w:p w14:paraId="3EBF6053" w14:textId="3D052E28" w:rsidR="00672F0B" w:rsidRPr="008567C7" w:rsidRDefault="00672F0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(K-2)</w:t>
            </w:r>
          </w:p>
        </w:tc>
        <w:tc>
          <w:tcPr>
            <w:tcW w:w="1984" w:type="dxa"/>
            <w:vAlign w:val="center"/>
          </w:tcPr>
          <w:p w14:paraId="71601DCF" w14:textId="77777777" w:rsidR="00672F0B" w:rsidRDefault="00672F0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198">
              <w:rPr>
                <w:rFonts w:ascii="Times New Roman" w:hAnsi="Times New Roman" w:cs="Times New Roman"/>
                <w:bCs/>
                <w:sz w:val="18"/>
                <w:szCs w:val="18"/>
              </w:rPr>
              <w:t>Serwis posprzedażny oraz pomoc techniczna</w:t>
            </w:r>
          </w:p>
          <w:p w14:paraId="4EDF14A3" w14:textId="2D83018B" w:rsidR="00672F0B" w:rsidRPr="008567C7" w:rsidRDefault="00672F0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(K-3)</w:t>
            </w:r>
          </w:p>
        </w:tc>
        <w:tc>
          <w:tcPr>
            <w:tcW w:w="1701" w:type="dxa"/>
            <w:vAlign w:val="center"/>
          </w:tcPr>
          <w:p w14:paraId="709F3326" w14:textId="5773F2EC" w:rsidR="00672F0B" w:rsidRPr="008567C7" w:rsidRDefault="00672F0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2F0B"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72F0B" w:rsidRPr="008567C7" w14:paraId="1389E561" w14:textId="77777777" w:rsidTr="006B43A5">
        <w:tc>
          <w:tcPr>
            <w:tcW w:w="738" w:type="dxa"/>
            <w:vAlign w:val="center"/>
          </w:tcPr>
          <w:p w14:paraId="373AD24F" w14:textId="77777777" w:rsidR="00672F0B" w:rsidRPr="008567C7" w:rsidRDefault="00672F0B" w:rsidP="009040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1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14:paraId="66A2ED93" w14:textId="77777777" w:rsidR="00672F0B" w:rsidRPr="006B43A5" w:rsidRDefault="00672F0B" w:rsidP="009040A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6B43A5">
              <w:rPr>
                <w:rFonts w:ascii="Times New Roman" w:hAnsi="Times New Roman" w:cs="Times New Roman"/>
                <w:b/>
              </w:rPr>
              <w:t>INNERGO Systems Sp. zo.o.</w:t>
            </w:r>
          </w:p>
          <w:p w14:paraId="1381082E" w14:textId="1BF6627A" w:rsidR="00672F0B" w:rsidRPr="006B43A5" w:rsidRDefault="00672F0B" w:rsidP="009040A5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6B43A5">
              <w:rPr>
                <w:rFonts w:ascii="Times New Roman" w:hAnsi="Times New Roman" w:cs="Times New Roman"/>
                <w:bCs/>
              </w:rPr>
              <w:t xml:space="preserve">ul. Odrowąża 15 </w:t>
            </w:r>
          </w:p>
          <w:p w14:paraId="58239624" w14:textId="77777777" w:rsidR="00672F0B" w:rsidRPr="001B7815" w:rsidRDefault="00672F0B" w:rsidP="009040A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43A5">
              <w:rPr>
                <w:rFonts w:ascii="Times New Roman" w:hAnsi="Times New Roman" w:cs="Times New Roman"/>
                <w:bCs/>
              </w:rPr>
              <w:t>03-310 Warszawa</w:t>
            </w:r>
          </w:p>
        </w:tc>
        <w:tc>
          <w:tcPr>
            <w:tcW w:w="1559" w:type="dxa"/>
            <w:vAlign w:val="center"/>
          </w:tcPr>
          <w:p w14:paraId="6843BD37" w14:textId="09C352F9" w:rsidR="00672F0B" w:rsidRPr="008567C7" w:rsidRDefault="00672F0B" w:rsidP="009040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19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9D4280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  <w:r w:rsidRPr="00E3319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418" w:type="dxa"/>
            <w:vAlign w:val="center"/>
          </w:tcPr>
          <w:p w14:paraId="09BED487" w14:textId="37BEF8AF" w:rsidR="00672F0B" w:rsidRPr="008567C7" w:rsidRDefault="00672F0B" w:rsidP="009040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19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9D4280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E3319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984" w:type="dxa"/>
            <w:vAlign w:val="center"/>
          </w:tcPr>
          <w:p w14:paraId="78EC07F2" w14:textId="10CA9AB7" w:rsidR="00672F0B" w:rsidRPr="008567C7" w:rsidRDefault="00672F0B" w:rsidP="009040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19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9D4280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E3319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701" w:type="dxa"/>
            <w:vAlign w:val="center"/>
          </w:tcPr>
          <w:p w14:paraId="3A596BD0" w14:textId="3DCC3077" w:rsidR="00672F0B" w:rsidRPr="008567C7" w:rsidRDefault="00672F0B" w:rsidP="009040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19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9D428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E3319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14:paraId="00254D54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1D96AF7C" w14:textId="77777777" w:rsidTr="00607F9B">
        <w:tc>
          <w:tcPr>
            <w:tcW w:w="779" w:type="dxa"/>
            <w:shd w:val="clear" w:color="auto" w:fill="FFFFFF"/>
            <w:vAlign w:val="center"/>
          </w:tcPr>
          <w:p w14:paraId="32143C40" w14:textId="77777777" w:rsidR="008642B3" w:rsidRPr="004657D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lastRenderedPageBreak/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4D582796" w14:textId="77777777" w:rsidR="008642B3" w:rsidRPr="004657D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49F38088" w14:textId="77777777" w:rsidR="008642B3" w:rsidRPr="004657D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075A6132" w14:textId="77777777" w:rsidTr="00F33C66">
        <w:tc>
          <w:tcPr>
            <w:tcW w:w="779" w:type="dxa"/>
            <w:vAlign w:val="center"/>
          </w:tcPr>
          <w:p w14:paraId="38D6E5DD" w14:textId="77777777" w:rsidR="002B6761" w:rsidRPr="002B6761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273D2382" w14:textId="77777777" w:rsidR="008642B3" w:rsidRPr="002B6761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6F87EBFE" w14:textId="77777777" w:rsidR="008642B3" w:rsidRPr="002B6761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4C757133" w14:textId="77777777" w:rsidR="008642B3" w:rsidRPr="002B6761" w:rsidRDefault="008642B3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</w:t>
            </w:r>
          </w:p>
          <w:p w14:paraId="50848A2B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07B568E5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</w:p>
          <w:p w14:paraId="5585C16D" w14:textId="77777777" w:rsidR="008642B3" w:rsidRPr="002B6761" w:rsidRDefault="008642B3">
            <w:pPr>
              <w:jc w:val="both"/>
              <w:rPr>
                <w:sz w:val="22"/>
                <w:szCs w:val="22"/>
              </w:rPr>
            </w:pPr>
          </w:p>
        </w:tc>
      </w:tr>
    </w:tbl>
    <w:p w14:paraId="314F728A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4FE9D486" w14:textId="77777777" w:rsidR="009F0E5C" w:rsidRPr="00AA01AB" w:rsidRDefault="009F0E5C" w:rsidP="00D8427E">
      <w:pPr>
        <w:spacing w:after="40" w:line="276" w:lineRule="auto"/>
        <w:jc w:val="both"/>
        <w:rPr>
          <w:b/>
          <w:bCs/>
        </w:rPr>
      </w:pPr>
      <w:r w:rsidRPr="00AA01AB">
        <w:rPr>
          <w:b/>
          <w:bCs/>
        </w:rPr>
        <w:t xml:space="preserve">Informacja </w:t>
      </w:r>
      <w:r w:rsidR="00BD2174" w:rsidRPr="00AA01AB">
        <w:rPr>
          <w:b/>
          <w:bCs/>
        </w:rPr>
        <w:t>o terminie zawarcia umowy</w:t>
      </w:r>
      <w:r w:rsidR="00F33C66" w:rsidRPr="00AA01AB">
        <w:rPr>
          <w:b/>
          <w:bCs/>
        </w:rPr>
        <w:t>:</w:t>
      </w:r>
    </w:p>
    <w:p w14:paraId="588B01F4" w14:textId="77BA0943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E33198" w:rsidRPr="00F33C66">
        <w:rPr>
          <w:sz w:val="22"/>
          <w:szCs w:val="22"/>
        </w:rPr>
        <w:t>nie krótszym niż 1</w:t>
      </w:r>
      <w:r w:rsidR="00EA1534">
        <w:rPr>
          <w:sz w:val="22"/>
          <w:szCs w:val="22"/>
        </w:rPr>
        <w:t>0</w:t>
      </w:r>
      <w:r w:rsidR="00E33198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67D6CF58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36DD5DC7" w14:textId="02691A2C" w:rsidR="00F960D7" w:rsidRDefault="00F960D7" w:rsidP="00F960D7">
      <w:pPr>
        <w:spacing w:line="360" w:lineRule="auto"/>
        <w:jc w:val="both"/>
        <w:rPr>
          <w:bCs/>
        </w:rPr>
      </w:pPr>
    </w:p>
    <w:p w14:paraId="30A3ED6C" w14:textId="77777777" w:rsidR="00AA01AB" w:rsidRDefault="00AA01AB" w:rsidP="00AA01AB">
      <w:pPr>
        <w:spacing w:line="276" w:lineRule="auto"/>
        <w:jc w:val="both"/>
        <w:rPr>
          <w:b/>
          <w:bCs/>
          <w:sz w:val="22"/>
          <w:szCs w:val="22"/>
        </w:rPr>
      </w:pPr>
      <w:r w:rsidRPr="00E5794D">
        <w:rPr>
          <w:b/>
          <w:bCs/>
          <w:sz w:val="22"/>
          <w:szCs w:val="22"/>
        </w:rPr>
        <w:t>Przed zawarciem umowy:</w:t>
      </w:r>
    </w:p>
    <w:p w14:paraId="1BD81ACF" w14:textId="77777777" w:rsidR="00AA01AB" w:rsidRDefault="00AA01AB" w:rsidP="00AA01AB">
      <w:pPr>
        <w:spacing w:line="276" w:lineRule="auto"/>
        <w:jc w:val="both"/>
        <w:rPr>
          <w:bCs/>
          <w:iCs/>
          <w:color w:val="000000"/>
          <w:lang w:eastAsia="x-none"/>
        </w:rPr>
      </w:pPr>
      <w:r>
        <w:rPr>
          <w:bCs/>
          <w:iCs/>
          <w:color w:val="000000"/>
          <w:lang w:eastAsia="x-none"/>
        </w:rPr>
        <w:t>Zamawiający przypomina, iż:</w:t>
      </w:r>
    </w:p>
    <w:p w14:paraId="4C89311E" w14:textId="77777777" w:rsidR="00AA01AB" w:rsidRDefault="00AA01AB" w:rsidP="00AA01AB">
      <w:pPr>
        <w:numPr>
          <w:ilvl w:val="0"/>
          <w:numId w:val="1"/>
        </w:numPr>
        <w:spacing w:line="276" w:lineRule="auto"/>
        <w:ind w:left="0"/>
        <w:jc w:val="both"/>
        <w:rPr>
          <w:bCs/>
          <w:iCs/>
          <w:color w:val="000000"/>
          <w:lang w:eastAsia="x-none"/>
        </w:rPr>
      </w:pPr>
      <w:r>
        <w:rPr>
          <w:bCs/>
          <w:iCs/>
          <w:color w:val="000000"/>
          <w:lang w:eastAsia="x-none"/>
        </w:rPr>
        <w:t xml:space="preserve">zgodnie z rozdziałem 24 SWZ oraz &amp; 6 wzoru umowy, Wykonawca którego oferta została wybrana jako najkorzystniejsza przed zawarciem umowy </w:t>
      </w:r>
      <w:r w:rsidRPr="007276B8">
        <w:rPr>
          <w:b/>
          <w:iCs/>
          <w:color w:val="000000"/>
          <w:lang w:val="x-none" w:eastAsia="x-none"/>
        </w:rPr>
        <w:t xml:space="preserve">wnosi </w:t>
      </w:r>
      <w:r w:rsidRPr="007276B8">
        <w:rPr>
          <w:b/>
          <w:iCs/>
          <w:color w:val="000000"/>
          <w:lang w:eastAsia="x-none"/>
        </w:rPr>
        <w:t>zabezpieczenie</w:t>
      </w:r>
      <w:r w:rsidRPr="007276B8">
        <w:rPr>
          <w:b/>
          <w:iCs/>
          <w:color w:val="000000"/>
          <w:lang w:val="x-none" w:eastAsia="x-none"/>
        </w:rPr>
        <w:t xml:space="preserve"> należytego wykonania </w:t>
      </w:r>
      <w:r w:rsidRPr="007276B8">
        <w:rPr>
          <w:b/>
          <w:iCs/>
          <w:color w:val="000000"/>
          <w:lang w:eastAsia="x-none"/>
        </w:rPr>
        <w:t>u</w:t>
      </w:r>
      <w:r w:rsidRPr="007276B8">
        <w:rPr>
          <w:b/>
          <w:iCs/>
          <w:color w:val="000000"/>
          <w:lang w:val="x-none" w:eastAsia="x-none"/>
        </w:rPr>
        <w:t xml:space="preserve">mowy </w:t>
      </w:r>
      <w:r w:rsidRPr="007276B8">
        <w:rPr>
          <w:b/>
          <w:iCs/>
          <w:color w:val="000000"/>
          <w:lang w:val="x-none" w:eastAsia="x-none"/>
        </w:rPr>
        <w:br/>
        <w:t xml:space="preserve">w wysokości 5% </w:t>
      </w:r>
      <w:r>
        <w:rPr>
          <w:b/>
          <w:iCs/>
          <w:color w:val="000000"/>
          <w:lang w:eastAsia="x-none"/>
        </w:rPr>
        <w:t>ceny</w:t>
      </w:r>
      <w:r w:rsidRPr="007276B8">
        <w:rPr>
          <w:b/>
          <w:iCs/>
          <w:color w:val="000000"/>
          <w:lang w:val="x-none" w:eastAsia="x-none"/>
        </w:rPr>
        <w:t xml:space="preserve"> brutto</w:t>
      </w:r>
      <w:r>
        <w:rPr>
          <w:b/>
          <w:iCs/>
          <w:color w:val="000000"/>
          <w:lang w:eastAsia="x-none"/>
        </w:rPr>
        <w:t xml:space="preserve"> podanej w ofercie</w:t>
      </w:r>
      <w:r>
        <w:rPr>
          <w:bCs/>
          <w:iCs/>
          <w:color w:val="000000"/>
          <w:lang w:eastAsia="x-none"/>
        </w:rPr>
        <w:t>.</w:t>
      </w:r>
    </w:p>
    <w:p w14:paraId="151DBB37" w14:textId="77777777" w:rsidR="00AA01AB" w:rsidRDefault="00AA01AB" w:rsidP="00F960D7">
      <w:pPr>
        <w:spacing w:line="360" w:lineRule="auto"/>
        <w:jc w:val="both"/>
        <w:rPr>
          <w:bCs/>
        </w:rPr>
      </w:pPr>
    </w:p>
    <w:p w14:paraId="1371222D" w14:textId="77777777" w:rsidR="00AA01AB" w:rsidRDefault="00AA01AB" w:rsidP="00EA1534">
      <w:pPr>
        <w:spacing w:after="480" w:line="360" w:lineRule="auto"/>
        <w:ind w:left="4531" w:firstLine="425"/>
        <w:jc w:val="center"/>
        <w:rPr>
          <w:i/>
          <w:sz w:val="22"/>
          <w:szCs w:val="22"/>
        </w:rPr>
      </w:pPr>
    </w:p>
    <w:p w14:paraId="656369F7" w14:textId="785296D3" w:rsidR="00B464D3" w:rsidRPr="004229DE" w:rsidRDefault="00B464D3" w:rsidP="00EA1534">
      <w:pPr>
        <w:spacing w:after="480" w:line="360" w:lineRule="auto"/>
        <w:ind w:left="4531" w:firstLine="425"/>
        <w:jc w:val="center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3DC7FCDC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D1ABE" w14:textId="77777777" w:rsidR="00F93B47" w:rsidRDefault="00F93B47">
      <w:r>
        <w:separator/>
      </w:r>
    </w:p>
  </w:endnote>
  <w:endnote w:type="continuationSeparator" w:id="0">
    <w:p w14:paraId="2832C5A4" w14:textId="77777777" w:rsidR="00F93B47" w:rsidRDefault="00F93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7BE8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255F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847F77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BEE305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2FC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6A662" w14:textId="77777777" w:rsidR="00F93B47" w:rsidRDefault="00F93B47">
      <w:r>
        <w:separator/>
      </w:r>
    </w:p>
  </w:footnote>
  <w:footnote w:type="continuationSeparator" w:id="0">
    <w:p w14:paraId="21C82D84" w14:textId="77777777" w:rsidR="00F93B47" w:rsidRDefault="00F93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7A94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41BD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499B3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77384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B47"/>
    <w:rsid w:val="00022322"/>
    <w:rsid w:val="00042497"/>
    <w:rsid w:val="000C1E6F"/>
    <w:rsid w:val="000E4E56"/>
    <w:rsid w:val="001A1468"/>
    <w:rsid w:val="001B7815"/>
    <w:rsid w:val="001F321C"/>
    <w:rsid w:val="00257062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63BC"/>
    <w:rsid w:val="004E7234"/>
    <w:rsid w:val="00517BDA"/>
    <w:rsid w:val="0054734E"/>
    <w:rsid w:val="00596FD7"/>
    <w:rsid w:val="005E5BFF"/>
    <w:rsid w:val="00607F9B"/>
    <w:rsid w:val="00644DCB"/>
    <w:rsid w:val="00657C1E"/>
    <w:rsid w:val="00672F0B"/>
    <w:rsid w:val="006B43A5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124D"/>
    <w:rsid w:val="009D4280"/>
    <w:rsid w:val="009F0E5C"/>
    <w:rsid w:val="00A029B8"/>
    <w:rsid w:val="00AA01A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3198"/>
    <w:rsid w:val="00E6081F"/>
    <w:rsid w:val="00E62859"/>
    <w:rsid w:val="00E85D70"/>
    <w:rsid w:val="00EA1534"/>
    <w:rsid w:val="00F33C66"/>
    <w:rsid w:val="00F93B4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4AD6CD"/>
  <w15:chartTrackingRefBased/>
  <w15:docId w15:val="{AC0E844E-7395-40C5-BFA0-4483FBDBD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383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8</cp:revision>
  <cp:lastPrinted>1899-12-31T23:00:00Z</cp:lastPrinted>
  <dcterms:created xsi:type="dcterms:W3CDTF">2022-09-27T08:40:00Z</dcterms:created>
  <dcterms:modified xsi:type="dcterms:W3CDTF">2022-09-29T06:26:00Z</dcterms:modified>
</cp:coreProperties>
</file>