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85502E" w14:textId="19C6FECB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D305C3">
        <w:rPr>
          <w:bCs/>
          <w:i w:val="0"/>
          <w:sz w:val="22"/>
          <w:szCs w:val="22"/>
        </w:rPr>
        <w:t>6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7361DAE9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C18138F" w14:textId="121A3DB1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16A1E" w:rsidRPr="00916A1E">
        <w:rPr>
          <w:b/>
          <w:sz w:val="22"/>
          <w:szCs w:val="22"/>
        </w:rPr>
        <w:t>ZP/</w:t>
      </w:r>
      <w:r w:rsidR="003B5352">
        <w:rPr>
          <w:b/>
          <w:sz w:val="22"/>
          <w:szCs w:val="22"/>
        </w:rPr>
        <w:t>45</w:t>
      </w:r>
      <w:r w:rsidR="00916A1E" w:rsidRPr="00916A1E">
        <w:rPr>
          <w:b/>
          <w:sz w:val="22"/>
          <w:szCs w:val="22"/>
        </w:rPr>
        <w:t>/202</w:t>
      </w:r>
      <w:r w:rsidR="00013B58">
        <w:rPr>
          <w:b/>
          <w:sz w:val="22"/>
          <w:szCs w:val="22"/>
        </w:rPr>
        <w:t>2</w:t>
      </w:r>
    </w:p>
    <w:p w14:paraId="12B3129E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7ADDFDAE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3159E496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60A32961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6E7754BD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72FAC31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91AD02D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4B11634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08ADAA27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16A1E" w:rsidRPr="00110593" w14:paraId="7F42CFDC" w14:textId="77777777" w:rsidTr="00CB125A">
        <w:tc>
          <w:tcPr>
            <w:tcW w:w="9104" w:type="dxa"/>
            <w:shd w:val="clear" w:color="auto" w:fill="D9D9D9"/>
          </w:tcPr>
          <w:p w14:paraId="096544CE" w14:textId="77777777" w:rsidR="00916A1E" w:rsidRPr="00110593" w:rsidRDefault="00916A1E" w:rsidP="00CB125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0D0D53E1" w14:textId="77777777" w:rsidR="00916A1E" w:rsidRPr="00110593" w:rsidRDefault="00916A1E" w:rsidP="00CB125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916A1E">
              <w:t>(Dz.U. poz. 2019 ze zm.)</w:t>
            </w:r>
            <w:r w:rsidRPr="00110593">
              <w:t xml:space="preserve"> (dalej jako: ustawa Pzp), dotyczące:</w:t>
            </w:r>
          </w:p>
          <w:p w14:paraId="53578553" w14:textId="77777777" w:rsidR="00916A1E" w:rsidRPr="0043102D" w:rsidRDefault="00916A1E" w:rsidP="00CB125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5FA2AFE5" w14:textId="77777777" w:rsidR="00916A1E" w:rsidRPr="00110593" w:rsidRDefault="00916A1E" w:rsidP="00CB125A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12D2BCC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CF61B21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087BC205" w14:textId="13BD6973" w:rsidR="006E0FAA" w:rsidRPr="005E622E" w:rsidRDefault="00013B58" w:rsidP="00013B58">
      <w:pPr>
        <w:widowControl w:val="0"/>
        <w:tabs>
          <w:tab w:val="center" w:pos="4535"/>
          <w:tab w:val="left" w:pos="7889"/>
        </w:tabs>
        <w:adjustRightInd w:val="0"/>
        <w:spacing w:after="240" w:line="360" w:lineRule="atLeast"/>
        <w:textAlignment w:val="baseline"/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  <w:r w:rsidR="00916A1E" w:rsidRPr="00916A1E">
        <w:rPr>
          <w:b/>
          <w:sz w:val="22"/>
          <w:szCs w:val="22"/>
        </w:rPr>
        <w:t xml:space="preserve">Zakup i dostawa </w:t>
      </w:r>
      <w:r w:rsidR="00D305C3">
        <w:rPr>
          <w:b/>
          <w:sz w:val="22"/>
          <w:szCs w:val="22"/>
        </w:rPr>
        <w:t xml:space="preserve">produktów farmaceutycznych </w:t>
      </w:r>
      <w:r w:rsidR="003B5352">
        <w:rPr>
          <w:b/>
          <w:sz w:val="22"/>
          <w:szCs w:val="22"/>
        </w:rPr>
        <w:t>I</w:t>
      </w:r>
      <w:r w:rsidR="00E04C12">
        <w:rPr>
          <w:b/>
          <w:sz w:val="22"/>
          <w:szCs w:val="22"/>
        </w:rPr>
        <w:t>I</w:t>
      </w:r>
      <w:r w:rsidR="00061C59">
        <w:rPr>
          <w:b/>
          <w:sz w:val="22"/>
          <w:szCs w:val="22"/>
        </w:rPr>
        <w:t>I</w:t>
      </w:r>
      <w:r>
        <w:rPr>
          <w:b/>
          <w:sz w:val="22"/>
          <w:szCs w:val="22"/>
        </w:rPr>
        <w:tab/>
      </w:r>
    </w:p>
    <w:p w14:paraId="0ECEE534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323BB5E3" w14:textId="7209E8A1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D305C3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37BD8F92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E39A02A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3C25A15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2693A6A2" w14:textId="77777777" w:rsidTr="00C37CD2">
        <w:trPr>
          <w:trHeight w:val="321"/>
        </w:trPr>
        <w:tc>
          <w:tcPr>
            <w:tcW w:w="516" w:type="dxa"/>
          </w:tcPr>
          <w:p w14:paraId="52067D9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5E0DF3C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584D3FC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2E15577" w14:textId="77777777" w:rsidTr="009A4CD3">
        <w:tc>
          <w:tcPr>
            <w:tcW w:w="516" w:type="dxa"/>
          </w:tcPr>
          <w:p w14:paraId="096C4E5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B0585D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DEC721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D0A1226" w14:textId="77777777" w:rsidTr="009A4CD3">
        <w:tc>
          <w:tcPr>
            <w:tcW w:w="516" w:type="dxa"/>
          </w:tcPr>
          <w:p w14:paraId="099874C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8C5834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C4A64C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2666F115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563B6BB9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40A081C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89FACDF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50B7D156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36E6A06B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8A4E9F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9B13C77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3EC941" w14:textId="77777777" w:rsidR="007C0556" w:rsidRDefault="007C0556">
      <w:r>
        <w:separator/>
      </w:r>
    </w:p>
  </w:endnote>
  <w:endnote w:type="continuationSeparator" w:id="0">
    <w:p w14:paraId="34071282" w14:textId="77777777" w:rsidR="007C0556" w:rsidRDefault="007C0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2F5D2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156ED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71992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40D71CA" w14:textId="43085640" w:rsidR="009A4CD3" w:rsidRDefault="002F0BB4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468C53D" wp14:editId="0A964CA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0B0F8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42D33FB4" w14:textId="2CD983D0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698BDB" w14:textId="77777777" w:rsidR="007C0556" w:rsidRDefault="007C0556">
      <w:r>
        <w:separator/>
      </w:r>
    </w:p>
  </w:footnote>
  <w:footnote w:type="continuationSeparator" w:id="0">
    <w:p w14:paraId="098FFF64" w14:textId="77777777" w:rsidR="007C0556" w:rsidRDefault="007C0556">
      <w:r>
        <w:continuationSeparator/>
      </w:r>
    </w:p>
  </w:footnote>
  <w:footnote w:id="1">
    <w:p w14:paraId="7263BCB4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556"/>
    <w:rsid w:val="0000184A"/>
    <w:rsid w:val="00012997"/>
    <w:rsid w:val="00013B58"/>
    <w:rsid w:val="00061C59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2F0BB4"/>
    <w:rsid w:val="003024A8"/>
    <w:rsid w:val="00307E5F"/>
    <w:rsid w:val="00312A4F"/>
    <w:rsid w:val="00336EEB"/>
    <w:rsid w:val="00360BC3"/>
    <w:rsid w:val="003B5352"/>
    <w:rsid w:val="003E5D20"/>
    <w:rsid w:val="003F6927"/>
    <w:rsid w:val="00415097"/>
    <w:rsid w:val="00422381"/>
    <w:rsid w:val="0043102D"/>
    <w:rsid w:val="00460820"/>
    <w:rsid w:val="004704CB"/>
    <w:rsid w:val="0047468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C0556"/>
    <w:rsid w:val="007D36CE"/>
    <w:rsid w:val="008032C1"/>
    <w:rsid w:val="008300E9"/>
    <w:rsid w:val="008460DE"/>
    <w:rsid w:val="00882E9F"/>
    <w:rsid w:val="008843C0"/>
    <w:rsid w:val="008A0D67"/>
    <w:rsid w:val="008B3C7B"/>
    <w:rsid w:val="008C2CBF"/>
    <w:rsid w:val="008D4CAF"/>
    <w:rsid w:val="008E370F"/>
    <w:rsid w:val="009072AA"/>
    <w:rsid w:val="00916A1E"/>
    <w:rsid w:val="00917F13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305C3"/>
    <w:rsid w:val="00D74F94"/>
    <w:rsid w:val="00DD482A"/>
    <w:rsid w:val="00DE0396"/>
    <w:rsid w:val="00DE0405"/>
    <w:rsid w:val="00DE252B"/>
    <w:rsid w:val="00E04C12"/>
    <w:rsid w:val="00E31CE8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00F76C21"/>
  <w15:chartTrackingRefBased/>
  <w15:docId w15:val="{C7996DBD-9C5B-41AE-BF24-53DDFB791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FBC1BC-537B-4FFD-B17C-DA20A25AF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202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Natalia Machaj</cp:lastModifiedBy>
  <cp:revision>8</cp:revision>
  <cp:lastPrinted>2022-05-17T07:58:00Z</cp:lastPrinted>
  <dcterms:created xsi:type="dcterms:W3CDTF">2021-07-06T08:08:00Z</dcterms:created>
  <dcterms:modified xsi:type="dcterms:W3CDTF">2022-08-10T10:29:00Z</dcterms:modified>
</cp:coreProperties>
</file>