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E1E2B" w14:textId="69109F09" w:rsidR="008C381F" w:rsidRDefault="00006D2A" w:rsidP="00EB1359">
      <w:pPr>
        <w:spacing w:after="240"/>
        <w:jc w:val="right"/>
        <w:rPr>
          <w:sz w:val="22"/>
          <w:szCs w:val="22"/>
        </w:rPr>
      </w:pPr>
      <w:r>
        <w:rPr>
          <w:noProof/>
        </w:rPr>
        <w:drawing>
          <wp:inline distT="0" distB="0" distL="0" distR="0" wp14:anchorId="47E844DE" wp14:editId="18BEC177">
            <wp:extent cx="5581650" cy="504825"/>
            <wp:effectExtent l="0" t="0" r="0" b="0"/>
            <wp:docPr id="1" name="Obraz 2" descr="E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EF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857F55" w14:textId="3816838B" w:rsidR="00EB1359" w:rsidRPr="003261E7" w:rsidRDefault="00993309" w:rsidP="00EB1359">
      <w:pPr>
        <w:spacing w:after="240"/>
        <w:jc w:val="right"/>
        <w:rPr>
          <w:sz w:val="22"/>
          <w:szCs w:val="22"/>
        </w:rPr>
      </w:pPr>
      <w:r w:rsidRPr="00993309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993309">
        <w:rPr>
          <w:sz w:val="22"/>
          <w:szCs w:val="22"/>
        </w:rPr>
        <w:t>2022-09-</w:t>
      </w:r>
      <w:r w:rsidR="00827F4D">
        <w:rPr>
          <w:sz w:val="22"/>
          <w:szCs w:val="22"/>
        </w:rPr>
        <w:t>29</w:t>
      </w:r>
    </w:p>
    <w:p w14:paraId="7D72BBF7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2C957853" w14:textId="77777777" w:rsidR="00C40B6F" w:rsidRDefault="00993309" w:rsidP="00EB1359">
      <w:pPr>
        <w:spacing w:after="40"/>
        <w:rPr>
          <w:b/>
          <w:bCs/>
          <w:sz w:val="22"/>
          <w:szCs w:val="22"/>
        </w:rPr>
      </w:pPr>
      <w:r w:rsidRPr="00993309">
        <w:rPr>
          <w:b/>
          <w:bCs/>
          <w:sz w:val="22"/>
          <w:szCs w:val="22"/>
        </w:rPr>
        <w:t xml:space="preserve">Szpital Specjalistyczny im. Stefana Żeromskiego </w:t>
      </w:r>
    </w:p>
    <w:p w14:paraId="14BBDB03" w14:textId="77777777" w:rsidR="00C40B6F" w:rsidRDefault="00993309" w:rsidP="00EB1359">
      <w:pPr>
        <w:spacing w:after="40"/>
        <w:rPr>
          <w:b/>
          <w:bCs/>
          <w:sz w:val="22"/>
          <w:szCs w:val="22"/>
        </w:rPr>
      </w:pPr>
      <w:r w:rsidRPr="00993309">
        <w:rPr>
          <w:b/>
          <w:bCs/>
          <w:sz w:val="22"/>
          <w:szCs w:val="22"/>
        </w:rPr>
        <w:t xml:space="preserve">SP ZOZ w Krakowie </w:t>
      </w:r>
    </w:p>
    <w:p w14:paraId="35A1ECA4" w14:textId="7D35D1BB" w:rsidR="00EB1359" w:rsidRPr="003261E7" w:rsidRDefault="00993309" w:rsidP="00EB1359">
      <w:pPr>
        <w:spacing w:after="40"/>
        <w:rPr>
          <w:b/>
          <w:bCs/>
          <w:sz w:val="22"/>
          <w:szCs w:val="22"/>
        </w:rPr>
      </w:pPr>
      <w:r w:rsidRPr="00993309">
        <w:rPr>
          <w:b/>
          <w:bCs/>
          <w:sz w:val="22"/>
          <w:szCs w:val="22"/>
        </w:rPr>
        <w:t>Sekcja Zamówień Publicznych</w:t>
      </w:r>
    </w:p>
    <w:p w14:paraId="20001770" w14:textId="77777777" w:rsidR="00EB1359" w:rsidRPr="003261E7" w:rsidRDefault="00993309" w:rsidP="00EB1359">
      <w:pPr>
        <w:rPr>
          <w:sz w:val="22"/>
          <w:szCs w:val="22"/>
        </w:rPr>
      </w:pPr>
      <w:r w:rsidRPr="00993309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993309">
        <w:rPr>
          <w:sz w:val="22"/>
          <w:szCs w:val="22"/>
        </w:rPr>
        <w:t>66</w:t>
      </w:r>
    </w:p>
    <w:p w14:paraId="3E8FDE95" w14:textId="77777777" w:rsidR="00EB1359" w:rsidRPr="003261E7" w:rsidRDefault="00993309" w:rsidP="00EB1359">
      <w:pPr>
        <w:rPr>
          <w:sz w:val="22"/>
          <w:szCs w:val="22"/>
        </w:rPr>
      </w:pPr>
      <w:r w:rsidRPr="00993309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993309">
        <w:rPr>
          <w:sz w:val="22"/>
          <w:szCs w:val="22"/>
        </w:rPr>
        <w:t>Kraków</w:t>
      </w:r>
    </w:p>
    <w:p w14:paraId="3EDEEC2F" w14:textId="77777777" w:rsidR="00827F4D" w:rsidRDefault="00827F4D" w:rsidP="00EB1359">
      <w:pPr>
        <w:spacing w:after="480"/>
        <w:jc w:val="both"/>
        <w:rPr>
          <w:bCs/>
          <w:sz w:val="18"/>
          <w:szCs w:val="18"/>
        </w:rPr>
      </w:pPr>
    </w:p>
    <w:p w14:paraId="262F7207" w14:textId="177BDF7D" w:rsidR="00EB1359" w:rsidRPr="003261E7" w:rsidRDefault="00C40B6F" w:rsidP="00EB1359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</w:t>
      </w:r>
      <w:r w:rsidR="00827F4D">
        <w:rPr>
          <w:bCs/>
          <w:sz w:val="18"/>
          <w:szCs w:val="18"/>
        </w:rPr>
        <w:t>.</w:t>
      </w:r>
      <w:r w:rsidR="001D146C">
        <w:rPr>
          <w:bCs/>
          <w:sz w:val="18"/>
          <w:szCs w:val="18"/>
        </w:rPr>
        <w:t>707/</w:t>
      </w:r>
      <w:r>
        <w:rPr>
          <w:bCs/>
          <w:sz w:val="18"/>
          <w:szCs w:val="18"/>
        </w:rPr>
        <w:t>22/2022</w:t>
      </w:r>
    </w:p>
    <w:p w14:paraId="05364380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DC82785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2A0DEA0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0897AA4" w14:textId="697D8329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5852B3">
        <w:rPr>
          <w:b/>
          <w:sz w:val="28"/>
          <w:szCs w:val="24"/>
        </w:rPr>
        <w:t xml:space="preserve"> w zadaniu n</w:t>
      </w:r>
      <w:r w:rsidR="00583288">
        <w:rPr>
          <w:b/>
          <w:sz w:val="28"/>
          <w:szCs w:val="24"/>
        </w:rPr>
        <w:t xml:space="preserve">r </w:t>
      </w:r>
      <w:r w:rsidR="00827F4D">
        <w:rPr>
          <w:b/>
          <w:sz w:val="28"/>
          <w:szCs w:val="24"/>
        </w:rPr>
        <w:t>1, 6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993309" w:rsidRPr="003261E7" w14:paraId="786972BF" w14:textId="77777777" w:rsidTr="00730BCA">
        <w:trPr>
          <w:trHeight w:val="638"/>
        </w:trPr>
        <w:tc>
          <w:tcPr>
            <w:tcW w:w="959" w:type="dxa"/>
            <w:shd w:val="clear" w:color="auto" w:fill="auto"/>
          </w:tcPr>
          <w:p w14:paraId="3532A93D" w14:textId="77777777" w:rsidR="00993309" w:rsidRPr="003261E7" w:rsidRDefault="00993309" w:rsidP="00730B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39363D2" w14:textId="77777777" w:rsidR="00993309" w:rsidRPr="003261E7" w:rsidRDefault="00993309" w:rsidP="00730B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93309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93309">
              <w:rPr>
                <w:b/>
                <w:bCs/>
                <w:sz w:val="22"/>
                <w:szCs w:val="22"/>
              </w:rPr>
              <w:t>Zakup, dostawa i uruchomienie sprzętu medycznego wraz ze szkoleniem personelu dla potrzeb Oddziałów Szpitala w ramach 9 grup asortymentowych, zgodnie z opisem w zał. 1 do SWZ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93309">
              <w:rPr>
                <w:b/>
                <w:sz w:val="22"/>
                <w:szCs w:val="22"/>
              </w:rPr>
              <w:t>ZP/22/2022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06410F0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9EA6AEE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114F897" w14:textId="2E5814AD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993309" w:rsidRPr="00993309">
        <w:rPr>
          <w:b/>
          <w:sz w:val="22"/>
          <w:szCs w:val="22"/>
        </w:rPr>
        <w:t>Szpital Specjalistyczny im. Stefana Żeromskiego SP ZOZ w Krakowie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993309" w:rsidRPr="00993309">
        <w:rPr>
          <w:sz w:val="22"/>
          <w:szCs w:val="22"/>
        </w:rPr>
        <w:t>(</w:t>
      </w:r>
      <w:proofErr w:type="spellStart"/>
      <w:r w:rsidR="00993309" w:rsidRPr="00993309">
        <w:rPr>
          <w:sz w:val="22"/>
          <w:szCs w:val="22"/>
        </w:rPr>
        <w:t>t.j</w:t>
      </w:r>
      <w:proofErr w:type="spellEnd"/>
      <w:r w:rsidR="00993309" w:rsidRPr="00993309">
        <w:rPr>
          <w:sz w:val="22"/>
          <w:szCs w:val="22"/>
        </w:rPr>
        <w:t xml:space="preserve">. Dz.U. z 2021r. poz. 1129 z </w:t>
      </w:r>
      <w:proofErr w:type="spellStart"/>
      <w:r w:rsidR="00993309" w:rsidRPr="00993309">
        <w:rPr>
          <w:sz w:val="22"/>
          <w:szCs w:val="22"/>
        </w:rPr>
        <w:t>późn</w:t>
      </w:r>
      <w:proofErr w:type="spellEnd"/>
      <w:r w:rsidR="00993309" w:rsidRPr="00993309">
        <w:rPr>
          <w:sz w:val="22"/>
          <w:szCs w:val="22"/>
        </w:rPr>
        <w:t>. zm.)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7282764" w14:textId="77777777" w:rsidTr="00C5085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18FAE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D58F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63AAB680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993309" w:rsidRPr="00EB1359" w14:paraId="296BA078" w14:textId="77777777" w:rsidTr="00C5085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E777" w14:textId="7E1452CF" w:rsidR="00993309" w:rsidRPr="00710915" w:rsidRDefault="00827F4D" w:rsidP="00730BC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2459" w14:textId="1F8165B7" w:rsidR="006A2E33" w:rsidRDefault="006A2E33" w:rsidP="006A2E33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Zakup i dostawa wraz z uruchomieniem 25 </w:t>
            </w:r>
            <w:proofErr w:type="spellStart"/>
            <w:r>
              <w:rPr>
                <w:sz w:val="23"/>
                <w:szCs w:val="23"/>
              </w:rPr>
              <w:t>szt</w:t>
            </w:r>
            <w:proofErr w:type="spellEnd"/>
            <w:r>
              <w:rPr>
                <w:sz w:val="23"/>
                <w:szCs w:val="23"/>
              </w:rPr>
              <w:t xml:space="preserve"> łóżek szpitalnych wraz przeszkoleniem pracowników Zamawiającego zgodnie z zestawieniem warunków i parametrów wymaganych stanowiącym załącznik nr 1 do specyfikacji. </w:t>
            </w:r>
          </w:p>
          <w:p w14:paraId="4FBE6F5A" w14:textId="77777777" w:rsidR="006A2E33" w:rsidRDefault="006A2E33" w:rsidP="00730BCA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53CB5623" w14:textId="79D08655" w:rsidR="00993309" w:rsidRDefault="00993309" w:rsidP="00730BC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</w:t>
            </w:r>
            <w:r w:rsidR="005852B3">
              <w:rPr>
                <w:sz w:val="22"/>
                <w:szCs w:val="22"/>
              </w:rPr>
              <w:t xml:space="preserve"> i faktyczne</w:t>
            </w:r>
            <w:r>
              <w:rPr>
                <w:sz w:val="22"/>
                <w:szCs w:val="22"/>
              </w:rPr>
              <w:t>:</w:t>
            </w:r>
          </w:p>
          <w:p w14:paraId="2EF01A26" w14:textId="77777777" w:rsidR="008E4616" w:rsidRDefault="00C50853" w:rsidP="00730BC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ust. 1 - </w:t>
            </w:r>
            <w:r w:rsidR="00993309" w:rsidRPr="00993309">
              <w:rPr>
                <w:sz w:val="22"/>
                <w:szCs w:val="22"/>
              </w:rPr>
              <w:t>nie złożono żadnej oferty</w:t>
            </w:r>
            <w:r w:rsidR="006A2E33">
              <w:rPr>
                <w:sz w:val="22"/>
                <w:szCs w:val="22"/>
              </w:rPr>
              <w:t>.</w:t>
            </w:r>
          </w:p>
          <w:p w14:paraId="4F372AB4" w14:textId="5DE3D0EF" w:rsidR="006A2E33" w:rsidRDefault="006A2E33" w:rsidP="00730BC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</w:t>
            </w:r>
            <w:r w:rsidR="001D146C">
              <w:rPr>
                <w:sz w:val="22"/>
                <w:szCs w:val="22"/>
              </w:rPr>
              <w:t>zadaniu</w:t>
            </w:r>
            <w:r>
              <w:rPr>
                <w:sz w:val="22"/>
                <w:szCs w:val="22"/>
              </w:rPr>
              <w:t xml:space="preserve"> 1-  złożon</w:t>
            </w:r>
            <w:r w:rsidR="00CE566E">
              <w:rPr>
                <w:sz w:val="22"/>
                <w:szCs w:val="22"/>
              </w:rPr>
              <w:t>o</w:t>
            </w:r>
            <w:r>
              <w:rPr>
                <w:sz w:val="22"/>
                <w:szCs w:val="22"/>
              </w:rPr>
              <w:t xml:space="preserve"> 2 oferty, które zostały odrzucone na podstawie </w:t>
            </w:r>
            <w:r w:rsidR="008E4616">
              <w:rPr>
                <w:sz w:val="22"/>
                <w:szCs w:val="22"/>
              </w:rPr>
              <w:t xml:space="preserve">art.226 ust. 1 pkt 5 ustawy </w:t>
            </w:r>
            <w:proofErr w:type="spellStart"/>
            <w:r w:rsidR="008E4616">
              <w:rPr>
                <w:sz w:val="22"/>
                <w:szCs w:val="22"/>
              </w:rPr>
              <w:t>Pzp</w:t>
            </w:r>
            <w:proofErr w:type="spellEnd"/>
            <w:r w:rsidR="008E4616">
              <w:rPr>
                <w:sz w:val="22"/>
                <w:szCs w:val="22"/>
              </w:rPr>
              <w:t xml:space="preserve">, ponieważ treść ofert jest niezgodna z warunkami zamówienia. </w:t>
            </w:r>
            <w:r>
              <w:rPr>
                <w:sz w:val="22"/>
                <w:szCs w:val="22"/>
              </w:rPr>
              <w:t xml:space="preserve"> </w:t>
            </w:r>
          </w:p>
          <w:p w14:paraId="183AF8E8" w14:textId="77777777" w:rsidR="00993309" w:rsidRPr="00EB1359" w:rsidRDefault="00993309" w:rsidP="00730BCA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</w:tc>
      </w:tr>
      <w:tr w:rsidR="00993309" w:rsidRPr="00EB1359" w14:paraId="46C7782C" w14:textId="77777777" w:rsidTr="00C5085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7DA50" w14:textId="2EB57B69" w:rsidR="00993309" w:rsidRPr="00710915" w:rsidRDefault="00827F4D" w:rsidP="00730BC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584F5" w14:textId="77777777" w:rsidR="006A2E33" w:rsidRDefault="006A2E33" w:rsidP="006A2E33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Zakup i dostawa wraz z montażem i uruchomieniem 1 </w:t>
            </w:r>
            <w:proofErr w:type="spellStart"/>
            <w:r>
              <w:rPr>
                <w:sz w:val="23"/>
                <w:szCs w:val="23"/>
              </w:rPr>
              <w:t>szt.aparatu</w:t>
            </w:r>
            <w:proofErr w:type="spellEnd"/>
            <w:r>
              <w:rPr>
                <w:sz w:val="23"/>
                <w:szCs w:val="23"/>
              </w:rPr>
              <w:t xml:space="preserve"> USG oraz przeszkoleniem pracowników Zamawiającego zgodnie z zestawieniem warunków i parametrów wymaganych stanowiącym załącznik nr 1 do specyfikacji. </w:t>
            </w:r>
          </w:p>
          <w:p w14:paraId="31195308" w14:textId="77777777" w:rsidR="006A2E33" w:rsidRDefault="006A2E33" w:rsidP="00C50853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1B991530" w14:textId="5AB01B6F" w:rsidR="00C50853" w:rsidRDefault="00C50853" w:rsidP="00C50853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faktyczne:</w:t>
            </w:r>
          </w:p>
          <w:p w14:paraId="328E5365" w14:textId="6D392813" w:rsidR="008E4616" w:rsidRDefault="008E4616" w:rsidP="008E461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</w:t>
            </w:r>
            <w:r w:rsidR="001D146C">
              <w:rPr>
                <w:sz w:val="22"/>
                <w:szCs w:val="22"/>
              </w:rPr>
              <w:t>zadaniu</w:t>
            </w:r>
            <w:r>
              <w:rPr>
                <w:sz w:val="22"/>
                <w:szCs w:val="22"/>
              </w:rPr>
              <w:t xml:space="preserve"> 6</w:t>
            </w:r>
            <w:r w:rsidR="00CE566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  złożon</w:t>
            </w:r>
            <w:r w:rsidR="00CE566E">
              <w:rPr>
                <w:sz w:val="22"/>
                <w:szCs w:val="22"/>
              </w:rPr>
              <w:t>o</w:t>
            </w:r>
            <w:r>
              <w:rPr>
                <w:sz w:val="22"/>
                <w:szCs w:val="22"/>
              </w:rPr>
              <w:t xml:space="preserve"> </w:t>
            </w:r>
            <w:r w:rsidR="00CE566E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ofert</w:t>
            </w:r>
            <w:r w:rsidR="00CE566E">
              <w:rPr>
                <w:sz w:val="22"/>
                <w:szCs w:val="22"/>
              </w:rPr>
              <w:t>ę</w:t>
            </w:r>
            <w:r>
              <w:rPr>
                <w:sz w:val="22"/>
                <w:szCs w:val="22"/>
              </w:rPr>
              <w:t>, któr</w:t>
            </w:r>
            <w:r w:rsidR="00CE566E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został</w:t>
            </w:r>
            <w:r w:rsidR="00CE566E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odrzucon</w:t>
            </w:r>
            <w:r w:rsidR="00CE566E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na podstawie art.226 ust. 1 pkt 5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, ponieważ treść ofert</w:t>
            </w:r>
            <w:r w:rsidR="00CE566E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jest niezgodna z warunkami zamówienia.  </w:t>
            </w:r>
          </w:p>
          <w:p w14:paraId="1AFF14A3" w14:textId="77777777" w:rsidR="00993309" w:rsidRPr="00EB1359" w:rsidRDefault="00993309" w:rsidP="00730BCA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5E34C147" w14:textId="78E633BA" w:rsidR="00CE566E" w:rsidRDefault="00010B31" w:rsidP="00CE566E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325B589D" w14:textId="77777777" w:rsidR="00CE566E" w:rsidRDefault="00CE566E" w:rsidP="00CE566E">
      <w:pPr>
        <w:pStyle w:val="Tekstpodstawowy"/>
        <w:spacing w:before="480" w:line="276" w:lineRule="auto"/>
        <w:ind w:left="3119" w:firstLine="425"/>
        <w:jc w:val="right"/>
        <w:rPr>
          <w:i/>
        </w:rPr>
      </w:pPr>
    </w:p>
    <w:p w14:paraId="12B6C57F" w14:textId="371924AC" w:rsidR="00CE566E" w:rsidRDefault="00CE566E" w:rsidP="00CE566E">
      <w:pPr>
        <w:pStyle w:val="Tekstpodstawowy"/>
        <w:spacing w:line="276" w:lineRule="auto"/>
        <w:ind w:left="3119" w:firstLine="425"/>
        <w:jc w:val="right"/>
        <w:rPr>
          <w:i/>
        </w:rPr>
      </w:pPr>
      <w:r>
        <w:rPr>
          <w:i/>
        </w:rPr>
        <w:t>Z-ca Dyrektora ds. Finansowych</w:t>
      </w:r>
    </w:p>
    <w:p w14:paraId="31C5C126" w14:textId="622626BD" w:rsidR="00CE566E" w:rsidRDefault="00CE566E" w:rsidP="00CE566E">
      <w:pPr>
        <w:pStyle w:val="Tekstpodstawowy"/>
        <w:spacing w:line="276" w:lineRule="auto"/>
        <w:ind w:left="3119" w:firstLine="425"/>
        <w:jc w:val="right"/>
        <w:rPr>
          <w:i/>
        </w:rPr>
      </w:pPr>
      <w:r>
        <w:rPr>
          <w:i/>
        </w:rPr>
        <w:t xml:space="preserve">Mgr Dorota Gołąb - </w:t>
      </w:r>
      <w:proofErr w:type="spellStart"/>
      <w:r>
        <w:rPr>
          <w:i/>
        </w:rPr>
        <w:t>Bełtowicz</w:t>
      </w:r>
      <w:proofErr w:type="spellEnd"/>
    </w:p>
    <w:sectPr w:rsidR="00CE56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96758" w14:textId="77777777" w:rsidR="00592E78" w:rsidRDefault="00592E78" w:rsidP="00993309">
      <w:r>
        <w:separator/>
      </w:r>
    </w:p>
  </w:endnote>
  <w:endnote w:type="continuationSeparator" w:id="0">
    <w:p w14:paraId="3A2EF1C0" w14:textId="77777777" w:rsidR="00592E78" w:rsidRDefault="00592E78" w:rsidP="00993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F8DFB" w14:textId="77777777" w:rsidR="00993309" w:rsidRDefault="009933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10C53" w14:textId="77777777" w:rsidR="00993309" w:rsidRDefault="0099330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F9EF1" w14:textId="77777777" w:rsidR="00993309" w:rsidRDefault="009933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14A2C" w14:textId="77777777" w:rsidR="00592E78" w:rsidRDefault="00592E78" w:rsidP="00993309">
      <w:r>
        <w:separator/>
      </w:r>
    </w:p>
  </w:footnote>
  <w:footnote w:type="continuationSeparator" w:id="0">
    <w:p w14:paraId="1B634CB9" w14:textId="77777777" w:rsidR="00592E78" w:rsidRDefault="00592E78" w:rsidP="00993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3423E" w14:textId="77777777" w:rsidR="00993309" w:rsidRDefault="009933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FAEA4" w14:textId="77777777" w:rsidR="00993309" w:rsidRDefault="009933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5028A" w14:textId="77777777" w:rsidR="00993309" w:rsidRDefault="009933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01E"/>
    <w:rsid w:val="00006D2A"/>
    <w:rsid w:val="00010B31"/>
    <w:rsid w:val="00104963"/>
    <w:rsid w:val="00150F65"/>
    <w:rsid w:val="001D146C"/>
    <w:rsid w:val="0041601E"/>
    <w:rsid w:val="00583288"/>
    <w:rsid w:val="005852B3"/>
    <w:rsid w:val="00592E78"/>
    <w:rsid w:val="006A2E33"/>
    <w:rsid w:val="00823326"/>
    <w:rsid w:val="00827F4D"/>
    <w:rsid w:val="00856A3E"/>
    <w:rsid w:val="00857808"/>
    <w:rsid w:val="00894412"/>
    <w:rsid w:val="008953BE"/>
    <w:rsid w:val="008C381F"/>
    <w:rsid w:val="008E4616"/>
    <w:rsid w:val="009462DF"/>
    <w:rsid w:val="009500EB"/>
    <w:rsid w:val="00993309"/>
    <w:rsid w:val="00993EFC"/>
    <w:rsid w:val="00AB3E72"/>
    <w:rsid w:val="00AC1A4B"/>
    <w:rsid w:val="00C40B6F"/>
    <w:rsid w:val="00C50853"/>
    <w:rsid w:val="00C92295"/>
    <w:rsid w:val="00CE566E"/>
    <w:rsid w:val="00CF568F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21E34D"/>
  <w15:chartTrackingRefBased/>
  <w15:docId w15:val="{480B055E-AA18-47CD-A2FE-79F9C7319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50853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933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3309"/>
  </w:style>
  <w:style w:type="paragraph" w:customStyle="1" w:styleId="Default">
    <w:name w:val="Default"/>
    <w:rsid w:val="006A2E3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2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6</cp:revision>
  <cp:lastPrinted>2022-09-29T10:57:00Z</cp:lastPrinted>
  <dcterms:created xsi:type="dcterms:W3CDTF">2022-09-29T10:36:00Z</dcterms:created>
  <dcterms:modified xsi:type="dcterms:W3CDTF">2022-09-29T13:22:00Z</dcterms:modified>
</cp:coreProperties>
</file>