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41AD" w14:textId="0B5D1673" w:rsidR="0045558E" w:rsidRDefault="0079021B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 w14:anchorId="693AAF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;mso-wrap-style:square">
            <v:imagedata r:id="rId6" o:title="EFS"/>
          </v:shape>
        </w:pict>
      </w:r>
    </w:p>
    <w:p w14:paraId="27F1BEF8" w14:textId="77777777" w:rsidR="0045558E" w:rsidRDefault="0045558E" w:rsidP="00FB7F50">
      <w:pPr>
        <w:spacing w:after="240"/>
        <w:jc w:val="right"/>
        <w:rPr>
          <w:sz w:val="22"/>
          <w:szCs w:val="22"/>
        </w:rPr>
      </w:pPr>
    </w:p>
    <w:p w14:paraId="65D86178" w14:textId="30437BD1" w:rsidR="00FB7F50" w:rsidRPr="002245BE" w:rsidRDefault="009F7AC9" w:rsidP="00FB7F50">
      <w:pPr>
        <w:spacing w:after="240"/>
        <w:jc w:val="right"/>
        <w:rPr>
          <w:sz w:val="22"/>
          <w:szCs w:val="22"/>
        </w:rPr>
      </w:pPr>
      <w:r w:rsidRPr="009F7AC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F7AC9">
        <w:rPr>
          <w:sz w:val="22"/>
          <w:szCs w:val="22"/>
        </w:rPr>
        <w:t>2022-09-29</w:t>
      </w:r>
    </w:p>
    <w:p w14:paraId="392026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80BAB1" w14:textId="77777777" w:rsidR="00FB7F50" w:rsidRPr="002245BE" w:rsidRDefault="009F7AC9" w:rsidP="00FB7F50">
      <w:pPr>
        <w:spacing w:after="40"/>
        <w:rPr>
          <w:b/>
          <w:bCs/>
          <w:sz w:val="22"/>
          <w:szCs w:val="22"/>
        </w:rPr>
      </w:pPr>
      <w:r w:rsidRPr="009F7AC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286E52D" w14:textId="77777777" w:rsidR="00FB7F50" w:rsidRPr="002245BE" w:rsidRDefault="009F7AC9" w:rsidP="00FB7F50">
      <w:pPr>
        <w:rPr>
          <w:sz w:val="22"/>
          <w:szCs w:val="22"/>
        </w:rPr>
      </w:pPr>
      <w:r w:rsidRPr="009F7AC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F7AC9">
        <w:rPr>
          <w:sz w:val="22"/>
          <w:szCs w:val="22"/>
        </w:rPr>
        <w:t>66</w:t>
      </w:r>
    </w:p>
    <w:p w14:paraId="6C12D71F" w14:textId="77777777" w:rsidR="00FB7F50" w:rsidRPr="002245BE" w:rsidRDefault="009F7AC9" w:rsidP="00FB7F50">
      <w:pPr>
        <w:rPr>
          <w:sz w:val="22"/>
          <w:szCs w:val="22"/>
        </w:rPr>
      </w:pPr>
      <w:r w:rsidRPr="009F7AC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F7AC9">
        <w:rPr>
          <w:sz w:val="22"/>
          <w:szCs w:val="22"/>
        </w:rPr>
        <w:t>Kraków</w:t>
      </w:r>
    </w:p>
    <w:p w14:paraId="29D3B00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915E33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32B05F5" w14:textId="77777777" w:rsidR="00F6424F" w:rsidRDefault="00F6424F" w:rsidP="00F6424F">
      <w:pPr>
        <w:pStyle w:val="Nagwek1"/>
        <w:spacing w:before="0" w:after="0" w:line="276" w:lineRule="auto"/>
        <w:jc w:val="left"/>
        <w:rPr>
          <w:b w:val="0"/>
          <w:bCs/>
          <w:sz w:val="28"/>
        </w:rPr>
      </w:pPr>
    </w:p>
    <w:p w14:paraId="643C41E5" w14:textId="39B90634" w:rsidR="00F6424F" w:rsidRPr="00F6424F" w:rsidRDefault="00F6424F" w:rsidP="00F6424F">
      <w:pPr>
        <w:pStyle w:val="Nagwek1"/>
        <w:spacing w:before="0" w:after="0" w:line="276" w:lineRule="auto"/>
        <w:jc w:val="left"/>
        <w:rPr>
          <w:b w:val="0"/>
          <w:bCs/>
          <w:sz w:val="28"/>
        </w:rPr>
      </w:pPr>
      <w:r w:rsidRPr="00F6424F">
        <w:rPr>
          <w:b w:val="0"/>
          <w:bCs/>
          <w:sz w:val="28"/>
        </w:rPr>
        <w:t xml:space="preserve">Pismo znak: SZP.271. </w:t>
      </w:r>
      <w:r w:rsidR="0045558E">
        <w:rPr>
          <w:b w:val="0"/>
          <w:bCs/>
          <w:sz w:val="28"/>
        </w:rPr>
        <w:t>709/</w:t>
      </w:r>
      <w:r w:rsidRPr="00F6424F">
        <w:rPr>
          <w:b w:val="0"/>
          <w:bCs/>
          <w:sz w:val="28"/>
        </w:rPr>
        <w:t>22/2022</w:t>
      </w:r>
    </w:p>
    <w:p w14:paraId="17BAEF41" w14:textId="0469A71A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795984" w14:textId="017C8A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6424F">
        <w:rPr>
          <w:b/>
          <w:sz w:val="28"/>
        </w:rPr>
        <w:t xml:space="preserve"> dotyczy grupy 5, 7,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F7AC9" w:rsidRPr="00607F9B" w14:paraId="54F4220A" w14:textId="77777777" w:rsidTr="006B54D1">
        <w:trPr>
          <w:trHeight w:val="638"/>
        </w:trPr>
        <w:tc>
          <w:tcPr>
            <w:tcW w:w="959" w:type="dxa"/>
            <w:shd w:val="clear" w:color="auto" w:fill="auto"/>
          </w:tcPr>
          <w:p w14:paraId="3F6C130A" w14:textId="77777777" w:rsidR="009F7AC9" w:rsidRPr="00607F9B" w:rsidRDefault="009F7AC9" w:rsidP="006B54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234AAA" w14:textId="77777777" w:rsidR="009F7AC9" w:rsidRPr="00607F9B" w:rsidRDefault="009F7AC9" w:rsidP="006B54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7AC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7AC9">
              <w:rPr>
                <w:b/>
                <w:bCs/>
                <w:sz w:val="22"/>
                <w:szCs w:val="22"/>
              </w:rPr>
              <w:t>Zakup, dostawa i uruchomienie sprzętu medycznego wraz ze szkoleniem personelu dla potrzeb Oddziałów Szpitala w ramach 9 grup asortymentowych, zgodnie z opisem w zał. 1 do SWZ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7AC9">
              <w:rPr>
                <w:b/>
                <w:sz w:val="22"/>
                <w:szCs w:val="22"/>
              </w:rPr>
              <w:t>ZP/22/2022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CAC20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F7AC9" w:rsidRPr="009F7AC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F7AC9" w:rsidRPr="009F7AC9">
        <w:rPr>
          <w:sz w:val="22"/>
          <w:szCs w:val="22"/>
        </w:rPr>
        <w:t>(</w:t>
      </w:r>
      <w:proofErr w:type="spellStart"/>
      <w:r w:rsidR="009F7AC9" w:rsidRPr="009F7AC9">
        <w:rPr>
          <w:sz w:val="22"/>
          <w:szCs w:val="22"/>
        </w:rPr>
        <w:t>t.j</w:t>
      </w:r>
      <w:proofErr w:type="spellEnd"/>
      <w:r w:rsidR="009F7AC9" w:rsidRPr="009F7AC9">
        <w:rPr>
          <w:sz w:val="22"/>
          <w:szCs w:val="22"/>
        </w:rPr>
        <w:t xml:space="preserve">. Dz.U. z 2021r. poz. 1129 z </w:t>
      </w:r>
      <w:proofErr w:type="spellStart"/>
      <w:r w:rsidR="009F7AC9" w:rsidRPr="009F7AC9">
        <w:rPr>
          <w:sz w:val="22"/>
          <w:szCs w:val="22"/>
        </w:rPr>
        <w:t>późn</w:t>
      </w:r>
      <w:proofErr w:type="spellEnd"/>
      <w:r w:rsidR="009F7AC9" w:rsidRPr="009F7AC9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F7AC9" w14:paraId="3B54486A" w14:textId="77777777" w:rsidTr="006B54D1">
        <w:trPr>
          <w:cantSplit/>
        </w:trPr>
        <w:tc>
          <w:tcPr>
            <w:tcW w:w="9498" w:type="dxa"/>
          </w:tcPr>
          <w:p w14:paraId="6181A18A" w14:textId="77777777" w:rsidR="009F7AC9" w:rsidRPr="001D1EEC" w:rsidRDefault="009F7AC9" w:rsidP="006B54D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F7AC9">
              <w:rPr>
                <w:b/>
                <w:sz w:val="22"/>
                <w:szCs w:val="22"/>
              </w:rPr>
              <w:t>Zakład Techniki Medycznej "TECH-MED" Sp. z o.o.</w:t>
            </w:r>
          </w:p>
          <w:p w14:paraId="451F0AAB" w14:textId="77777777" w:rsidR="009F7AC9" w:rsidRPr="001D1EEC" w:rsidRDefault="009F7AC9" w:rsidP="006B54D1">
            <w:pPr>
              <w:spacing w:line="276" w:lineRule="auto"/>
              <w:rPr>
                <w:bCs/>
                <w:sz w:val="22"/>
                <w:szCs w:val="22"/>
              </w:rPr>
            </w:pPr>
            <w:r w:rsidRPr="009F7AC9">
              <w:rPr>
                <w:bCs/>
                <w:sz w:val="22"/>
                <w:szCs w:val="22"/>
              </w:rPr>
              <w:t>Ernsta Petersona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F7AC9">
              <w:rPr>
                <w:bCs/>
                <w:sz w:val="22"/>
                <w:szCs w:val="22"/>
              </w:rPr>
              <w:t>85-862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Bydgoszcz</w:t>
            </w:r>
          </w:p>
          <w:p w14:paraId="52E90C4D" w14:textId="77777777" w:rsidR="009F7AC9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89B911" w14:textId="77777777" w:rsidR="009F7AC9" w:rsidRPr="00211A34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F7AC9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F7AC9">
              <w:rPr>
                <w:color w:val="000000"/>
                <w:sz w:val="22"/>
                <w:szCs w:val="22"/>
              </w:rPr>
              <w:t>Zakup i dostawa wraz z uruchomieniem 7 szt. wózków anestezjologicznych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F7AC9">
              <w:rPr>
                <w:b/>
                <w:sz w:val="22"/>
                <w:szCs w:val="22"/>
              </w:rPr>
              <w:t>38 669.40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8DABE0" w14:textId="77777777" w:rsidR="009F7AC9" w:rsidRPr="00D168A0" w:rsidRDefault="009F7AC9" w:rsidP="006B54D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874EF0B" w14:textId="77777777" w:rsidR="00196A2E" w:rsidRDefault="009F7AC9" w:rsidP="00196A2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F7AC9">
              <w:t>Oferta spełniająca warunki zawarte w SWZ, w ustawie Prawo zamówień publicznych z dnia 11 września 2019 r. (tekst jednolity Dz. U. z 2021 r. poz. 1129) oraz jest najkorzystniejsza w kryterium cena 60 %,</w:t>
            </w:r>
            <w:r w:rsidR="00196A2E">
              <w:t xml:space="preserve"> </w:t>
            </w:r>
          </w:p>
          <w:p w14:paraId="5B4BFB1F" w14:textId="69ACE5C4" w:rsidR="00196A2E" w:rsidRDefault="00196A2E" w:rsidP="00196A2E">
            <w:pPr>
              <w:pStyle w:val="Default"/>
              <w:jc w:val="both"/>
            </w:pPr>
            <w:r>
              <w:t>wydłużenie terminu gwarancji - 20 %</w:t>
            </w:r>
          </w:p>
          <w:p w14:paraId="7A5065B4" w14:textId="28F76EFD" w:rsidR="00196A2E" w:rsidRDefault="00196A2E" w:rsidP="00196A2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dostawy - 20 %</w:t>
            </w:r>
          </w:p>
          <w:p w14:paraId="75077D06" w14:textId="6296A641" w:rsidR="009F7AC9" w:rsidRDefault="009F7AC9" w:rsidP="006B54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  <w:tr w:rsidR="009F7AC9" w14:paraId="50D19CE8" w14:textId="77777777" w:rsidTr="006B54D1">
        <w:trPr>
          <w:cantSplit/>
        </w:trPr>
        <w:tc>
          <w:tcPr>
            <w:tcW w:w="9498" w:type="dxa"/>
          </w:tcPr>
          <w:p w14:paraId="2B6AE074" w14:textId="77777777" w:rsidR="009F7AC9" w:rsidRPr="001D1EEC" w:rsidRDefault="009F7AC9" w:rsidP="006B54D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F7AC9">
              <w:rPr>
                <w:b/>
                <w:sz w:val="22"/>
                <w:szCs w:val="22"/>
              </w:rPr>
              <w:lastRenderedPageBreak/>
              <w:t>Multimed</w:t>
            </w:r>
            <w:proofErr w:type="spellEnd"/>
            <w:r w:rsidRPr="009F7AC9">
              <w:rPr>
                <w:b/>
                <w:sz w:val="22"/>
                <w:szCs w:val="22"/>
              </w:rPr>
              <w:t xml:space="preserve"> Sp. z o.o.</w:t>
            </w:r>
          </w:p>
          <w:p w14:paraId="3E3182BB" w14:textId="77777777" w:rsidR="009F7AC9" w:rsidRPr="001D1EEC" w:rsidRDefault="009F7AC9" w:rsidP="006B54D1">
            <w:pPr>
              <w:spacing w:line="276" w:lineRule="auto"/>
              <w:rPr>
                <w:bCs/>
                <w:sz w:val="22"/>
                <w:szCs w:val="22"/>
              </w:rPr>
            </w:pPr>
            <w:r w:rsidRPr="009F7AC9">
              <w:rPr>
                <w:bCs/>
                <w:sz w:val="22"/>
                <w:szCs w:val="22"/>
              </w:rPr>
              <w:t>Brukowa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F7AC9">
              <w:rPr>
                <w:bCs/>
                <w:sz w:val="22"/>
                <w:szCs w:val="22"/>
              </w:rPr>
              <w:t>91-341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łódź</w:t>
            </w:r>
          </w:p>
          <w:p w14:paraId="0C710971" w14:textId="77777777" w:rsidR="009F7AC9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83EECB" w14:textId="77777777" w:rsidR="009F7AC9" w:rsidRPr="00211A34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F7AC9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F7AC9">
              <w:rPr>
                <w:color w:val="000000"/>
                <w:sz w:val="22"/>
                <w:szCs w:val="22"/>
              </w:rPr>
              <w:t>Zakup i dostawa wraz z uruchomieniem 13 szt. reduktorów do próżni zgodnie z zestawieniem warunków i parametrów wymaganych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F7AC9">
              <w:rPr>
                <w:b/>
                <w:sz w:val="22"/>
                <w:szCs w:val="22"/>
              </w:rPr>
              <w:t>7 202.52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6CCB2B" w14:textId="77777777" w:rsidR="009F7AC9" w:rsidRPr="00D168A0" w:rsidRDefault="009F7AC9" w:rsidP="006B54D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B7C9C31" w14:textId="77777777" w:rsidR="00196A2E" w:rsidRPr="00196A2E" w:rsidRDefault="009F7AC9" w:rsidP="00196A2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F7AC9">
              <w:t xml:space="preserve">Oferta spełniająca warunki zawarte w SWZ, w ustawie Prawo zamówień publicznych z dnia 11 września 2019 r. (tekst jednolity Dz. U. z 2021 r. poz. 1129) oraz jest najkorzystniejsza w </w:t>
            </w:r>
            <w:r w:rsidR="00196A2E" w:rsidRPr="00196A2E">
              <w:rPr>
                <w:sz w:val="22"/>
                <w:szCs w:val="22"/>
              </w:rPr>
              <w:t xml:space="preserve">kryterium cena 60 %, </w:t>
            </w:r>
          </w:p>
          <w:p w14:paraId="6680DE76" w14:textId="77777777" w:rsidR="00196A2E" w:rsidRPr="00196A2E" w:rsidRDefault="00196A2E" w:rsidP="00196A2E">
            <w:pPr>
              <w:pStyle w:val="Default"/>
              <w:jc w:val="both"/>
              <w:rPr>
                <w:sz w:val="22"/>
                <w:szCs w:val="22"/>
              </w:rPr>
            </w:pPr>
            <w:r w:rsidRPr="00196A2E">
              <w:rPr>
                <w:sz w:val="22"/>
                <w:szCs w:val="22"/>
              </w:rPr>
              <w:t>wydłużenie terminu gwarancji - 20 %</w:t>
            </w:r>
          </w:p>
          <w:p w14:paraId="78E34CD3" w14:textId="77777777" w:rsidR="00196A2E" w:rsidRPr="00196A2E" w:rsidRDefault="00196A2E" w:rsidP="00196A2E">
            <w:pPr>
              <w:pStyle w:val="Default"/>
              <w:jc w:val="both"/>
              <w:rPr>
                <w:sz w:val="22"/>
                <w:szCs w:val="22"/>
              </w:rPr>
            </w:pPr>
            <w:r w:rsidRPr="00196A2E">
              <w:rPr>
                <w:sz w:val="22"/>
                <w:szCs w:val="22"/>
              </w:rPr>
              <w:t>termin dostawy - 20 %</w:t>
            </w:r>
          </w:p>
          <w:p w14:paraId="27BB2044" w14:textId="43073370" w:rsidR="00196A2E" w:rsidRDefault="00196A2E" w:rsidP="006B54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  <w:tr w:rsidR="009F7AC9" w14:paraId="486589B2" w14:textId="77777777" w:rsidTr="006B54D1">
        <w:trPr>
          <w:cantSplit/>
        </w:trPr>
        <w:tc>
          <w:tcPr>
            <w:tcW w:w="9498" w:type="dxa"/>
          </w:tcPr>
          <w:p w14:paraId="147D3FB5" w14:textId="77777777" w:rsidR="009F7AC9" w:rsidRPr="001D1EEC" w:rsidRDefault="009F7AC9" w:rsidP="006B54D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F7AC9">
              <w:rPr>
                <w:b/>
                <w:sz w:val="22"/>
                <w:szCs w:val="22"/>
              </w:rPr>
              <w:t>Multimed</w:t>
            </w:r>
            <w:proofErr w:type="spellEnd"/>
            <w:r w:rsidRPr="009F7AC9">
              <w:rPr>
                <w:b/>
                <w:sz w:val="22"/>
                <w:szCs w:val="22"/>
              </w:rPr>
              <w:t xml:space="preserve"> Sp. z o.o.</w:t>
            </w:r>
          </w:p>
          <w:p w14:paraId="2401CAE9" w14:textId="77777777" w:rsidR="009F7AC9" w:rsidRPr="001D1EEC" w:rsidRDefault="009F7AC9" w:rsidP="006B54D1">
            <w:pPr>
              <w:spacing w:line="276" w:lineRule="auto"/>
              <w:rPr>
                <w:bCs/>
                <w:sz w:val="22"/>
                <w:szCs w:val="22"/>
              </w:rPr>
            </w:pPr>
            <w:r w:rsidRPr="009F7AC9">
              <w:rPr>
                <w:bCs/>
                <w:sz w:val="22"/>
                <w:szCs w:val="22"/>
              </w:rPr>
              <w:t>Brukowa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F7AC9">
              <w:rPr>
                <w:bCs/>
                <w:sz w:val="22"/>
                <w:szCs w:val="22"/>
              </w:rPr>
              <w:t>91-341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F7AC9">
              <w:rPr>
                <w:bCs/>
                <w:sz w:val="22"/>
                <w:szCs w:val="22"/>
              </w:rPr>
              <w:t>łódź</w:t>
            </w:r>
          </w:p>
          <w:p w14:paraId="73D22369" w14:textId="77777777" w:rsidR="009F7AC9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A55A05" w14:textId="77777777" w:rsidR="009F7AC9" w:rsidRPr="00211A34" w:rsidRDefault="009F7AC9" w:rsidP="006B54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F7AC9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F7AC9">
              <w:rPr>
                <w:color w:val="000000"/>
                <w:sz w:val="22"/>
                <w:szCs w:val="22"/>
              </w:rPr>
              <w:t xml:space="preserve">Zakup i dostawa wraz z uruchomieniem 26 </w:t>
            </w:r>
            <w:proofErr w:type="spellStart"/>
            <w:r w:rsidRPr="009F7AC9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9F7AC9">
              <w:rPr>
                <w:color w:val="000000"/>
                <w:sz w:val="22"/>
                <w:szCs w:val="22"/>
              </w:rPr>
              <w:t xml:space="preserve"> dozowników do tlenu zgodnie z zestawieniem warunków i parametrów wymaganych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F7AC9">
              <w:rPr>
                <w:b/>
                <w:sz w:val="22"/>
                <w:szCs w:val="22"/>
              </w:rPr>
              <w:t>8 901.36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7B5ACA" w14:textId="77777777" w:rsidR="009F7AC9" w:rsidRPr="00D168A0" w:rsidRDefault="009F7AC9" w:rsidP="006B54D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AFF9E0" w14:textId="77777777" w:rsidR="00196A2E" w:rsidRPr="00196A2E" w:rsidRDefault="009F7AC9" w:rsidP="00196A2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F7AC9">
              <w:t xml:space="preserve">Oferta spełniająca warunki zawarte w SWZ, w ustawie Prawo zamówień publicznych z dnia 11 września 2019 r. (tekst jednolity Dz. U. z 2021 r. poz. 1129) oraz jest najkorzystniejsza w </w:t>
            </w:r>
            <w:r w:rsidR="00196A2E" w:rsidRPr="00196A2E">
              <w:rPr>
                <w:sz w:val="22"/>
                <w:szCs w:val="22"/>
              </w:rPr>
              <w:t xml:space="preserve">kryterium cena 60 %, </w:t>
            </w:r>
          </w:p>
          <w:p w14:paraId="0611F86A" w14:textId="77777777" w:rsidR="00196A2E" w:rsidRPr="00196A2E" w:rsidRDefault="00196A2E" w:rsidP="00196A2E">
            <w:pPr>
              <w:pStyle w:val="Default"/>
              <w:jc w:val="both"/>
              <w:rPr>
                <w:sz w:val="22"/>
                <w:szCs w:val="22"/>
              </w:rPr>
            </w:pPr>
            <w:r w:rsidRPr="00196A2E">
              <w:rPr>
                <w:sz w:val="22"/>
                <w:szCs w:val="22"/>
              </w:rPr>
              <w:t>wydłużenie terminu gwarancji - 20 %</w:t>
            </w:r>
          </w:p>
          <w:p w14:paraId="7A73B805" w14:textId="77777777" w:rsidR="00196A2E" w:rsidRPr="00196A2E" w:rsidRDefault="00196A2E" w:rsidP="00196A2E">
            <w:pPr>
              <w:pStyle w:val="Default"/>
              <w:jc w:val="both"/>
              <w:rPr>
                <w:sz w:val="22"/>
                <w:szCs w:val="22"/>
              </w:rPr>
            </w:pPr>
            <w:r w:rsidRPr="00196A2E">
              <w:rPr>
                <w:sz w:val="22"/>
                <w:szCs w:val="22"/>
              </w:rPr>
              <w:t>termin dostawy - 20 %</w:t>
            </w:r>
          </w:p>
          <w:p w14:paraId="4856E394" w14:textId="44679CE4" w:rsidR="009F7AC9" w:rsidRDefault="009F7AC9" w:rsidP="006B54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</w:tbl>
    <w:p w14:paraId="7A603ED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A6CBC72" w14:textId="77777777" w:rsidTr="00596EA3">
        <w:tc>
          <w:tcPr>
            <w:tcW w:w="2169" w:type="dxa"/>
            <w:shd w:val="clear" w:color="auto" w:fill="F3F3F3"/>
          </w:tcPr>
          <w:p w14:paraId="59579B6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0F12AB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F006AB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E0B16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F7AC9" w:rsidRPr="00834EF4" w14:paraId="574C44E1" w14:textId="77777777" w:rsidTr="006B54D1">
        <w:tc>
          <w:tcPr>
            <w:tcW w:w="2169" w:type="dxa"/>
            <w:shd w:val="clear" w:color="auto" w:fill="auto"/>
          </w:tcPr>
          <w:p w14:paraId="2886351C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7AC9">
              <w:rPr>
                <w:sz w:val="20"/>
                <w:szCs w:val="20"/>
              </w:rPr>
              <w:t>Zakup i dostawa wraz z uruchomieniem 7 szt. wózków anestezjologicznych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FB048E4" w14:textId="77777777" w:rsidR="009F7AC9" w:rsidRPr="00211A34" w:rsidRDefault="009F7AC9" w:rsidP="006B54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F7AC9">
              <w:rPr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68E924DF" w14:textId="77777777" w:rsidR="009F7AC9" w:rsidRPr="00211A34" w:rsidRDefault="009F7AC9" w:rsidP="006B54D1">
            <w:pPr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6A</w:t>
            </w:r>
          </w:p>
          <w:p w14:paraId="53387B3E" w14:textId="77777777" w:rsidR="009F7AC9" w:rsidRPr="00211A34" w:rsidRDefault="009F7AC9" w:rsidP="006B54D1">
            <w:pPr>
              <w:spacing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38DCD982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1 - Cena - 60.00</w:t>
            </w:r>
          </w:p>
          <w:p w14:paraId="0B911DDB" w14:textId="3886D21D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2 - wydłużenie terminu gwarancji - </w:t>
            </w:r>
            <w:r w:rsidR="00081A89">
              <w:rPr>
                <w:sz w:val="20"/>
                <w:szCs w:val="20"/>
              </w:rPr>
              <w:t>2</w:t>
            </w:r>
            <w:r w:rsidRPr="009F7AC9">
              <w:rPr>
                <w:sz w:val="20"/>
                <w:szCs w:val="20"/>
              </w:rPr>
              <w:t>0.00</w:t>
            </w:r>
          </w:p>
          <w:p w14:paraId="593314ED" w14:textId="27376466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3 - termin dostawy - </w:t>
            </w:r>
            <w:r w:rsidR="00081A89">
              <w:rPr>
                <w:sz w:val="20"/>
                <w:szCs w:val="20"/>
              </w:rPr>
              <w:t>2</w:t>
            </w:r>
            <w:r w:rsidRPr="009F7AC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B6B50C" w14:textId="57296897" w:rsidR="009F7AC9" w:rsidRPr="00211A34" w:rsidRDefault="009F7AC9" w:rsidP="006B54D1">
            <w:pPr>
              <w:jc w:val="center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  </w:t>
            </w:r>
            <w:r w:rsidR="00081A89">
              <w:rPr>
                <w:sz w:val="20"/>
                <w:szCs w:val="20"/>
              </w:rPr>
              <w:t>10</w:t>
            </w:r>
            <w:r w:rsidRPr="009F7AC9">
              <w:rPr>
                <w:sz w:val="20"/>
                <w:szCs w:val="20"/>
              </w:rPr>
              <w:t>0,00</w:t>
            </w:r>
          </w:p>
        </w:tc>
      </w:tr>
      <w:tr w:rsidR="009F7AC9" w:rsidRPr="00834EF4" w14:paraId="45B4B4A7" w14:textId="77777777" w:rsidTr="006B54D1">
        <w:tc>
          <w:tcPr>
            <w:tcW w:w="2169" w:type="dxa"/>
            <w:shd w:val="clear" w:color="auto" w:fill="auto"/>
          </w:tcPr>
          <w:p w14:paraId="1989AC03" w14:textId="77777777" w:rsid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7AC9">
              <w:rPr>
                <w:sz w:val="20"/>
                <w:szCs w:val="20"/>
              </w:rPr>
              <w:t>Zakup i dostawa wraz z uruchomieniem 13 szt. reduktorów do próżni zgodnie z zestawieniem warunków i parametrów wymaganych stanowiącym załącznik nr 1 do specyfikacji.</w:t>
            </w:r>
          </w:p>
          <w:p w14:paraId="23FB5C6F" w14:textId="63FA6F38" w:rsidR="00FE4817" w:rsidRPr="00211A34" w:rsidRDefault="00FE4817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7D15C8FD" w14:textId="77777777" w:rsidR="009F7AC9" w:rsidRPr="00211A34" w:rsidRDefault="009F7AC9" w:rsidP="006B54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F7AC9">
              <w:rPr>
                <w:b/>
                <w:bCs/>
                <w:sz w:val="20"/>
                <w:szCs w:val="20"/>
              </w:rPr>
              <w:t>Multimed</w:t>
            </w:r>
            <w:proofErr w:type="spellEnd"/>
            <w:r w:rsidRPr="009F7AC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7CC9ABB" w14:textId="77777777" w:rsidR="009F7AC9" w:rsidRPr="00211A34" w:rsidRDefault="009F7AC9" w:rsidP="006B54D1">
            <w:pPr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Brukowa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6</w:t>
            </w:r>
          </w:p>
          <w:p w14:paraId="0F58C57D" w14:textId="77777777" w:rsidR="009F7AC9" w:rsidRPr="00211A34" w:rsidRDefault="009F7AC9" w:rsidP="006B54D1">
            <w:pPr>
              <w:spacing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91-341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B9CFFCF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1 - Cena - 60.00</w:t>
            </w:r>
          </w:p>
          <w:p w14:paraId="310E9944" w14:textId="6A9E42FE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2 - Termin dostawy - </w:t>
            </w:r>
            <w:r w:rsidR="00081A89">
              <w:rPr>
                <w:sz w:val="20"/>
                <w:szCs w:val="20"/>
              </w:rPr>
              <w:t>2</w:t>
            </w:r>
            <w:r w:rsidRPr="009F7AC9">
              <w:rPr>
                <w:sz w:val="20"/>
                <w:szCs w:val="20"/>
              </w:rPr>
              <w:t>0.00</w:t>
            </w:r>
          </w:p>
          <w:p w14:paraId="181AA337" w14:textId="26808D82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3 - Wydłużenie terminu gwarancji </w:t>
            </w:r>
            <w:r w:rsidR="00081A89">
              <w:rPr>
                <w:sz w:val="20"/>
                <w:szCs w:val="20"/>
              </w:rPr>
              <w:t>–</w:t>
            </w:r>
            <w:r w:rsidRPr="009F7AC9">
              <w:rPr>
                <w:sz w:val="20"/>
                <w:szCs w:val="20"/>
              </w:rPr>
              <w:t xml:space="preserve"> </w:t>
            </w:r>
            <w:r w:rsidR="00081A89">
              <w:rPr>
                <w:sz w:val="20"/>
                <w:szCs w:val="20"/>
              </w:rPr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F442D5" w14:textId="3151FF60" w:rsidR="009F7AC9" w:rsidRPr="00211A34" w:rsidRDefault="009F7AC9" w:rsidP="006B54D1">
            <w:pPr>
              <w:jc w:val="center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  </w:t>
            </w:r>
            <w:r w:rsidR="00081A89">
              <w:rPr>
                <w:sz w:val="20"/>
                <w:szCs w:val="20"/>
              </w:rPr>
              <w:t>100,00</w:t>
            </w:r>
          </w:p>
        </w:tc>
      </w:tr>
      <w:tr w:rsidR="009F7AC9" w:rsidRPr="00834EF4" w14:paraId="624153FC" w14:textId="77777777" w:rsidTr="006B54D1">
        <w:tc>
          <w:tcPr>
            <w:tcW w:w="2169" w:type="dxa"/>
            <w:shd w:val="clear" w:color="auto" w:fill="auto"/>
          </w:tcPr>
          <w:p w14:paraId="40834B40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7AC9">
              <w:rPr>
                <w:sz w:val="20"/>
                <w:szCs w:val="20"/>
              </w:rPr>
              <w:t>Zakup i dostawa wraz z uruchomieniem 13 szt. reduktorów do próżni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7EAB543" w14:textId="77777777" w:rsidR="009F7AC9" w:rsidRPr="00211A34" w:rsidRDefault="009F7AC9" w:rsidP="006B54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F7AC9">
              <w:rPr>
                <w:b/>
                <w:bCs/>
                <w:sz w:val="20"/>
                <w:szCs w:val="20"/>
              </w:rPr>
              <w:t>AwaMed</w:t>
            </w:r>
            <w:proofErr w:type="spellEnd"/>
            <w:r w:rsidRPr="009F7AC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F7AC9">
              <w:rPr>
                <w:b/>
                <w:bCs/>
                <w:sz w:val="20"/>
                <w:szCs w:val="20"/>
              </w:rPr>
              <w:t>Medizintechnik</w:t>
            </w:r>
            <w:proofErr w:type="spellEnd"/>
          </w:p>
          <w:p w14:paraId="52388B1A" w14:textId="77777777" w:rsidR="009F7AC9" w:rsidRPr="00211A34" w:rsidRDefault="009F7AC9" w:rsidP="006B54D1">
            <w:pPr>
              <w:rPr>
                <w:sz w:val="20"/>
                <w:szCs w:val="20"/>
              </w:rPr>
            </w:pPr>
            <w:proofErr w:type="spellStart"/>
            <w:r w:rsidRPr="009F7AC9">
              <w:rPr>
                <w:sz w:val="20"/>
                <w:szCs w:val="20"/>
              </w:rPr>
              <w:t>Eusa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1</w:t>
            </w:r>
          </w:p>
          <w:p w14:paraId="5E3D5463" w14:textId="77777777" w:rsidR="009F7AC9" w:rsidRPr="00211A34" w:rsidRDefault="009F7AC9" w:rsidP="006B54D1">
            <w:pPr>
              <w:spacing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72-006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Mierzyn</w:t>
            </w:r>
          </w:p>
        </w:tc>
        <w:tc>
          <w:tcPr>
            <w:tcW w:w="2976" w:type="dxa"/>
            <w:shd w:val="clear" w:color="auto" w:fill="auto"/>
          </w:tcPr>
          <w:p w14:paraId="71DB420A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1 - Cena - 0.00</w:t>
            </w:r>
          </w:p>
          <w:p w14:paraId="03815EF1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2 - Termin dostawy - 0.00</w:t>
            </w:r>
          </w:p>
          <w:p w14:paraId="1523E6D8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BB527" w14:textId="77777777" w:rsidR="009F7AC9" w:rsidRPr="00211A34" w:rsidRDefault="009F7AC9" w:rsidP="006B54D1">
            <w:pPr>
              <w:jc w:val="center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  0,00</w:t>
            </w:r>
          </w:p>
        </w:tc>
      </w:tr>
      <w:tr w:rsidR="009F7AC9" w:rsidRPr="00834EF4" w14:paraId="33D46EBA" w14:textId="77777777" w:rsidTr="006B54D1">
        <w:tc>
          <w:tcPr>
            <w:tcW w:w="2169" w:type="dxa"/>
            <w:shd w:val="clear" w:color="auto" w:fill="auto"/>
          </w:tcPr>
          <w:p w14:paraId="7F3FDAF0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7AC9">
              <w:rPr>
                <w:sz w:val="20"/>
                <w:szCs w:val="20"/>
              </w:rPr>
              <w:t xml:space="preserve">Zakup i dostawa wraz z uruchomieniem 26 </w:t>
            </w:r>
            <w:proofErr w:type="spellStart"/>
            <w:r w:rsidRPr="009F7AC9">
              <w:rPr>
                <w:sz w:val="20"/>
                <w:szCs w:val="20"/>
              </w:rPr>
              <w:t>szt</w:t>
            </w:r>
            <w:proofErr w:type="spellEnd"/>
            <w:r w:rsidRPr="009F7AC9">
              <w:rPr>
                <w:sz w:val="20"/>
                <w:szCs w:val="20"/>
              </w:rPr>
              <w:t xml:space="preserve"> dozowników do tlenu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FBF14B5" w14:textId="77777777" w:rsidR="009F7AC9" w:rsidRPr="00211A34" w:rsidRDefault="009F7AC9" w:rsidP="006B54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F7AC9">
              <w:rPr>
                <w:b/>
                <w:bCs/>
                <w:sz w:val="20"/>
                <w:szCs w:val="20"/>
              </w:rPr>
              <w:t>Multimed</w:t>
            </w:r>
            <w:proofErr w:type="spellEnd"/>
            <w:r w:rsidRPr="009F7AC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08A56C4" w14:textId="77777777" w:rsidR="009F7AC9" w:rsidRPr="00211A34" w:rsidRDefault="009F7AC9" w:rsidP="006B54D1">
            <w:pPr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Brukowa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6</w:t>
            </w:r>
          </w:p>
          <w:p w14:paraId="062F9671" w14:textId="77777777" w:rsidR="009F7AC9" w:rsidRPr="00211A34" w:rsidRDefault="009F7AC9" w:rsidP="006B54D1">
            <w:pPr>
              <w:spacing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91-341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AAB1CA1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1 - Cena - 60.00</w:t>
            </w:r>
          </w:p>
          <w:p w14:paraId="41763371" w14:textId="31BED9F2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2 - Termin dostawy - </w:t>
            </w:r>
            <w:r w:rsidR="00081A89">
              <w:rPr>
                <w:sz w:val="20"/>
                <w:szCs w:val="20"/>
              </w:rPr>
              <w:t>2</w:t>
            </w:r>
            <w:r w:rsidRPr="009F7AC9">
              <w:rPr>
                <w:sz w:val="20"/>
                <w:szCs w:val="20"/>
              </w:rPr>
              <w:t>0.00</w:t>
            </w:r>
          </w:p>
          <w:p w14:paraId="6EA03F8E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3 - Wydłużenie terminu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B30BB2" w14:textId="052AE3B2" w:rsidR="009F7AC9" w:rsidRPr="00211A34" w:rsidRDefault="009F7AC9" w:rsidP="006B54D1">
            <w:pPr>
              <w:jc w:val="center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 </w:t>
            </w:r>
            <w:r w:rsidR="00081A89">
              <w:rPr>
                <w:sz w:val="20"/>
                <w:szCs w:val="20"/>
              </w:rPr>
              <w:t>10</w:t>
            </w:r>
            <w:r w:rsidRPr="009F7AC9">
              <w:rPr>
                <w:sz w:val="20"/>
                <w:szCs w:val="20"/>
              </w:rPr>
              <w:t>0,00</w:t>
            </w:r>
          </w:p>
        </w:tc>
      </w:tr>
      <w:tr w:rsidR="009F7AC9" w:rsidRPr="00834EF4" w14:paraId="28850C4C" w14:textId="77777777" w:rsidTr="006B54D1">
        <w:tc>
          <w:tcPr>
            <w:tcW w:w="2169" w:type="dxa"/>
            <w:shd w:val="clear" w:color="auto" w:fill="auto"/>
          </w:tcPr>
          <w:p w14:paraId="77A89ED9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7AC9">
              <w:rPr>
                <w:sz w:val="20"/>
                <w:szCs w:val="20"/>
              </w:rPr>
              <w:t xml:space="preserve">Zakup i dostawa wraz z uruchomieniem 26 </w:t>
            </w:r>
            <w:proofErr w:type="spellStart"/>
            <w:r w:rsidRPr="009F7AC9">
              <w:rPr>
                <w:sz w:val="20"/>
                <w:szCs w:val="20"/>
              </w:rPr>
              <w:t>szt</w:t>
            </w:r>
            <w:proofErr w:type="spellEnd"/>
            <w:r w:rsidRPr="009F7AC9">
              <w:rPr>
                <w:sz w:val="20"/>
                <w:szCs w:val="20"/>
              </w:rPr>
              <w:t xml:space="preserve"> dozowników do tlenu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AE2DD66" w14:textId="77777777" w:rsidR="009F7AC9" w:rsidRPr="00211A34" w:rsidRDefault="009F7AC9" w:rsidP="006B54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F7AC9">
              <w:rPr>
                <w:b/>
                <w:bCs/>
                <w:sz w:val="20"/>
                <w:szCs w:val="20"/>
              </w:rPr>
              <w:t>AwaMed</w:t>
            </w:r>
            <w:proofErr w:type="spellEnd"/>
            <w:r w:rsidRPr="009F7AC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F7AC9">
              <w:rPr>
                <w:b/>
                <w:bCs/>
                <w:sz w:val="20"/>
                <w:szCs w:val="20"/>
              </w:rPr>
              <w:t>Medizintechnik</w:t>
            </w:r>
            <w:proofErr w:type="spellEnd"/>
          </w:p>
          <w:p w14:paraId="0C54618F" w14:textId="77777777" w:rsidR="009F7AC9" w:rsidRPr="00211A34" w:rsidRDefault="009F7AC9" w:rsidP="006B54D1">
            <w:pPr>
              <w:rPr>
                <w:sz w:val="20"/>
                <w:szCs w:val="20"/>
              </w:rPr>
            </w:pPr>
            <w:proofErr w:type="spellStart"/>
            <w:r w:rsidRPr="009F7AC9">
              <w:rPr>
                <w:sz w:val="20"/>
                <w:szCs w:val="20"/>
              </w:rPr>
              <w:t>Eusa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1</w:t>
            </w:r>
          </w:p>
          <w:p w14:paraId="1C2F53B6" w14:textId="77777777" w:rsidR="009F7AC9" w:rsidRPr="00211A34" w:rsidRDefault="009F7AC9" w:rsidP="006B54D1">
            <w:pPr>
              <w:spacing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72-006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7AC9">
              <w:rPr>
                <w:sz w:val="20"/>
                <w:szCs w:val="20"/>
              </w:rPr>
              <w:t>Mierzyn</w:t>
            </w:r>
          </w:p>
        </w:tc>
        <w:tc>
          <w:tcPr>
            <w:tcW w:w="2976" w:type="dxa"/>
            <w:shd w:val="clear" w:color="auto" w:fill="auto"/>
          </w:tcPr>
          <w:p w14:paraId="5EAB3FC3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1 - Cena - 0.00</w:t>
            </w:r>
          </w:p>
          <w:p w14:paraId="6ABA0317" w14:textId="77777777" w:rsidR="009F7AC9" w:rsidRPr="009F7AC9" w:rsidRDefault="009F7AC9" w:rsidP="006B54D1">
            <w:pPr>
              <w:spacing w:before="40" w:after="40"/>
              <w:rPr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2 - Termin dostawy - 0.00</w:t>
            </w:r>
          </w:p>
          <w:p w14:paraId="7D156EBB" w14:textId="77777777" w:rsidR="009F7AC9" w:rsidRPr="00211A34" w:rsidRDefault="009F7AC9" w:rsidP="006B54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45F2EC" w14:textId="77777777" w:rsidR="009F7AC9" w:rsidRPr="00211A34" w:rsidRDefault="009F7AC9" w:rsidP="006B54D1">
            <w:pPr>
              <w:jc w:val="center"/>
              <w:rPr>
                <w:color w:val="000000"/>
                <w:sz w:val="20"/>
                <w:szCs w:val="20"/>
              </w:rPr>
            </w:pPr>
            <w:r w:rsidRPr="009F7AC9">
              <w:rPr>
                <w:sz w:val="20"/>
                <w:szCs w:val="20"/>
              </w:rPr>
              <w:t xml:space="preserve">  0,00</w:t>
            </w:r>
          </w:p>
        </w:tc>
      </w:tr>
    </w:tbl>
    <w:p w14:paraId="4EE9C891" w14:textId="77777777" w:rsidR="00276CCB" w:rsidRDefault="00276CCB" w:rsidP="00276CCB">
      <w:pPr>
        <w:rPr>
          <w:rStyle w:val="hgkelc"/>
        </w:rPr>
      </w:pPr>
    </w:p>
    <w:p w14:paraId="4A086249" w14:textId="77777777" w:rsidR="00276CCB" w:rsidRDefault="00723250" w:rsidP="00276CCB">
      <w:pPr>
        <w:rPr>
          <w:rStyle w:val="hgkelc"/>
        </w:rPr>
      </w:pPr>
      <w:r>
        <w:rPr>
          <w:rStyle w:val="hgkelc"/>
        </w:rPr>
        <w:t>Z</w:t>
      </w:r>
      <w:r w:rsidR="00081A89">
        <w:rPr>
          <w:rStyle w:val="hgkelc"/>
        </w:rPr>
        <w:t xml:space="preserve">godnie z art. 264 ustawy </w:t>
      </w:r>
      <w:proofErr w:type="spellStart"/>
      <w:r>
        <w:rPr>
          <w:rStyle w:val="hgkelc"/>
        </w:rPr>
        <w:t>P</w:t>
      </w:r>
      <w:r w:rsidR="00081A89">
        <w:rPr>
          <w:rStyle w:val="hgkelc"/>
        </w:rPr>
        <w:t>zp</w:t>
      </w:r>
      <w:proofErr w:type="spellEnd"/>
      <w:r w:rsidR="00276CCB">
        <w:rPr>
          <w:rStyle w:val="hgkelc"/>
        </w:rPr>
        <w:t>:</w:t>
      </w:r>
    </w:p>
    <w:p w14:paraId="02B3F39C" w14:textId="66FEAB6E" w:rsidR="00954697" w:rsidRDefault="00276CCB" w:rsidP="00954697">
      <w:pPr>
        <w:jc w:val="both"/>
      </w:pPr>
      <w:r>
        <w:rPr>
          <w:rStyle w:val="hgkelc"/>
        </w:rPr>
        <w:t xml:space="preserve">1. </w:t>
      </w:r>
      <w:r w:rsidR="00081A89">
        <w:rPr>
          <w:rStyle w:val="hgkelc"/>
        </w:rPr>
        <w:t xml:space="preserve"> </w:t>
      </w:r>
      <w:r>
        <w:t>Zamawiający zawiera umowę w sprawie zamówienia publicznego, z uwzględnieniem</w:t>
      </w:r>
      <w:r>
        <w:rPr>
          <w:rStyle w:val="Pogrubienie"/>
        </w:rPr>
        <w:t xml:space="preserve"> art. 577</w:t>
      </w:r>
      <w:r>
        <w:t xml:space="preserve"> w terminie nie krótszym niż 10 dni od dnia przesłania zawiadomienia o wyborze </w:t>
      </w:r>
      <w:r w:rsidR="00954697">
        <w:t xml:space="preserve"> n</w:t>
      </w:r>
      <w:r>
        <w:t>ajkorzystniejszej oferty, jeżeli zawiadomienie to zostało przesłane przy użyciu środków komunikacji elektronicznej</w:t>
      </w:r>
      <w:r w:rsidR="00954697">
        <w:t>.</w:t>
      </w:r>
    </w:p>
    <w:p w14:paraId="70C5A446" w14:textId="4855E701" w:rsidR="00276CCB" w:rsidRDefault="00276CCB" w:rsidP="00954697">
      <w:pPr>
        <w:jc w:val="both"/>
      </w:pPr>
      <w:r>
        <w:t>2. Zamawiający może zawrzeć umowę w sprawie zamówienia publicznego przed upływem terminu, o którym mowa w ust. 1, jeżeli</w:t>
      </w:r>
      <w:r w:rsidR="00954697">
        <w:t xml:space="preserve"> </w:t>
      </w:r>
      <w:r>
        <w:t>w postępowaniu o udzielenie zamówienia prowadzonym w trybie przetargu nieograniczonego złożono tylko jedną ofertę</w:t>
      </w:r>
      <w:r w:rsidR="00954697">
        <w:t>.</w:t>
      </w:r>
    </w:p>
    <w:p w14:paraId="6481C1A8" w14:textId="693C0784" w:rsidR="00081A89" w:rsidRPr="00723250" w:rsidRDefault="00723250" w:rsidP="00276CCB">
      <w:r>
        <w:rPr>
          <w:rStyle w:val="hgkelc"/>
        </w:rPr>
        <w:t>.</w:t>
      </w:r>
      <w:r w:rsidR="00276CCB">
        <w:rPr>
          <w:rStyle w:val="hgkelc"/>
        </w:rPr>
        <w:t xml:space="preserve"> </w:t>
      </w:r>
    </w:p>
    <w:p w14:paraId="13357ACE" w14:textId="068C5BD2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1AB4C72" w14:textId="0DEF614E" w:rsidR="00723250" w:rsidRPr="0079021B" w:rsidRDefault="0079021B" w:rsidP="0079021B">
      <w:pPr>
        <w:spacing w:before="240"/>
        <w:ind w:left="3119" w:firstLine="425"/>
        <w:jc w:val="right"/>
        <w:rPr>
          <w:iCs/>
          <w:sz w:val="22"/>
          <w:szCs w:val="22"/>
        </w:rPr>
      </w:pPr>
      <w:r w:rsidRPr="0079021B">
        <w:rPr>
          <w:iCs/>
          <w:sz w:val="22"/>
          <w:szCs w:val="22"/>
        </w:rPr>
        <w:t xml:space="preserve">Z-ca Dyrektora ds. </w:t>
      </w:r>
      <w:proofErr w:type="spellStart"/>
      <w:r w:rsidRPr="0079021B">
        <w:rPr>
          <w:iCs/>
          <w:sz w:val="22"/>
          <w:szCs w:val="22"/>
        </w:rPr>
        <w:t>Finasowych</w:t>
      </w:r>
      <w:proofErr w:type="spellEnd"/>
    </w:p>
    <w:p w14:paraId="6A6504D4" w14:textId="100DE969" w:rsidR="0079021B" w:rsidRPr="0079021B" w:rsidRDefault="0079021B" w:rsidP="0079021B">
      <w:pPr>
        <w:spacing w:before="240"/>
        <w:ind w:left="3119" w:firstLine="425"/>
        <w:jc w:val="right"/>
        <w:rPr>
          <w:iCs/>
          <w:sz w:val="22"/>
          <w:szCs w:val="22"/>
        </w:rPr>
      </w:pPr>
      <w:r w:rsidRPr="0079021B">
        <w:rPr>
          <w:iCs/>
          <w:sz w:val="22"/>
          <w:szCs w:val="22"/>
        </w:rPr>
        <w:t xml:space="preserve">Mgr Dorota Gołąb - </w:t>
      </w:r>
      <w:proofErr w:type="spellStart"/>
      <w:r w:rsidRPr="0079021B">
        <w:rPr>
          <w:iCs/>
          <w:sz w:val="22"/>
          <w:szCs w:val="22"/>
        </w:rPr>
        <w:t>Bełtowicz</w:t>
      </w:r>
      <w:proofErr w:type="spellEnd"/>
    </w:p>
    <w:bookmarkEnd w:id="0"/>
    <w:sectPr w:rsidR="0079021B" w:rsidRPr="0079021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46594" w14:textId="77777777" w:rsidR="002E70EF" w:rsidRDefault="002E70EF">
      <w:r>
        <w:separator/>
      </w:r>
    </w:p>
  </w:endnote>
  <w:endnote w:type="continuationSeparator" w:id="0">
    <w:p w14:paraId="1DDCB321" w14:textId="77777777" w:rsidR="002E70EF" w:rsidRDefault="002E7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CDE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9D9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92F3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8A1A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8D8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8C064" w14:textId="77777777" w:rsidR="002E70EF" w:rsidRDefault="002E70EF">
      <w:r>
        <w:separator/>
      </w:r>
    </w:p>
  </w:footnote>
  <w:footnote w:type="continuationSeparator" w:id="0">
    <w:p w14:paraId="35C3D502" w14:textId="77777777" w:rsidR="002E70EF" w:rsidRDefault="002E7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32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BD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455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0EF"/>
    <w:rsid w:val="00022322"/>
    <w:rsid w:val="00042497"/>
    <w:rsid w:val="00081A89"/>
    <w:rsid w:val="000C1E6F"/>
    <w:rsid w:val="000E4E56"/>
    <w:rsid w:val="00196A2E"/>
    <w:rsid w:val="001A1468"/>
    <w:rsid w:val="001B7815"/>
    <w:rsid w:val="001D1EEC"/>
    <w:rsid w:val="00211A34"/>
    <w:rsid w:val="00276CCB"/>
    <w:rsid w:val="002B1E4F"/>
    <w:rsid w:val="002B6761"/>
    <w:rsid w:val="002E70EF"/>
    <w:rsid w:val="003445A0"/>
    <w:rsid w:val="003A0AFC"/>
    <w:rsid w:val="003D611C"/>
    <w:rsid w:val="00431C0B"/>
    <w:rsid w:val="00437CAD"/>
    <w:rsid w:val="0045558E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3250"/>
    <w:rsid w:val="00756CDA"/>
    <w:rsid w:val="0079021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4697"/>
    <w:rsid w:val="0097748A"/>
    <w:rsid w:val="009F0E5C"/>
    <w:rsid w:val="009F7AC9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6424F"/>
    <w:rsid w:val="00F960D7"/>
    <w:rsid w:val="00FB7F50"/>
    <w:rsid w:val="00FD09DE"/>
    <w:rsid w:val="00FE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2593A7"/>
  <w15:chartTrackingRefBased/>
  <w15:docId w15:val="{F5344D06-9EC4-47D7-8786-5A6D66B5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6A2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gkelc">
    <w:name w:val="hgkelc"/>
    <w:basedOn w:val="Domylnaczcionkaakapitu"/>
    <w:rsid w:val="00081A89"/>
  </w:style>
  <w:style w:type="character" w:styleId="Pogrubienie">
    <w:name w:val="Strong"/>
    <w:uiPriority w:val="22"/>
    <w:qFormat/>
    <w:rsid w:val="00276C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68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537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596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0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723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3</Pages>
  <Words>791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1899-12-31T23:00:00Z</cp:lastPrinted>
  <dcterms:created xsi:type="dcterms:W3CDTF">2022-09-29T10:24:00Z</dcterms:created>
  <dcterms:modified xsi:type="dcterms:W3CDTF">2022-09-29T13:16:00Z</dcterms:modified>
</cp:coreProperties>
</file>