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38745B" w14:textId="77777777" w:rsidR="00BF5B38" w:rsidRPr="00BF5B38" w:rsidRDefault="00C437AC" w:rsidP="00BF5B3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DB30F2" w:rsidRPr="00DB30F2">
        <w:rPr>
          <w:b/>
          <w:sz w:val="22"/>
          <w:szCs w:val="22"/>
        </w:rPr>
        <w:t>p</w:t>
      </w:r>
      <w:r w:rsidR="006A0801">
        <w:rPr>
          <w:b/>
          <w:sz w:val="22"/>
          <w:szCs w:val="22"/>
        </w:rPr>
        <w:t xml:space="preserve">odstawowym </w:t>
      </w:r>
      <w:proofErr w:type="spellStart"/>
      <w:r w:rsidR="006A0801">
        <w:rPr>
          <w:b/>
          <w:sz w:val="22"/>
          <w:szCs w:val="22"/>
        </w:rPr>
        <w:t>pn</w:t>
      </w:r>
      <w:proofErr w:type="spellEnd"/>
      <w:r w:rsidR="00114568" w:rsidRPr="00114568">
        <w:rPr>
          <w:sz w:val="22"/>
          <w:szCs w:val="22"/>
        </w:rPr>
        <w:t xml:space="preserve">: </w:t>
      </w:r>
      <w:r w:rsidR="00BF5B38" w:rsidRPr="00BF5B38">
        <w:rPr>
          <w:b/>
          <w:sz w:val="22"/>
          <w:szCs w:val="22"/>
        </w:rPr>
        <w:t xml:space="preserve">Zakup i dostawa wraz z uruchomieniem </w:t>
      </w:r>
      <w:proofErr w:type="spellStart"/>
      <w:r w:rsidR="00BF5B38" w:rsidRPr="00BF5B38">
        <w:rPr>
          <w:b/>
          <w:sz w:val="22"/>
          <w:szCs w:val="22"/>
        </w:rPr>
        <w:t>cystofiberoskopu</w:t>
      </w:r>
      <w:proofErr w:type="spellEnd"/>
      <w:r w:rsidR="00BF5B38" w:rsidRPr="00BF5B38">
        <w:rPr>
          <w:b/>
          <w:sz w:val="22"/>
          <w:szCs w:val="22"/>
        </w:rPr>
        <w:t xml:space="preserve"> z osprzętem (10 kompletów) oraz przeszkolenie pracowników Zamawiającego</w:t>
      </w:r>
    </w:p>
    <w:p w14:paraId="358F3CFC" w14:textId="77777777" w:rsidR="00BF5B38" w:rsidRDefault="00BF5B38" w:rsidP="00BF5B38">
      <w:pPr>
        <w:jc w:val="both"/>
        <w:rPr>
          <w:b/>
          <w:sz w:val="22"/>
          <w:szCs w:val="22"/>
        </w:rPr>
      </w:pPr>
      <w:r w:rsidRPr="00BF5B38">
        <w:rPr>
          <w:b/>
          <w:sz w:val="22"/>
          <w:szCs w:val="22"/>
        </w:rPr>
        <w:t>zgodnie z zestawieniem warunków i parametrów wymaganych w zał. nr 1 do SWZ</w:t>
      </w:r>
      <w:r>
        <w:rPr>
          <w:b/>
          <w:sz w:val="22"/>
          <w:szCs w:val="22"/>
        </w:rPr>
        <w:t>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5CE8683B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BF5B3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2F7DC75D" w:rsidR="00A87EC6" w:rsidRDefault="00BF5B3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b/>
                <w:sz w:val="22"/>
                <w:szCs w:val="22"/>
              </w:rPr>
              <w:t>C</w:t>
            </w:r>
            <w:r w:rsidRPr="00BF5B38">
              <w:rPr>
                <w:b/>
                <w:sz w:val="22"/>
                <w:szCs w:val="22"/>
              </w:rPr>
              <w:t>ystofiberoskop</w:t>
            </w:r>
            <w:proofErr w:type="spellEnd"/>
            <w:r w:rsidRPr="00BF5B38">
              <w:rPr>
                <w:b/>
                <w:sz w:val="22"/>
                <w:szCs w:val="22"/>
              </w:rPr>
              <w:t xml:space="preserve"> z osprzętem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07561155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F5B38">
              <w:rPr>
                <w:rFonts w:ascii="Calibri Light" w:hAnsi="Calibri Light" w:cs="Calibri Light"/>
                <w:sz w:val="20"/>
                <w:szCs w:val="20"/>
              </w:rPr>
              <w:t>0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="006A0801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BF5B38" w14:paraId="1E3C031A" w14:textId="77777777" w:rsidTr="00BF5B3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018B" w14:textId="1703080F" w:rsidR="00BF5B38" w:rsidRDefault="00BF5B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1993" w14:textId="6CF88D89" w:rsidR="00BF5B38" w:rsidRDefault="00BF5B38" w:rsidP="00D522B8">
            <w:pPr>
              <w:pStyle w:val="Normalny1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Szkolenie specjalistyczne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DB58" w14:textId="165AA866" w:rsidR="00BF5B38" w:rsidRDefault="00BF5B38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88A0" w14:textId="77777777" w:rsidR="00BF5B38" w:rsidRDefault="00BF5B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2ACF" w14:textId="77777777" w:rsidR="00BF5B38" w:rsidRDefault="00BF5B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0205" w14:textId="1A702FD9" w:rsidR="00BF5B38" w:rsidRDefault="00BF5B3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43D8" w14:textId="77777777" w:rsidR="00BF5B38" w:rsidRDefault="00BF5B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A0FE" w14:textId="77777777" w:rsidR="00BF5B38" w:rsidRDefault="00BF5B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FCDB" w14:textId="77777777" w:rsidR="00BF5B38" w:rsidRDefault="00BF5B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lastRenderedPageBreak/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6754F30D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proofErr w:type="gramStart"/>
      <w:r w:rsidR="00BF5B38">
        <w:rPr>
          <w:sz w:val="22"/>
        </w:rPr>
        <w:t>…….</w:t>
      </w:r>
      <w:proofErr w:type="gramEnd"/>
      <w:r w:rsidR="00BF5B38">
        <w:rPr>
          <w:sz w:val="22"/>
        </w:rPr>
        <w:t>.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BF5B38">
        <w:rPr>
          <w:sz w:val="22"/>
        </w:rPr>
        <w:t xml:space="preserve"> </w:t>
      </w:r>
      <w:r w:rsidR="00BF5B38" w:rsidRPr="00BF5B38">
        <w:rPr>
          <w:b/>
          <w:bCs/>
          <w:sz w:val="22"/>
        </w:rPr>
        <w:t>(wpisać 5 tygodni lub 3 tygodnie – vide kryteria oceny ofert)</w:t>
      </w:r>
      <w:r w:rsidR="006A0801" w:rsidRPr="00BF5B38">
        <w:rPr>
          <w:b/>
          <w:bCs/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Pr="00114997">
        <w:rPr>
          <w:rFonts w:ascii="Calibri" w:hAnsi="Calibri" w:cs="Calibri"/>
          <w:sz w:val="20"/>
          <w:szCs w:val="20"/>
        </w:rPr>
        <w:t>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D408" w14:textId="77777777" w:rsidR="0018739E" w:rsidRDefault="0018739E">
      <w:r>
        <w:separator/>
      </w:r>
    </w:p>
  </w:endnote>
  <w:endnote w:type="continuationSeparator" w:id="0">
    <w:p w14:paraId="235515AF" w14:textId="77777777" w:rsidR="0018739E" w:rsidRDefault="001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4A63" w14:textId="77777777" w:rsidR="0018739E" w:rsidRDefault="0018739E">
      <w:r>
        <w:separator/>
      </w:r>
    </w:p>
  </w:footnote>
  <w:footnote w:type="continuationSeparator" w:id="0">
    <w:p w14:paraId="148FD3AF" w14:textId="77777777" w:rsidR="0018739E" w:rsidRDefault="0018739E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704BBEBF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6A0801">
      <w:t>4</w:t>
    </w:r>
    <w:r w:rsidR="00BF5B38">
      <w:t>2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12A2A"/>
    <w:rsid w:val="006247C7"/>
    <w:rsid w:val="00637863"/>
    <w:rsid w:val="006703E0"/>
    <w:rsid w:val="00684AE0"/>
    <w:rsid w:val="006A0801"/>
    <w:rsid w:val="006B2162"/>
    <w:rsid w:val="006E4649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70888"/>
    <w:rsid w:val="00BB6239"/>
    <w:rsid w:val="00BF5B38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525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2001-01-24T13:21:00Z</cp:lastPrinted>
  <dcterms:created xsi:type="dcterms:W3CDTF">2022-09-29T09:52:00Z</dcterms:created>
  <dcterms:modified xsi:type="dcterms:W3CDTF">2022-09-29T09:52:00Z</dcterms:modified>
</cp:coreProperties>
</file>