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AAA3146" w14:textId="70B77423" w:rsidR="00612A2A" w:rsidRPr="006A0801" w:rsidRDefault="00C437AC" w:rsidP="00612A2A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114568">
        <w:rPr>
          <w:sz w:val="22"/>
          <w:szCs w:val="22"/>
        </w:rPr>
        <w:t xml:space="preserve">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w</w:t>
      </w:r>
      <w:proofErr w:type="gramEnd"/>
      <w:r w:rsidR="00114568" w:rsidRPr="00114568">
        <w:rPr>
          <w:sz w:val="22"/>
          <w:szCs w:val="22"/>
        </w:rPr>
        <w:t xml:space="preserve"> trybie </w:t>
      </w:r>
      <w:r w:rsidR="00DB30F2" w:rsidRPr="00DB30F2">
        <w:rPr>
          <w:b/>
          <w:sz w:val="22"/>
          <w:szCs w:val="22"/>
        </w:rPr>
        <w:t>p</w:t>
      </w:r>
      <w:r w:rsidR="006A0801">
        <w:rPr>
          <w:b/>
          <w:sz w:val="22"/>
          <w:szCs w:val="22"/>
        </w:rPr>
        <w:t xml:space="preserve">odstawowym </w:t>
      </w:r>
      <w:proofErr w:type="spellStart"/>
      <w:r w:rsidR="006A0801">
        <w:rPr>
          <w:b/>
          <w:sz w:val="22"/>
          <w:szCs w:val="22"/>
        </w:rPr>
        <w:t>pn</w:t>
      </w:r>
      <w:proofErr w:type="spellEnd"/>
      <w:r w:rsidR="00114568" w:rsidRPr="00114568">
        <w:rPr>
          <w:sz w:val="22"/>
          <w:szCs w:val="22"/>
        </w:rPr>
        <w:t xml:space="preserve">: </w:t>
      </w:r>
      <w:r w:rsidR="006A0801" w:rsidRPr="006A0801">
        <w:rPr>
          <w:b/>
          <w:sz w:val="22"/>
          <w:szCs w:val="22"/>
        </w:rPr>
        <w:t>Inwestycyjny zakup sprzętu medycznego na potrzeby Oddziału Ginekologiczno-Położniczego (13 grup) , zgodnie z opisem przedmiotu zamówienia w zał. nr 1 do SWZ</w:t>
      </w:r>
      <w:r w:rsidR="00612A2A" w:rsidRPr="006A0801">
        <w:rPr>
          <w:b/>
          <w:sz w:val="22"/>
          <w:szCs w:val="22"/>
        </w:rPr>
        <w:t>,</w:t>
      </w:r>
    </w:p>
    <w:p w14:paraId="1A0B9C4A" w14:textId="2E3121F3" w:rsidR="00114568" w:rsidRPr="00114568" w:rsidRDefault="00114568" w:rsidP="00612A2A">
      <w:pPr>
        <w:pStyle w:val="Nagwek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A9351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1C3F04C3" w:rsidR="00A87EC6" w:rsidRDefault="006A0801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</w:rPr>
              <w:t>Narzędzia chirurgiczne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0C90CA80" w:rsidR="00A87EC6" w:rsidRDefault="00A93517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="006A0801"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 w:rsidR="00A87EC6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1F22D7EC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0CE71BDB" w:rsidR="004B6F50" w:rsidRPr="004B6F50" w:rsidRDefault="006A0801" w:rsidP="004B6F50">
            <w:pPr>
              <w:pStyle w:val="Normalny1"/>
              <w:snapToGrid w:val="0"/>
            </w:pPr>
            <w:r>
              <w:rPr>
                <w:b/>
              </w:rPr>
              <w:t xml:space="preserve">Wózek do </w:t>
            </w:r>
            <w:r w:rsidR="006E4649">
              <w:rPr>
                <w:b/>
              </w:rPr>
              <w:lastRenderedPageBreak/>
              <w:t>transportu/</w:t>
            </w:r>
            <w:r>
              <w:rPr>
                <w:b/>
              </w:rPr>
              <w:t>przewożenia chorych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3783FE68" w:rsidR="004B6F50" w:rsidRDefault="000C78F3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3FBCC89B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612A2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4B6F50" w14:paraId="28B57136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E3B5E" w14:paraId="4FDE2DC5" w14:textId="67025A4B" w:rsidTr="00E8101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47F71" w14:textId="7EF0924D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9DFAD" w14:textId="46EDF342" w:rsidR="004E3B5E" w:rsidRDefault="006A0801" w:rsidP="004E3B5E">
            <w:pPr>
              <w:pStyle w:val="Normalny1"/>
              <w:snapToGrid w:val="0"/>
            </w:pPr>
            <w:r>
              <w:rPr>
                <w:b/>
              </w:rPr>
              <w:t xml:space="preserve">Druga czasza lampy kompatybilna </w:t>
            </w:r>
            <w:r w:rsidRPr="00B1685C">
              <w:rPr>
                <w:sz w:val="20"/>
                <w:szCs w:val="20"/>
              </w:rPr>
              <w:t xml:space="preserve">z istniejącą czaszą lampy </w:t>
            </w:r>
            <w:proofErr w:type="spellStart"/>
            <w:r w:rsidRPr="00B1685C">
              <w:rPr>
                <w:sz w:val="20"/>
                <w:szCs w:val="20"/>
              </w:rPr>
              <w:t>Polaris</w:t>
            </w:r>
            <w:proofErr w:type="spellEnd"/>
            <w:r w:rsidRPr="00B1685C">
              <w:rPr>
                <w:sz w:val="20"/>
                <w:szCs w:val="20"/>
              </w:rPr>
              <w:t xml:space="preserve"> 100 </w:t>
            </w:r>
            <w:proofErr w:type="spellStart"/>
            <w:r w:rsidRPr="00B1685C">
              <w:rPr>
                <w:sz w:val="20"/>
                <w:szCs w:val="20"/>
              </w:rPr>
              <w:t>Lighthead</w:t>
            </w:r>
            <w:proofErr w:type="spellEnd"/>
            <w:r w:rsidRPr="00B1685C">
              <w:rPr>
                <w:sz w:val="20"/>
                <w:szCs w:val="20"/>
              </w:rPr>
              <w:t xml:space="preserve">, producent </w:t>
            </w:r>
            <w:proofErr w:type="spellStart"/>
            <w:r w:rsidRPr="00B1685C">
              <w:rPr>
                <w:sz w:val="20"/>
                <w:szCs w:val="20"/>
              </w:rPr>
              <w:t>Draeger</w:t>
            </w:r>
            <w:proofErr w:type="spellEnd"/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D094" w14:textId="59DE8866" w:rsidR="004E3B5E" w:rsidRDefault="00E81011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4E3B5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AAB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DE601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D7EB1" w14:textId="6D3AFB7D" w:rsidR="004E3B5E" w:rsidRDefault="004E3B5E" w:rsidP="004E3B5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2D5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F855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C8A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EE987" w14:textId="77777777" w:rsidR="004E3B5E" w:rsidRDefault="004E3B5E" w:rsidP="004E3B5E"/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45B637" w14:textId="44D360AC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5B5B80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6C468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A8E4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0D6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309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47F8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B21F74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18D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D87C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8F54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041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F7117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6646C4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FC42BBD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2A54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CB8B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F634D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6147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0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6AB6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99BD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6CDE7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EBCF7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06636E8A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EF3F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1F969" w14:textId="7A2B4E3B" w:rsidR="007D511C" w:rsidRDefault="006A0801" w:rsidP="00DA4CBA">
            <w:pPr>
              <w:pStyle w:val="Normalny1"/>
              <w:snapToGrid w:val="0"/>
            </w:pPr>
            <w:r>
              <w:rPr>
                <w:b/>
              </w:rPr>
              <w:t>Wózek wielofunkcyjny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A1135" w14:textId="4849844E" w:rsidR="007D511C" w:rsidRDefault="006A0801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CC7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B8DA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5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7E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8E1B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6E7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9F8BC79" w14:textId="77777777" w:rsidR="007D511C" w:rsidRDefault="007D511C" w:rsidP="00DA4CBA"/>
        </w:tc>
      </w:tr>
    </w:tbl>
    <w:p w14:paraId="4E1E5924" w14:textId="2F944BE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C76FB6A" w14:textId="6DF3C816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39142987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97F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C5B7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EDB0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53E8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E0F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6E48D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DC21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BBF9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32493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FADC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2998B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5330C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37453474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9F58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D6C4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F9B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381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5272C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B1A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A865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13D6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2D8B48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E1FC182" w14:textId="77777777" w:rsidTr="000C78F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A242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AAA9D" w14:textId="1782BD22" w:rsidR="007D511C" w:rsidRDefault="006A0801" w:rsidP="00DA4CBA">
            <w:pPr>
              <w:pStyle w:val="Normalny1"/>
              <w:snapToGrid w:val="0"/>
            </w:pPr>
            <w:r>
              <w:rPr>
                <w:b/>
              </w:rPr>
              <w:t xml:space="preserve">System ogrzewania </w:t>
            </w:r>
            <w:r w:rsidR="00A34C5B">
              <w:rPr>
                <w:b/>
              </w:rPr>
              <w:t>płynów</w:t>
            </w:r>
            <w:r w:rsidR="006E4649">
              <w:rPr>
                <w:b/>
              </w:rPr>
              <w:t xml:space="preserve"> infuzyjnych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021FA" w14:textId="6007F086" w:rsidR="007D511C" w:rsidRDefault="00E81011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43E9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2581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9278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ECF2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D9B8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6E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C7FCE71" w14:textId="77777777" w:rsidR="007D511C" w:rsidRDefault="007D511C" w:rsidP="00DA4CBA"/>
        </w:tc>
      </w:tr>
    </w:tbl>
    <w:p w14:paraId="67316184" w14:textId="334F66D4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8D89DA0" w14:textId="601ECD84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444D2EE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23BF8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77143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FD6C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EF64B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F8755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BBA3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A0F6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0DE3A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AE3FDA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85A92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B8438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0412AB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5B410F2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CDBE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5E4A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580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8E92F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A9092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D063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90778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62C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20E012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6CE1BC75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EDAF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38F2D" w14:textId="2BDAD5E9" w:rsidR="007D511C" w:rsidRDefault="00A34C5B" w:rsidP="00DA4CBA">
            <w:pPr>
              <w:pStyle w:val="Normalny1"/>
              <w:snapToGrid w:val="0"/>
            </w:pPr>
            <w:r>
              <w:rPr>
                <w:b/>
              </w:rPr>
              <w:t>System ogrzewania pacjenta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86979" w14:textId="77DE032B" w:rsidR="007D511C" w:rsidRDefault="00A34C5B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FC4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622C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0784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3ACD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A748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D5DA6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C297105" w14:textId="77777777" w:rsidR="007D511C" w:rsidRDefault="007D511C" w:rsidP="00DA4CBA"/>
        </w:tc>
      </w:tr>
    </w:tbl>
    <w:p w14:paraId="08289B40" w14:textId="2B07C712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76E91A8" w14:textId="6AB5A52F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550005E2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D6D59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CC97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5A8CC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D6F23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674F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919A1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D1627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BB173E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A777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824B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85621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11C003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74AFA7BA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EA449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2188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6BF94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466A3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648E0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A96D2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CE15E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2B7F3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BB0B5B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2583BD85" w14:textId="77777777" w:rsidTr="00A34C5B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1C28C9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F979C92" w14:textId="417DD301" w:rsidR="000C78F3" w:rsidRDefault="00A34C5B" w:rsidP="00225C34">
            <w:pPr>
              <w:pStyle w:val="Normalny1"/>
              <w:snapToGrid w:val="0"/>
            </w:pPr>
            <w:r>
              <w:rPr>
                <w:b/>
              </w:rPr>
              <w:t>Defibrylator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65E7D95" w14:textId="17E40425" w:rsidR="000C78F3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204906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423852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71B7C7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2625C9A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2874EB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BE2D8D6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68A538DF" w14:textId="77777777" w:rsidR="000C78F3" w:rsidRDefault="000C78F3" w:rsidP="00225C34"/>
        </w:tc>
      </w:tr>
      <w:tr w:rsidR="00A34C5B" w14:paraId="6B1B8A85" w14:textId="77777777" w:rsidTr="00A34C5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CDAA" w14:textId="27211465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2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AE2E" w14:textId="0BD1DA21" w:rsidR="00A34C5B" w:rsidRDefault="00A34C5B" w:rsidP="00225C34">
            <w:pPr>
              <w:pStyle w:val="Normalny1"/>
              <w:snapToGrid w:val="0"/>
              <w:rPr>
                <w:b/>
              </w:rPr>
            </w:pPr>
            <w:r>
              <w:rPr>
                <w:b/>
              </w:rPr>
              <w:t>Torba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CFC2" w14:textId="22BD546E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3665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9057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36AB" w14:textId="71FBBA8C" w:rsidR="00A34C5B" w:rsidRDefault="00A34C5B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0886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E4AF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C58C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59A2" w14:textId="77777777" w:rsidR="00A34C5B" w:rsidRDefault="00A34C5B" w:rsidP="00225C34"/>
        </w:tc>
      </w:tr>
    </w:tbl>
    <w:p w14:paraId="4439B51C" w14:textId="5D081299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620E414" w14:textId="655D9068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25F772C3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AA65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D021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B72B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1C82E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D5C78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54856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8F51F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8EA9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25D807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1669F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EEC08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11625E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38332293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A68AD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8E73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EE76B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4BF4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D7B3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6D621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582BF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9CB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6051EA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5204A7E4" w14:textId="77777777" w:rsidTr="00A34C5B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CC22D7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056A2FD" w14:textId="64EAEA58" w:rsidR="000C78F3" w:rsidRDefault="00A34C5B" w:rsidP="00225C34">
            <w:pPr>
              <w:pStyle w:val="Normalny1"/>
              <w:snapToGrid w:val="0"/>
            </w:pPr>
            <w:r>
              <w:rPr>
                <w:b/>
              </w:rPr>
              <w:t>Respirator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6B7BAAB" w14:textId="161EA85A" w:rsidR="000C78F3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1812E82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3E1D26B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19523E9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3392059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19AADDB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60C74E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06ED2081" w14:textId="77777777" w:rsidR="000C78F3" w:rsidRDefault="000C78F3" w:rsidP="00225C34"/>
        </w:tc>
      </w:tr>
      <w:tr w:rsidR="00A34C5B" w14:paraId="7E86DFEB" w14:textId="77777777" w:rsidTr="00A34C5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6371" w14:textId="17493721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8C56" w14:textId="5A58D4A4" w:rsidR="00A34C5B" w:rsidRDefault="00A34C5B" w:rsidP="00225C34">
            <w:pPr>
              <w:pStyle w:val="Normalny1"/>
              <w:snapToGrid w:val="0"/>
              <w:rPr>
                <w:b/>
              </w:rPr>
            </w:pPr>
            <w:r>
              <w:rPr>
                <w:b/>
              </w:rPr>
              <w:t>Torba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B87A" w14:textId="1A0B2936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F61E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8F8D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E5F9" w14:textId="4F6401D6" w:rsidR="00A34C5B" w:rsidRDefault="00A34C5B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3B73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9B3E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8C04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3DE8" w14:textId="77777777" w:rsidR="00A34C5B" w:rsidRDefault="00A34C5B" w:rsidP="00225C34"/>
        </w:tc>
      </w:tr>
    </w:tbl>
    <w:p w14:paraId="19BE571E" w14:textId="5179E54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FDF72B7" w14:textId="73C19AED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3D3E94DF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40C7B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39E3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CD75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0EE65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A80AF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9B9CB1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B1535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D7724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C4895D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A936D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A9B8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25B932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623D0D30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20375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AB6E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AEA9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B9294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70AC1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876D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82FA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CD8AD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53BB15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6A92C7C7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CE5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AD822" w14:textId="76345479" w:rsidR="000C78F3" w:rsidRDefault="00A34C5B" w:rsidP="00225C34">
            <w:pPr>
              <w:pStyle w:val="Normalny1"/>
              <w:snapToGrid w:val="0"/>
            </w:pPr>
            <w:r>
              <w:rPr>
                <w:b/>
              </w:rPr>
              <w:t>Pompa infuzyjna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280F8" w14:textId="57311A90" w:rsidR="000C78F3" w:rsidRDefault="006E4649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A8428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CD91C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1D433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677E0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1B3E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065F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9555B0C" w14:textId="77777777" w:rsidR="000C78F3" w:rsidRDefault="000C78F3" w:rsidP="00225C34"/>
        </w:tc>
      </w:tr>
    </w:tbl>
    <w:p w14:paraId="4C5EE762" w14:textId="1519FD7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00B27CB" w14:textId="3CAF6D5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26D06BEC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26CF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C025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3D5E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8194E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39115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C5A364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E02FA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921EC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AB34F7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FBA71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04740E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90D1E1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33C1F1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905A4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EA344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E5520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7B6A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76C05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BCBE3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DB09B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0FBBD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A6209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3F7331A0" w14:textId="77777777" w:rsidTr="006E4649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481629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2B0EFC9" w14:textId="5CC5CF6D" w:rsidR="00E81011" w:rsidRDefault="006E4649" w:rsidP="00C60051">
            <w:pPr>
              <w:pStyle w:val="Normalny1"/>
              <w:snapToGrid w:val="0"/>
            </w:pPr>
            <w:r>
              <w:rPr>
                <w:b/>
              </w:rPr>
              <w:t>Kardiomonitor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8EBDF3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E273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493C06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5348EB3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F744E8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BF4AD8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4B2589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18FD109E" w14:textId="77777777" w:rsidR="00E81011" w:rsidRDefault="00E81011" w:rsidP="00C60051"/>
        </w:tc>
      </w:tr>
      <w:tr w:rsidR="006E4649" w14:paraId="0D36FE59" w14:textId="77777777" w:rsidTr="006E4649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A86C" w14:textId="11C84EC3" w:rsidR="006E4649" w:rsidRDefault="006E4649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1557" w14:textId="46843307" w:rsidR="006E4649" w:rsidRDefault="006E4649" w:rsidP="00C60051">
            <w:pPr>
              <w:pStyle w:val="Normalny1"/>
              <w:snapToGrid w:val="0"/>
              <w:rPr>
                <w:b/>
              </w:rPr>
            </w:pPr>
            <w:r>
              <w:rPr>
                <w:b/>
              </w:rPr>
              <w:t>Wózek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B034" w14:textId="4CB50F47" w:rsidR="006E4649" w:rsidRDefault="006E4649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8FA3" w14:textId="77777777" w:rsidR="006E4649" w:rsidRDefault="006E4649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2466" w14:textId="77777777" w:rsidR="006E4649" w:rsidRDefault="006E4649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4222" w14:textId="6FCE344A" w:rsidR="006E4649" w:rsidRDefault="006E4649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ED8A" w14:textId="77777777" w:rsidR="006E4649" w:rsidRDefault="006E4649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A325" w14:textId="77777777" w:rsidR="006E4649" w:rsidRDefault="006E4649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9E62" w14:textId="77777777" w:rsidR="006E4649" w:rsidRDefault="006E4649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C434" w14:textId="77777777" w:rsidR="006E4649" w:rsidRDefault="006E4649" w:rsidP="00C60051"/>
        </w:tc>
      </w:tr>
    </w:tbl>
    <w:p w14:paraId="211EA776" w14:textId="7FF7A474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E2E2295" w14:textId="35BCEDAB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90112A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F16B1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7588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FD26C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4E54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9B9C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2E2A6D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26AB5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89104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41AF6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F222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52881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0FA386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38254FD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4D195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58F6D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02EC1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28724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B580B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179B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AE13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36600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30E56D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BF200E8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4C2A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B2D98" w14:textId="345FDC58" w:rsidR="00E81011" w:rsidRDefault="006E4649" w:rsidP="00C60051">
            <w:pPr>
              <w:pStyle w:val="Normalny1"/>
              <w:snapToGrid w:val="0"/>
            </w:pPr>
            <w:r>
              <w:rPr>
                <w:b/>
              </w:rPr>
              <w:t>Pulsoksymetr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10646" w14:textId="55822797" w:rsidR="00E81011" w:rsidRDefault="006E4649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A6E0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C61D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1E6F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59F1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512A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8FCE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45A6C1A" w14:textId="77777777" w:rsidR="00E81011" w:rsidRDefault="00E81011" w:rsidP="00C60051"/>
        </w:tc>
      </w:tr>
    </w:tbl>
    <w:p w14:paraId="5A6CE230" w14:textId="40B8CFA2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E14F62E" w14:textId="6051587D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7E40887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3510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C373D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00E4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7131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850F0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49E98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4C8F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AF9A6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9C445D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B898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9BF84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51A555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E7C679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02E3A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BA174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1AC43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68D9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D357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CD4AC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B9D8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BF38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FA402B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49E2C6B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E1D7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E08E5" w14:textId="64F6F9D3" w:rsidR="00E81011" w:rsidRDefault="006E4649" w:rsidP="00C60051">
            <w:pPr>
              <w:pStyle w:val="Normalny1"/>
              <w:snapToGrid w:val="0"/>
            </w:pPr>
            <w:r>
              <w:rPr>
                <w:b/>
              </w:rPr>
              <w:t>Wielofunkcyjne łóżko elektryczne z szafką przyłóżkową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813C8" w14:textId="775CE65D" w:rsidR="00E81011" w:rsidRDefault="006E4649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BAA4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0891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6FCC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C79E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E108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C57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35C602F" w14:textId="77777777" w:rsidR="00E81011" w:rsidRDefault="00E81011" w:rsidP="00C60051"/>
        </w:tc>
      </w:tr>
    </w:tbl>
    <w:p w14:paraId="0D0258CA" w14:textId="0E1CF13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B575C99" w14:textId="735A536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C571D32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8822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9D054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DFC3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5B7ED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1D84D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77E600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360B2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56127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B0EFD2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11A0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4DBD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6AC6BE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71544485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7ED84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2FBF9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D5C72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458E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7546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626F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E2111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B6C2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4F9D5A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CF80084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59B1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A96E5" w14:textId="6C1C2128" w:rsidR="00E81011" w:rsidRDefault="006E4649" w:rsidP="006E4649">
            <w:pPr>
              <w:pStyle w:val="Default"/>
            </w:pPr>
            <w:r>
              <w:rPr>
                <w:b/>
              </w:rPr>
              <w:t xml:space="preserve">Narzędzia laparoskopowe (doposażenie) </w:t>
            </w:r>
            <w:r>
              <w:rPr>
                <w:color w:val="auto"/>
                <w:sz w:val="20"/>
                <w:szCs w:val="20"/>
              </w:rPr>
              <w:t xml:space="preserve">kompatybilne z diatermią (typ: VI0 300 D, producent: RBE) i zestawem histeroskopowo-laparoskopowy (producent: Karl </w:t>
            </w:r>
            <w:proofErr w:type="spellStart"/>
            <w:r>
              <w:rPr>
                <w:color w:val="auto"/>
                <w:sz w:val="20"/>
                <w:szCs w:val="20"/>
              </w:rPr>
              <w:t>Storz</w:t>
            </w:r>
            <w:proofErr w:type="spellEnd"/>
            <w:r>
              <w:rPr>
                <w:color w:val="auto"/>
                <w:sz w:val="20"/>
                <w:szCs w:val="20"/>
              </w:rPr>
              <w:t xml:space="preserve">) 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BA01D" w14:textId="18960C9C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 w:rsidR="006E4649"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A58F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3F32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480A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7695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10378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FB7A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FA52136" w14:textId="77777777" w:rsidR="00E81011" w:rsidRDefault="00E81011" w:rsidP="00C60051"/>
        </w:tc>
      </w:tr>
    </w:tbl>
    <w:p w14:paraId="075D8F84" w14:textId="022674F6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539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552"/>
      </w:tblGrid>
      <w:tr w:rsidR="00447538" w:rsidRPr="001661BD" w14:paraId="4056AA3D" w14:textId="6E4A9F46" w:rsidTr="0044753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47538" w:rsidRPr="001661BD" w14:paraId="5A598077" w14:textId="3ED0E8A3" w:rsidTr="00447538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47538" w:rsidRPr="001661BD" w14:paraId="15892390" w14:textId="22839F84" w:rsidTr="00447538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04B613A6" w:rsidR="00E330B3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</w:t>
      </w:r>
      <w:r w:rsidR="006A0801">
        <w:rPr>
          <w:sz w:val="22"/>
        </w:rPr>
        <w:t xml:space="preserve"> max. do 4 tygodni</w:t>
      </w:r>
      <w:r w:rsidR="00F956E4">
        <w:rPr>
          <w:sz w:val="22"/>
        </w:rPr>
        <w:t xml:space="preserve"> od daty zawarcia umowy</w:t>
      </w:r>
      <w:r w:rsidR="006A0801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6A0801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Pr="006A0801">
        <w:rPr>
          <w:rFonts w:ascii="Calibri" w:hAnsi="Calibri" w:cs="Calibri"/>
          <w:sz w:val="20"/>
          <w:szCs w:val="20"/>
        </w:rPr>
        <w:t>sob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odpowiedzialn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za realizację Umowy będ</w:t>
      </w:r>
      <w:r>
        <w:rPr>
          <w:rFonts w:ascii="Calibri" w:hAnsi="Calibri" w:cs="Calibri"/>
          <w:sz w:val="20"/>
          <w:szCs w:val="20"/>
        </w:rPr>
        <w:t>zie</w:t>
      </w:r>
      <w:r w:rsidRPr="006A0801">
        <w:rPr>
          <w:rFonts w:ascii="Calibri" w:hAnsi="Calibri" w:cs="Calibri"/>
          <w:sz w:val="20"/>
          <w:szCs w:val="20"/>
        </w:rPr>
        <w:t>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Pr="00114997">
        <w:rPr>
          <w:rFonts w:ascii="Calibri" w:hAnsi="Calibri" w:cs="Calibri"/>
          <w:sz w:val="20"/>
          <w:szCs w:val="20"/>
        </w:rPr>
        <w:t>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1D408" w14:textId="77777777" w:rsidR="0018739E" w:rsidRDefault="0018739E">
      <w:r>
        <w:separator/>
      </w:r>
    </w:p>
  </w:endnote>
  <w:endnote w:type="continuationSeparator" w:id="0">
    <w:p w14:paraId="235515AF" w14:textId="77777777" w:rsidR="0018739E" w:rsidRDefault="0018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D4A63" w14:textId="77777777" w:rsidR="0018739E" w:rsidRDefault="0018739E">
      <w:r>
        <w:separator/>
      </w:r>
    </w:p>
  </w:footnote>
  <w:footnote w:type="continuationSeparator" w:id="0">
    <w:p w14:paraId="148FD3AF" w14:textId="77777777" w:rsidR="0018739E" w:rsidRDefault="0018739E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14A28031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6A0801">
      <w:t>41</w:t>
    </w:r>
    <w:r>
      <w:t>/202</w:t>
    </w:r>
    <w:r w:rsidR="00F956E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6"/>
  </w:num>
  <w:num w:numId="4" w16cid:durableId="1720013667">
    <w:abstractNumId w:val="7"/>
  </w:num>
  <w:num w:numId="5" w16cid:durableId="668411828">
    <w:abstractNumId w:val="29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2"/>
  </w:num>
  <w:num w:numId="9" w16cid:durableId="930577974">
    <w:abstractNumId w:val="6"/>
  </w:num>
  <w:num w:numId="10" w16cid:durableId="1072313776">
    <w:abstractNumId w:val="31"/>
  </w:num>
  <w:num w:numId="11" w16cid:durableId="834494195">
    <w:abstractNumId w:val="28"/>
  </w:num>
  <w:num w:numId="12" w16cid:durableId="311519009">
    <w:abstractNumId w:val="13"/>
  </w:num>
  <w:num w:numId="13" w16cid:durableId="860242533">
    <w:abstractNumId w:val="27"/>
  </w:num>
  <w:num w:numId="14" w16cid:durableId="470708794">
    <w:abstractNumId w:val="39"/>
  </w:num>
  <w:num w:numId="15" w16cid:durableId="1350716978">
    <w:abstractNumId w:val="25"/>
  </w:num>
  <w:num w:numId="16" w16cid:durableId="2146848953">
    <w:abstractNumId w:val="38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6"/>
  </w:num>
  <w:num w:numId="20" w16cid:durableId="751707079">
    <w:abstractNumId w:val="3"/>
  </w:num>
  <w:num w:numId="21" w16cid:durableId="981424218">
    <w:abstractNumId w:val="30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4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1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7"/>
  </w:num>
  <w:num w:numId="37" w16cid:durableId="777333364">
    <w:abstractNumId w:val="35"/>
  </w:num>
  <w:num w:numId="38" w16cid:durableId="357658949">
    <w:abstractNumId w:val="40"/>
  </w:num>
  <w:num w:numId="39" w16cid:durableId="982781899">
    <w:abstractNumId w:val="15"/>
  </w:num>
  <w:num w:numId="40" w16cid:durableId="1228498037">
    <w:abstractNumId w:val="33"/>
  </w:num>
  <w:num w:numId="41" w16cid:durableId="653994567">
    <w:abstractNumId w:val="24"/>
  </w:num>
  <w:num w:numId="42" w16cid:durableId="4227995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F18FA"/>
    <w:rsid w:val="000F2C92"/>
    <w:rsid w:val="00111F07"/>
    <w:rsid w:val="00114568"/>
    <w:rsid w:val="00120FCB"/>
    <w:rsid w:val="001714EC"/>
    <w:rsid w:val="0018739E"/>
    <w:rsid w:val="00213E99"/>
    <w:rsid w:val="002B47CF"/>
    <w:rsid w:val="002C28EE"/>
    <w:rsid w:val="002F04CF"/>
    <w:rsid w:val="00306360"/>
    <w:rsid w:val="003075AC"/>
    <w:rsid w:val="003541C5"/>
    <w:rsid w:val="00354AC4"/>
    <w:rsid w:val="003F0331"/>
    <w:rsid w:val="0041131B"/>
    <w:rsid w:val="00445B78"/>
    <w:rsid w:val="00447538"/>
    <w:rsid w:val="00457E10"/>
    <w:rsid w:val="00480118"/>
    <w:rsid w:val="004B6F50"/>
    <w:rsid w:val="004D6C0C"/>
    <w:rsid w:val="004E3B5E"/>
    <w:rsid w:val="004F5D8F"/>
    <w:rsid w:val="00522C40"/>
    <w:rsid w:val="00543947"/>
    <w:rsid w:val="00562AB5"/>
    <w:rsid w:val="005716ED"/>
    <w:rsid w:val="00581C84"/>
    <w:rsid w:val="005C6029"/>
    <w:rsid w:val="005D3C35"/>
    <w:rsid w:val="005F07A6"/>
    <w:rsid w:val="00612A2A"/>
    <w:rsid w:val="006247C7"/>
    <w:rsid w:val="00637863"/>
    <w:rsid w:val="006703E0"/>
    <w:rsid w:val="00684AE0"/>
    <w:rsid w:val="006A0801"/>
    <w:rsid w:val="006B2162"/>
    <w:rsid w:val="006E4649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66E4F"/>
    <w:rsid w:val="0087071C"/>
    <w:rsid w:val="00876B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62BEA"/>
    <w:rsid w:val="00A77662"/>
    <w:rsid w:val="00A87EC6"/>
    <w:rsid w:val="00A93517"/>
    <w:rsid w:val="00AE692A"/>
    <w:rsid w:val="00B21345"/>
    <w:rsid w:val="00B70888"/>
    <w:rsid w:val="00BB6239"/>
    <w:rsid w:val="00C33979"/>
    <w:rsid w:val="00C437AC"/>
    <w:rsid w:val="00C47CF9"/>
    <w:rsid w:val="00C57DDD"/>
    <w:rsid w:val="00CA5B85"/>
    <w:rsid w:val="00D00D7B"/>
    <w:rsid w:val="00D274F5"/>
    <w:rsid w:val="00D522B8"/>
    <w:rsid w:val="00DB30F2"/>
    <w:rsid w:val="00DC4DFD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71F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1128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2022-09-29T09:50:00Z</cp:lastPrinted>
  <dcterms:created xsi:type="dcterms:W3CDTF">2022-09-29T09:50:00Z</dcterms:created>
  <dcterms:modified xsi:type="dcterms:W3CDTF">2022-09-29T09:50:00Z</dcterms:modified>
</cp:coreProperties>
</file>