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888EB" w14:textId="77777777" w:rsidR="00DF1697" w:rsidRPr="00AB0EA8" w:rsidRDefault="00DF1697" w:rsidP="00DF169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Załącznik nr 3</w:t>
      </w:r>
    </w:p>
    <w:p w14:paraId="01B956E6" w14:textId="77777777" w:rsidR="00DF1697" w:rsidRPr="00AB0EA8" w:rsidRDefault="00DF1697" w:rsidP="00DF169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E475985" w14:textId="77777777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WZÓR UMOWY</w:t>
      </w:r>
    </w:p>
    <w:p w14:paraId="5242245A" w14:textId="22842D09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4E7963CA" w14:textId="77777777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7B461D47" w14:textId="28B70B5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Zawarta w Krakowie w wyniku przeprowadzonego postępowania o zamówienie publiczne w </w:t>
      </w:r>
      <w:r w:rsidR="00444ADB" w:rsidRPr="00AB0EA8">
        <w:rPr>
          <w:rFonts w:ascii="Times New Roman" w:hAnsi="Times New Roman"/>
          <w:szCs w:val="24"/>
        </w:rPr>
        <w:t xml:space="preserve">trybie podstawowym bez negocjacji </w:t>
      </w:r>
      <w:r w:rsidRPr="00AB0EA8">
        <w:rPr>
          <w:rFonts w:ascii="Times New Roman" w:hAnsi="Times New Roman"/>
          <w:szCs w:val="24"/>
        </w:rPr>
        <w:t>pomiędzy</w:t>
      </w:r>
      <w:r w:rsidR="00444ADB" w:rsidRPr="00AB0EA8">
        <w:rPr>
          <w:rFonts w:ascii="Times New Roman" w:hAnsi="Times New Roman"/>
          <w:szCs w:val="24"/>
        </w:rPr>
        <w:t>:</w:t>
      </w:r>
    </w:p>
    <w:p w14:paraId="4BDE2607" w14:textId="0951FB72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AB0EA8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4459D6" w:rsidRPr="00AB0EA8">
        <w:rPr>
          <w:rFonts w:ascii="Times New Roman" w:hAnsi="Times New Roman"/>
          <w:szCs w:val="24"/>
        </w:rPr>
        <w:t>..............</w:t>
      </w:r>
    </w:p>
    <w:p w14:paraId="2465B07D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reprezentowana przez:</w:t>
      </w:r>
    </w:p>
    <w:p w14:paraId="6C306BFF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18AC0582" w14:textId="2FD8A343" w:rsidR="00DF1697" w:rsidRPr="00AB0EA8" w:rsidRDefault="00DF1697" w:rsidP="00DF1697">
      <w:pPr>
        <w:pStyle w:val="Tekstpodstawowy"/>
        <w:ind w:right="-47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2.Kwestora /Z-</w:t>
      </w:r>
      <w:proofErr w:type="spellStart"/>
      <w:r w:rsidRPr="00AB0EA8">
        <w:rPr>
          <w:rFonts w:ascii="Times New Roman" w:hAnsi="Times New Roman"/>
          <w:szCs w:val="24"/>
        </w:rPr>
        <w:t>cę</w:t>
      </w:r>
      <w:proofErr w:type="spellEnd"/>
      <w:r w:rsidRPr="00AB0EA8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1A5C070C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zwaną dalej KUPUJĄCYM</w:t>
      </w:r>
    </w:p>
    <w:p w14:paraId="57872163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a </w:t>
      </w:r>
    </w:p>
    <w:p w14:paraId="7618BE7C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6363EEF6" w14:textId="4CB96702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AB0EA8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0BD33B39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reprezentowanym przez:</w:t>
      </w:r>
    </w:p>
    <w:p w14:paraId="4193A3BE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57FD860A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340C1B8E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zwanym dalej SPRZEDAWCĄ</w:t>
      </w:r>
    </w:p>
    <w:p w14:paraId="4F89DBF8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7A0751EB" w14:textId="77777777" w:rsidR="00943AF0" w:rsidRDefault="00943AF0" w:rsidP="00943AF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14:paraId="05DE9F42" w14:textId="77777777" w:rsidR="00943AF0" w:rsidRDefault="00943AF0" w:rsidP="00943AF0">
      <w:pPr>
        <w:pStyle w:val="Tekstpodstawowy"/>
        <w:numPr>
          <w:ilvl w:val="0"/>
          <w:numId w:val="12"/>
        </w:numPr>
        <w:ind w:right="-47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</w:rPr>
        <w:t xml:space="preserve">Przedmiotem niniejszej umowy jest </w:t>
      </w:r>
      <w:r>
        <w:rPr>
          <w:rFonts w:ascii="Times New Roman" w:hAnsi="Times New Roman"/>
          <w:b/>
          <w:szCs w:val="26"/>
        </w:rPr>
        <w:t xml:space="preserve">sukcesywne dostawy płynu dezynfekującego dla wszystkich jednostek AGH ( środki ochronne </w:t>
      </w:r>
      <w:proofErr w:type="spellStart"/>
      <w:r>
        <w:rPr>
          <w:rFonts w:ascii="Times New Roman" w:hAnsi="Times New Roman"/>
          <w:b/>
          <w:szCs w:val="26"/>
        </w:rPr>
        <w:t>p.COVID</w:t>
      </w:r>
      <w:proofErr w:type="spellEnd"/>
      <w:r>
        <w:rPr>
          <w:rFonts w:ascii="Times New Roman" w:hAnsi="Times New Roman"/>
          <w:b/>
          <w:szCs w:val="26"/>
        </w:rPr>
        <w:t xml:space="preserve"> -19)  - KC-zp.272-533/22.</w:t>
      </w:r>
    </w:p>
    <w:p w14:paraId="48905642" w14:textId="77777777" w:rsidR="00943AF0" w:rsidRDefault="00943AF0" w:rsidP="00943AF0">
      <w:pPr>
        <w:pStyle w:val="Tekstpodstawowy"/>
        <w:numPr>
          <w:ilvl w:val="0"/>
          <w:numId w:val="12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towaru jest określona w .............................................................                             </w:t>
      </w:r>
    </w:p>
    <w:p w14:paraId="6449ED0E" w14:textId="77777777" w:rsidR="00943AF0" w:rsidRDefault="00943AF0" w:rsidP="00943AF0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14:paraId="03180C14" w14:textId="77777777" w:rsidR="00943AF0" w:rsidRDefault="00943AF0" w:rsidP="00943AF0">
      <w:pPr>
        <w:pStyle w:val="Tekstpodstawowy"/>
        <w:numPr>
          <w:ilvl w:val="0"/>
          <w:numId w:val="12"/>
        </w:numPr>
        <w:tabs>
          <w:tab w:val="num" w:pos="284"/>
        </w:tabs>
        <w:ind w:left="284" w:right="-47" w:hanging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>Zamawiający zastrzega sobie możliwość wykorzystania kwoty tylko na poszczególne środki dezynfekcyjne.</w:t>
      </w:r>
    </w:p>
    <w:p w14:paraId="4C941483" w14:textId="77777777" w:rsidR="00943AF0" w:rsidRDefault="00943AF0" w:rsidP="00943AF0">
      <w:pPr>
        <w:pStyle w:val="Tekstpodstawowy"/>
        <w:numPr>
          <w:ilvl w:val="0"/>
          <w:numId w:val="12"/>
        </w:numPr>
        <w:tabs>
          <w:tab w:val="num" w:pos="284"/>
        </w:tabs>
        <w:ind w:left="284" w:right="-47" w:hanging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 xml:space="preserve">Ilość zamawianych produktów zawartych w kalkulacji cenowej jest wartością szacunkową i może ulec zmianie w zależności od potrzeb Zamawiającego. </w:t>
      </w:r>
    </w:p>
    <w:p w14:paraId="67E3B6BD" w14:textId="77777777" w:rsidR="00943AF0" w:rsidRDefault="00943AF0" w:rsidP="00943AF0">
      <w:pPr>
        <w:pStyle w:val="Tekstpodstawowy"/>
        <w:numPr>
          <w:ilvl w:val="0"/>
          <w:numId w:val="12"/>
        </w:numPr>
        <w:tabs>
          <w:tab w:val="num" w:pos="284"/>
        </w:tabs>
        <w:ind w:left="284" w:right="-47" w:hanging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>Zamawiający zastrzega sobie prawo do zwiększenia ilości zamawianych w trakcie realizacji umowy towarów jednego typu kosztem zmniejszenia ilości zamawianych towarów innych typów. Powyższe zmiany nie mogą spowodować zmian cen jednostkowych.</w:t>
      </w:r>
    </w:p>
    <w:p w14:paraId="25E656A4" w14:textId="77777777" w:rsidR="00943AF0" w:rsidRDefault="00943AF0" w:rsidP="00943AF0">
      <w:pPr>
        <w:pStyle w:val="Tekstpodstawowy"/>
        <w:numPr>
          <w:ilvl w:val="0"/>
          <w:numId w:val="12"/>
        </w:numPr>
        <w:tabs>
          <w:tab w:val="num" w:pos="284"/>
        </w:tabs>
        <w:ind w:left="284" w:right="-47" w:hanging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>Ceny jednostkowe podane w kalkulacji cenowej są cenami maksymalnymi i nie mogą wzrosnąć w trakcie obowiązywania umowy.</w:t>
      </w:r>
    </w:p>
    <w:p w14:paraId="10968D39" w14:textId="77777777" w:rsidR="00943AF0" w:rsidRDefault="00943AF0" w:rsidP="00943AF0">
      <w:pPr>
        <w:pStyle w:val="Tekstpodstawowy"/>
        <w:ind w:right="-47"/>
        <w:jc w:val="both"/>
        <w:rPr>
          <w:rFonts w:ascii="Times New Roman" w:hAnsi="Times New Roman"/>
        </w:rPr>
      </w:pPr>
    </w:p>
    <w:p w14:paraId="7AB48DA8" w14:textId="77777777" w:rsidR="00943AF0" w:rsidRDefault="00943AF0" w:rsidP="00943AF0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14:paraId="7BAB70F2" w14:textId="77777777" w:rsidR="00943AF0" w:rsidRDefault="00943AF0" w:rsidP="00943AF0">
      <w:p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1. Wydanie towaru następuje z chwilą objęcia towaru w posiadanie przez Kupującego                  i dokonania odbioru (sprawdzenie ilości i jakości towaru).</w:t>
      </w:r>
    </w:p>
    <w:p w14:paraId="7B18EB1F" w14:textId="77777777" w:rsidR="00943AF0" w:rsidRDefault="00943AF0" w:rsidP="00943AF0">
      <w:p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2. Ryzyko w czasie przewozu, załadunku i wyładunku spoczywa na Sprzedawcy.</w:t>
      </w:r>
    </w:p>
    <w:p w14:paraId="0601042B" w14:textId="77777777" w:rsidR="00943AF0" w:rsidRDefault="00943AF0" w:rsidP="00943AF0">
      <w:pPr>
        <w:pStyle w:val="Tekstpodstawowy"/>
        <w:ind w:left="360" w:right="-47"/>
        <w:jc w:val="both"/>
        <w:rPr>
          <w:rFonts w:ascii="Times New Roman" w:hAnsi="Times New Roman"/>
        </w:rPr>
      </w:pPr>
    </w:p>
    <w:p w14:paraId="70099B7E" w14:textId="77777777" w:rsidR="00943AF0" w:rsidRDefault="00943AF0" w:rsidP="00943AF0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14:paraId="3B9F219E" w14:textId="77777777" w:rsidR="00943AF0" w:rsidRDefault="00943AF0" w:rsidP="00943AF0">
      <w:pPr>
        <w:ind w:left="284" w:right="-47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1. Umowa zostaje zawarta na okres 12 miesięcy tj. od dnia ……..……. do ............................ </w:t>
      </w:r>
    </w:p>
    <w:p w14:paraId="62D97327" w14:textId="77777777" w:rsidR="00943AF0" w:rsidRDefault="00943AF0" w:rsidP="00943AF0">
      <w:pPr>
        <w:ind w:left="284" w:right="-47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2.</w:t>
      </w:r>
      <w:r>
        <w:rPr>
          <w:sz w:val="24"/>
          <w:szCs w:val="24"/>
          <w:lang w:val="pl-PL"/>
        </w:rPr>
        <w:tab/>
        <w:t>Niniejsza umowa wygasa przed upływem okresu czasu jej trwania z dniem wyczerpania środków, o których mowa w § 4 pkt 3.</w:t>
      </w:r>
    </w:p>
    <w:p w14:paraId="4B238751" w14:textId="77777777" w:rsidR="00943AF0" w:rsidRDefault="00943AF0" w:rsidP="00943AF0">
      <w:pPr>
        <w:ind w:left="284" w:right="-47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lastRenderedPageBreak/>
        <w:t>3.</w:t>
      </w:r>
      <w:r>
        <w:rPr>
          <w:sz w:val="24"/>
          <w:szCs w:val="24"/>
          <w:lang w:val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592829DA" w14:textId="77777777" w:rsidR="00943AF0" w:rsidRPr="00943AF0" w:rsidRDefault="00943AF0" w:rsidP="00943AF0">
      <w:pPr>
        <w:ind w:left="284" w:right="-47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</w:t>
      </w:r>
      <w:r w:rsidRPr="00943AF0">
        <w:rPr>
          <w:sz w:val="24"/>
          <w:szCs w:val="24"/>
          <w:lang w:val="pl-PL"/>
        </w:rPr>
        <w:t>.</w:t>
      </w:r>
      <w:r w:rsidRPr="00943AF0">
        <w:rPr>
          <w:sz w:val="24"/>
          <w:szCs w:val="24"/>
          <w:lang w:val="pl-PL"/>
        </w:rPr>
        <w:tab/>
        <w:t xml:space="preserve">Dostawy realizowane będą realizowane w terminie ….. dni roboczych od momentu złożenia zamówienia </w:t>
      </w:r>
      <w:bookmarkStart w:id="0" w:name="_GoBack"/>
      <w:bookmarkEnd w:id="0"/>
      <w:r w:rsidRPr="00943AF0">
        <w:rPr>
          <w:sz w:val="24"/>
          <w:szCs w:val="24"/>
          <w:lang w:val="pl-PL"/>
        </w:rPr>
        <w:t>cząstkowego.</w:t>
      </w:r>
    </w:p>
    <w:p w14:paraId="04131F6B" w14:textId="7DF272B9" w:rsidR="00DF1697" w:rsidRPr="00AB0EA8" w:rsidRDefault="00DF1697" w:rsidP="00943AF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4</w:t>
      </w:r>
    </w:p>
    <w:p w14:paraId="6CA8F095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</w:t>
      </w:r>
      <w:r w:rsidRPr="00AB0EA8">
        <w:rPr>
          <w:sz w:val="24"/>
          <w:szCs w:val="24"/>
          <w:lang w:val="pl-PL"/>
        </w:rPr>
        <w:tab/>
        <w:t>Ceny jednostkowe podane na formularzu oferty Sprzedawcy, która stanowi załącznik nr 1 do umowy są cenami maksymalnymi i nie mogą wzrosnąć w okresie trwania umowy.</w:t>
      </w:r>
    </w:p>
    <w:p w14:paraId="2822847C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</w:t>
      </w:r>
      <w:r w:rsidRPr="00AB0EA8">
        <w:rPr>
          <w:sz w:val="24"/>
          <w:szCs w:val="24"/>
          <w:lang w:val="pl-PL"/>
        </w:rPr>
        <w:tab/>
        <w:t>Ceny jednostkowe obejmują całkowitą należność jaką Kupujący zobowiązany jest zapłacić za towar i jego dostarczenie do miejsca przeznaczenia.</w:t>
      </w:r>
    </w:p>
    <w:p w14:paraId="192A438F" w14:textId="42E8C5E0" w:rsidR="00DF1697" w:rsidRPr="00AB0EA8" w:rsidRDefault="00DF1697" w:rsidP="00144FC5">
      <w:pPr>
        <w:ind w:left="284" w:right="-47" w:hanging="284"/>
        <w:jc w:val="both"/>
        <w:rPr>
          <w:i/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3. Całkowita </w:t>
      </w:r>
      <w:r w:rsidRPr="00AB0EA8">
        <w:rPr>
          <w:b/>
          <w:sz w:val="24"/>
          <w:szCs w:val="24"/>
          <w:lang w:val="pl-PL"/>
        </w:rPr>
        <w:t>wartość umowy brutto</w:t>
      </w:r>
      <w:r w:rsidRPr="00AB0EA8">
        <w:rPr>
          <w:sz w:val="24"/>
          <w:szCs w:val="24"/>
          <w:lang w:val="pl-PL"/>
        </w:rPr>
        <w:t xml:space="preserve"> nie przekroczy kwoty </w:t>
      </w:r>
      <w:r w:rsidRPr="00AB0EA8">
        <w:rPr>
          <w:b/>
          <w:sz w:val="24"/>
          <w:szCs w:val="24"/>
          <w:lang w:val="pl-PL"/>
        </w:rPr>
        <w:t>……………..</w:t>
      </w:r>
      <w:r w:rsidRPr="00AB0EA8">
        <w:rPr>
          <w:sz w:val="24"/>
          <w:szCs w:val="24"/>
          <w:lang w:val="pl-PL"/>
        </w:rPr>
        <w:t xml:space="preserve"> (słownie: …………………………………………….</w:t>
      </w:r>
      <w:r w:rsidRPr="00AB0EA8">
        <w:rPr>
          <w:i/>
          <w:sz w:val="24"/>
          <w:szCs w:val="24"/>
          <w:lang w:val="pl-PL"/>
        </w:rPr>
        <w:t xml:space="preserve">) </w:t>
      </w:r>
    </w:p>
    <w:p w14:paraId="76FC0A4C" w14:textId="77777777" w:rsidR="00144FC5" w:rsidRPr="00AB0EA8" w:rsidRDefault="00144FC5" w:rsidP="00144FC5">
      <w:pPr>
        <w:ind w:left="284" w:right="-47" w:hanging="284"/>
        <w:jc w:val="both"/>
        <w:rPr>
          <w:sz w:val="24"/>
          <w:szCs w:val="24"/>
          <w:lang w:val="pl-PL"/>
        </w:rPr>
      </w:pPr>
    </w:p>
    <w:p w14:paraId="056E8A09" w14:textId="77777777" w:rsidR="00DF1697" w:rsidRPr="00AB0EA8" w:rsidRDefault="00DF1697" w:rsidP="00DF1697">
      <w:pPr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5</w:t>
      </w:r>
    </w:p>
    <w:p w14:paraId="7CB240E0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Dokumentem rozliczeniowym będzie faktura VAT.</w:t>
      </w:r>
    </w:p>
    <w:p w14:paraId="5D6FC7C3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Należność z tytułu realizacji dostawy materiałów promocyjnych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44F5D62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13BE2E67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Strony postanawiają, że zapłata następuje w dniu obciążenia rachunku bankowego Zleceniodawcy. </w:t>
      </w:r>
    </w:p>
    <w:p w14:paraId="0206E8EF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W przypadku nieterminowej płatności należności Zleceniobiorca ma prawo naliczyć Zleceniodawcy odsetki ustawowe za każdy dzień zwłoki.</w:t>
      </w:r>
    </w:p>
    <w:p w14:paraId="5E22BF30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760D6E47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6</w:t>
      </w:r>
    </w:p>
    <w:p w14:paraId="7C4C8277" w14:textId="77777777" w:rsidR="00DF1697" w:rsidRPr="00AB0EA8" w:rsidRDefault="00DF1697" w:rsidP="00DF1697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197BABED" w14:textId="1F9A6355" w:rsidR="00DF1697" w:rsidRPr="00AB0EA8" w:rsidRDefault="00DF1697" w:rsidP="00444AD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00E17AD7" w14:textId="77777777" w:rsidR="00444ADB" w:rsidRPr="00AB0EA8" w:rsidRDefault="00444ADB" w:rsidP="00444AD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387F6988" w14:textId="713C6F46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7</w:t>
      </w:r>
    </w:p>
    <w:p w14:paraId="0C1C1890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Strony ustanawiają odpowiedzialność za niewykonanie lub nienależyte wykonanie umowy  w formie kar umownych.</w:t>
      </w:r>
    </w:p>
    <w:p w14:paraId="2CE70F4D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Sprzedawca zapłaci Kupującemu kary umowne:</w:t>
      </w:r>
    </w:p>
    <w:p w14:paraId="3742BF49" w14:textId="0AFB2F6F" w:rsidR="008935DD" w:rsidRPr="00AB0EA8" w:rsidRDefault="008935DD" w:rsidP="008935DD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za zwłokę w wykonaniu określonej części przedmiotu umowy (poszczególnego zamówienia częściowego) w wysokości 0,4 % wartości wynagrodzenia netto należnego za daną niezrealizowaną dostawę częściową, za każdy dzień zwłoki, licząc od następnego dnia po upływie terminu określonego w § 4 ust 3; </w:t>
      </w:r>
    </w:p>
    <w:p w14:paraId="16B123D8" w14:textId="77777777" w:rsidR="008935DD" w:rsidRPr="00AB0EA8" w:rsidRDefault="008935DD" w:rsidP="008935DD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za zwłokę w usunięciu wad stwierdzonych przy odbiorze lub w okresie rękojmi, w wysokości 0,4 % wartości wynagrodzenia netto należnego za krzesło/krzesła, </w:t>
      </w:r>
      <w:r w:rsidRPr="00AB0EA8">
        <w:rPr>
          <w:color w:val="000000"/>
          <w:sz w:val="24"/>
          <w:szCs w:val="24"/>
          <w:lang w:val="pl-PL"/>
        </w:rPr>
        <w:lastRenderedPageBreak/>
        <w:t>którego/których wady dotyczą, za każdy dzień zwłoki,  licząc od następnego dnia po upływie terminu określonego przez Kupującego w celu usunięcia wad;</w:t>
      </w:r>
    </w:p>
    <w:p w14:paraId="24B8E485" w14:textId="77777777" w:rsidR="008935DD" w:rsidRPr="00AB0EA8" w:rsidRDefault="008935DD" w:rsidP="008935DD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Sprzedawcy, w wysokości 10% całkowitego wynagrodzenia netto określonego w  § 4 ust. 3;</w:t>
      </w:r>
    </w:p>
    <w:p w14:paraId="64238DFE" w14:textId="77777777" w:rsidR="008935DD" w:rsidRPr="00AB0EA8" w:rsidRDefault="008935DD" w:rsidP="008935DD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części przez którąkolwiek ze stron z przyczyn występujących po stronie Sprzedawcy,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430B34A5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Kupujący zapłaci Sprzedawcy karę umową:</w:t>
      </w:r>
    </w:p>
    <w:p w14:paraId="1FEF82F2" w14:textId="77777777" w:rsidR="008935DD" w:rsidRPr="00AB0EA8" w:rsidRDefault="008935DD" w:rsidP="008935DD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Kupującego, w wysokości 10% całkowitego wynagrodzenia netto określonego w § 4 ust. 3;</w:t>
      </w:r>
    </w:p>
    <w:p w14:paraId="427F520F" w14:textId="77777777" w:rsidR="008935DD" w:rsidRPr="00AB0EA8" w:rsidRDefault="008935DD" w:rsidP="008935DD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bCs/>
          <w:color w:val="000000"/>
          <w:sz w:val="24"/>
          <w:szCs w:val="24"/>
          <w:lang w:val="pl-PL"/>
        </w:rPr>
        <w:t>z tytułu odstąpienia od umowy w części przez którąkolwiek ze stron z przyczyn występujących po stronie Kupującego,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297BE29E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rFonts w:eastAsia="Calibri"/>
          <w:color w:val="000000"/>
          <w:sz w:val="24"/>
          <w:szCs w:val="24"/>
          <w:lang w:val="pl-PL"/>
        </w:rPr>
        <w:t xml:space="preserve">Kupujący zastrzega sobie prawo potrącenia ewentualnych kar umownych z należnej do zapłaty faktury. </w:t>
      </w:r>
    </w:p>
    <w:p w14:paraId="10B180B9" w14:textId="77777777" w:rsidR="008935DD" w:rsidRPr="00AB0EA8" w:rsidRDefault="008935DD" w:rsidP="008935DD">
      <w:pPr>
        <w:numPr>
          <w:ilvl w:val="0"/>
          <w:numId w:val="9"/>
        </w:numPr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Łączna wysokość kar umownych nie przekroczy 20% całkowitego wynagrodzenia brutto określonego w §4 ust. 3.</w:t>
      </w:r>
    </w:p>
    <w:p w14:paraId="04A3EAF7" w14:textId="77777777" w:rsidR="008935DD" w:rsidRPr="00AB0EA8" w:rsidRDefault="008935DD" w:rsidP="008935DD">
      <w:pPr>
        <w:ind w:left="360"/>
        <w:rPr>
          <w:color w:val="000000"/>
          <w:sz w:val="24"/>
          <w:szCs w:val="24"/>
          <w:lang w:val="pl-PL"/>
        </w:rPr>
      </w:pPr>
    </w:p>
    <w:p w14:paraId="28B3240E" w14:textId="0CCDD7F4" w:rsidR="00DF1697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B7AEFC5" w14:textId="77777777" w:rsidR="00DF1697" w:rsidRPr="00AB0EA8" w:rsidRDefault="00DF1697" w:rsidP="00DF1697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8</w:t>
      </w:r>
    </w:p>
    <w:p w14:paraId="364D4BBB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4E5F25D1" w14:textId="6A32DA87" w:rsidR="00DF1697" w:rsidRPr="00AB0EA8" w:rsidRDefault="00DF1697" w:rsidP="00DF1697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9</w:t>
      </w:r>
    </w:p>
    <w:p w14:paraId="766E0B34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76B0C991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AB0EA8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7731AD4B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47D20C8F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1" w:name="_Hlk87256647"/>
      <w:r w:rsidRPr="00AB0EA8">
        <w:rPr>
          <w:color w:val="000000"/>
          <w:sz w:val="24"/>
          <w:szCs w:val="24"/>
          <w:lang w:val="pl-PL"/>
        </w:rPr>
        <w:t xml:space="preserve">w zakresie zmiany terminu wykonania lub terminów pośrednich wskazanych </w:t>
      </w:r>
      <w:r w:rsidRPr="00AB0EA8">
        <w:rPr>
          <w:color w:val="000000"/>
          <w:sz w:val="24"/>
          <w:szCs w:val="24"/>
          <w:lang w:val="pl-PL"/>
        </w:rPr>
        <w:br/>
        <w:t xml:space="preserve">w Umowie: </w:t>
      </w:r>
    </w:p>
    <w:p w14:paraId="60389C98" w14:textId="77777777" w:rsidR="008D148B" w:rsidRPr="00AB0EA8" w:rsidRDefault="008D148B" w:rsidP="008D148B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a) z powodu przyczyn zewnętrznych niezależnych od Kupującego oraz Sprzedawcy, skutkujących niemożliwością realizacji przedmiotu Umowy, w szczególności </w:t>
      </w:r>
      <w:r w:rsidRPr="00AB0EA8">
        <w:rPr>
          <w:color w:val="000000"/>
          <w:sz w:val="24"/>
          <w:szCs w:val="24"/>
          <w:lang w:val="pl-PL"/>
        </w:rPr>
        <w:br/>
      </w:r>
      <w:r w:rsidRPr="00AB0EA8">
        <w:rPr>
          <w:color w:val="000000"/>
          <w:sz w:val="24"/>
          <w:szCs w:val="24"/>
          <w:lang w:val="pl-PL"/>
        </w:rPr>
        <w:lastRenderedPageBreak/>
        <w:t xml:space="preserve">z przyczyn leżących po stronie producenta sprzętu dotyczących udokumentowanych problemów związanych z produkcją lub dostawą sprzętu – </w:t>
      </w:r>
      <w:r w:rsidRPr="00AB0EA8">
        <w:rPr>
          <w:color w:val="000000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  <w:bookmarkEnd w:id="1"/>
    </w:p>
    <w:p w14:paraId="76DC5A7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B0EA8"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 w:rsidRPr="00AB0EA8"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B0EA8"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7E8792F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Pr="00AB0EA8">
        <w:rPr>
          <w:color w:val="000000"/>
          <w:sz w:val="24"/>
          <w:szCs w:val="24"/>
          <w:lang w:val="pl-PL"/>
        </w:rPr>
        <w:br/>
        <w:t>na realizację Umowy;</w:t>
      </w:r>
    </w:p>
    <w:p w14:paraId="321E2B2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Pr="00AB0EA8">
        <w:rPr>
          <w:color w:val="000000"/>
          <w:sz w:val="24"/>
          <w:szCs w:val="24"/>
          <w:lang w:val="pl-PL"/>
        </w:rPr>
        <w:br/>
        <w:t>lub Sprzedawcę,</w:t>
      </w:r>
    </w:p>
    <w:p w14:paraId="4A6A6922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B0EA8"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6F5021C1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3BF6642E" w14:textId="79143C47" w:rsidR="008D148B" w:rsidRPr="00AB0EA8" w:rsidRDefault="008D148B" w:rsidP="00AB0EA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71C5812F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§10</w:t>
      </w:r>
    </w:p>
    <w:p w14:paraId="4E847B36" w14:textId="7A405A45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4B77A986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§11</w:t>
      </w:r>
    </w:p>
    <w:p w14:paraId="07CAF683" w14:textId="0F0FA6D5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144FC5" w:rsidRPr="00AB0EA8">
        <w:rPr>
          <w:rFonts w:ascii="Times New Roman" w:hAnsi="Times New Roman"/>
          <w:szCs w:val="24"/>
        </w:rPr>
        <w:t>.</w:t>
      </w:r>
    </w:p>
    <w:p w14:paraId="105FAE6C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§12</w:t>
      </w:r>
    </w:p>
    <w:p w14:paraId="11CD0D01" w14:textId="3A059764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Wszelkie załączniki stanowią integralną część niniejszej umowy.</w:t>
      </w:r>
    </w:p>
    <w:p w14:paraId="0278965D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§13</w:t>
      </w:r>
    </w:p>
    <w:p w14:paraId="672D2DB2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4B3F038C" w14:textId="77777777" w:rsidR="00DF1697" w:rsidRPr="00AB0EA8" w:rsidRDefault="00DF1697" w:rsidP="00DF169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212B0F16" w14:textId="03DE2C77" w:rsidR="00DF1697" w:rsidRPr="00AB0EA8" w:rsidRDefault="00DF1697" w:rsidP="00AB0EA8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AB0EA8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0BEE84C1" w14:textId="77777777" w:rsidR="00DF1697" w:rsidRPr="00AB0EA8" w:rsidRDefault="00DF1697" w:rsidP="00DF169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586797B5" w14:textId="35C959C8" w:rsidR="00DF1697" w:rsidRPr="00AB0EA8" w:rsidRDefault="00DF1697" w:rsidP="00DF169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</w:t>
      </w:r>
      <w:r w:rsidR="00144FC5" w:rsidRPr="00AB0EA8">
        <w:rPr>
          <w:rFonts w:ascii="Times New Roman" w:hAnsi="Times New Roman" w:cs="Times New Roman"/>
          <w:sz w:val="24"/>
          <w:szCs w:val="24"/>
          <w:lang w:val="pl-PL"/>
        </w:rPr>
        <w:t>……………………….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</w:t>
      </w:r>
    </w:p>
    <w:p w14:paraId="7CA7403A" w14:textId="2467B7DE" w:rsidR="008D148B" w:rsidRPr="00AB0EA8" w:rsidRDefault="00DF1697" w:rsidP="00AB0EA8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34A1A047" w14:textId="5F71E3B6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378E855B" w14:textId="77777777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4EB77216" w14:textId="60A9AD71" w:rsidR="008D148B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1B1F780F" w14:textId="77777777" w:rsidR="0070265F" w:rsidRPr="00AB0EA8" w:rsidRDefault="0070265F" w:rsidP="0070265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Załącznik nr 2 do umowy</w:t>
      </w:r>
    </w:p>
    <w:p w14:paraId="214D951E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85E662F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1882DB17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.....................................… </w:t>
      </w:r>
    </w:p>
    <w:p w14:paraId="6F1BB5CD" w14:textId="77777777" w:rsidR="0070265F" w:rsidRPr="00AB0EA8" w:rsidRDefault="0070265F" w:rsidP="0070265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Nazwa Wykonawcy</w:t>
      </w:r>
    </w:p>
    <w:p w14:paraId="151A7F5F" w14:textId="77777777" w:rsidR="0070265F" w:rsidRPr="00AB0EA8" w:rsidRDefault="0070265F" w:rsidP="0070265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349529C4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</w:t>
      </w:r>
    </w:p>
    <w:p w14:paraId="59701E44" w14:textId="77777777" w:rsidR="0070265F" w:rsidRPr="00AB0EA8" w:rsidRDefault="0070265F" w:rsidP="0070265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NIP</w:t>
      </w:r>
      <w:r w:rsidRPr="00AB0EA8">
        <w:rPr>
          <w:sz w:val="24"/>
          <w:szCs w:val="24"/>
          <w:lang w:val="pl-PL"/>
        </w:rPr>
        <w:tab/>
        <w:t> </w:t>
      </w:r>
    </w:p>
    <w:p w14:paraId="7DCC5A6B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3B5C8CA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FE4A210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OŚWIADCZENIE DLA CELÓW PODATKOWYCH</w:t>
      </w:r>
    </w:p>
    <w:p w14:paraId="5129E786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FA3E3DC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D694324" w14:textId="77777777" w:rsidR="0070265F" w:rsidRPr="00AB0EA8" w:rsidRDefault="0070265F" w:rsidP="0070265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Działając w imieniu ………………………………, (dalej jako: „</w:t>
      </w:r>
      <w:r w:rsidRPr="00AB0EA8">
        <w:rPr>
          <w:b/>
          <w:bCs/>
          <w:sz w:val="24"/>
          <w:szCs w:val="24"/>
          <w:lang w:val="pl-PL"/>
        </w:rPr>
        <w:t>Podmiot</w:t>
      </w:r>
      <w:r w:rsidRPr="00AB0EA8">
        <w:rPr>
          <w:sz w:val="24"/>
          <w:szCs w:val="24"/>
          <w:lang w:val="pl-PL"/>
        </w:rPr>
        <w:t>”) niniejszym oświadcza, że Podmiot:</w:t>
      </w:r>
    </w:p>
    <w:p w14:paraId="2A419C36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jest / nie jest</w:t>
      </w:r>
      <w:r w:rsidRPr="00AB0EA8">
        <w:rPr>
          <w:sz w:val="24"/>
          <w:szCs w:val="24"/>
          <w:vertAlign w:val="superscript"/>
          <w:lang w:val="pl-PL"/>
        </w:rPr>
        <w:footnoteReference w:id="1"/>
      </w:r>
      <w:r w:rsidRPr="00AB0EA8">
        <w:rPr>
          <w:sz w:val="24"/>
          <w:szCs w:val="24"/>
          <w:lang w:val="pl-PL"/>
        </w:rPr>
        <w:t xml:space="preserve"> podmiotem powiązanym z Akademią Górniczo-Hutniczą </w:t>
      </w:r>
      <w:r w:rsidRPr="00AB0EA8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B0EA8">
        <w:rPr>
          <w:sz w:val="24"/>
          <w:szCs w:val="24"/>
          <w:vertAlign w:val="superscript"/>
          <w:lang w:val="pl-PL"/>
        </w:rPr>
        <w:footnoteReference w:id="2"/>
      </w:r>
      <w:r w:rsidRPr="00AB0EA8">
        <w:rPr>
          <w:sz w:val="24"/>
          <w:szCs w:val="24"/>
          <w:lang w:val="pl-PL"/>
        </w:rPr>
        <w:t>;</w:t>
      </w:r>
    </w:p>
    <w:p w14:paraId="32129F2E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F718034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sz w:val="24"/>
          <w:szCs w:val="24"/>
          <w:lang w:val="pl-PL" w:eastAsia="en-US"/>
        </w:rPr>
        <w:t>rzeczywisty właściciel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050123A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lastRenderedPageBreak/>
        <w:t xml:space="preserve">Podmiot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B0EA8">
        <w:rPr>
          <w:sz w:val="24"/>
          <w:szCs w:val="24"/>
          <w:vertAlign w:val="superscript"/>
          <w:lang w:val="pl-PL"/>
        </w:rPr>
        <w:footnoteReference w:id="7"/>
      </w:r>
      <w:r w:rsidRPr="00AB0EA8">
        <w:rPr>
          <w:sz w:val="24"/>
          <w:szCs w:val="24"/>
          <w:lang w:val="pl-PL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6AD7EB8C" w14:textId="77777777" w:rsidR="0070265F" w:rsidRPr="00AB0EA8" w:rsidRDefault="0070265F" w:rsidP="0070265F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87447B3" w14:textId="77777777" w:rsidR="0070265F" w:rsidRPr="00AB0EA8" w:rsidRDefault="0070265F" w:rsidP="0070265F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B0EA8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1FEFA952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83F7C0A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6866FE3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E7F32A7" w14:textId="77777777" w:rsidR="0070265F" w:rsidRPr="00AB0EA8" w:rsidRDefault="0070265F" w:rsidP="0070265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0265F" w:rsidRPr="00AB0EA8" w14:paraId="23D5C5C7" w14:textId="77777777" w:rsidTr="0083340C">
        <w:tc>
          <w:tcPr>
            <w:tcW w:w="4105" w:type="dxa"/>
            <w:hideMark/>
          </w:tcPr>
          <w:p w14:paraId="60C70CAE" w14:textId="77777777" w:rsidR="0070265F" w:rsidRPr="00AB0EA8" w:rsidRDefault="0070265F" w:rsidP="0083340C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4F3E4B26" w14:textId="77777777" w:rsidR="0070265F" w:rsidRPr="00AB0EA8" w:rsidRDefault="0070265F" w:rsidP="0083340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5B111605" w14:textId="77777777" w:rsidR="0070265F" w:rsidRPr="00AB0EA8" w:rsidRDefault="0070265F" w:rsidP="0070265F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9869688" w14:textId="77777777" w:rsidR="0070265F" w:rsidRPr="00AB0EA8" w:rsidRDefault="0070265F" w:rsidP="007026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7B49BBA4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6B0736B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A48BEFD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3D3D80F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114A3B8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FD9B5BE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E1E0313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68F3ED" w14:textId="77777777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562A709" w14:textId="77777777" w:rsidR="0070265F" w:rsidRPr="00AB0EA8" w:rsidRDefault="0070265F" w:rsidP="0070265F">
      <w:pPr>
        <w:rPr>
          <w:sz w:val="24"/>
          <w:szCs w:val="24"/>
          <w:lang w:val="pl-PL"/>
        </w:rPr>
      </w:pPr>
    </w:p>
    <w:p w14:paraId="3AC6234D" w14:textId="77777777" w:rsidR="0070265F" w:rsidRPr="00AB0EA8" w:rsidRDefault="0070265F" w:rsidP="0070265F">
      <w:pPr>
        <w:spacing w:after="200"/>
        <w:ind w:left="720"/>
        <w:jc w:val="both"/>
        <w:rPr>
          <w:sz w:val="24"/>
          <w:szCs w:val="24"/>
          <w:lang w:val="pl-PL"/>
        </w:rPr>
      </w:pPr>
    </w:p>
    <w:sectPr w:rsidR="0070265F" w:rsidRPr="00AB0E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19E94" w14:textId="77777777" w:rsidR="00AF491F" w:rsidRDefault="00AF491F">
      <w:r>
        <w:separator/>
      </w:r>
    </w:p>
  </w:endnote>
  <w:endnote w:type="continuationSeparator" w:id="0">
    <w:p w14:paraId="22290236" w14:textId="77777777" w:rsidR="00AF491F" w:rsidRDefault="00AF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8E95B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64216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59B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03567" w14:textId="77777777" w:rsidR="00AF491F" w:rsidRDefault="00AF491F">
      <w:r>
        <w:separator/>
      </w:r>
    </w:p>
  </w:footnote>
  <w:footnote w:type="continuationSeparator" w:id="0">
    <w:p w14:paraId="37C784D3" w14:textId="77777777" w:rsidR="00AF491F" w:rsidRDefault="00AF491F">
      <w:r>
        <w:continuationSeparator/>
      </w:r>
    </w:p>
  </w:footnote>
  <w:footnote w:id="1">
    <w:p w14:paraId="24AED93D" w14:textId="77777777" w:rsidR="0070265F" w:rsidRDefault="0070265F" w:rsidP="007026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2D0D240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1EB9F8" w14:textId="77777777" w:rsidR="0070265F" w:rsidRDefault="0070265F" w:rsidP="0061000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D114F8" w14:textId="77777777" w:rsidR="0070265F" w:rsidRDefault="0070265F" w:rsidP="0061000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1E3893" w14:textId="77777777" w:rsidR="0070265F" w:rsidRDefault="0070265F" w:rsidP="0061000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6D3664" w14:textId="77777777" w:rsidR="0070265F" w:rsidRDefault="0070265F" w:rsidP="0061000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CC961C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A78CB6" w14:textId="77777777" w:rsidR="0070265F" w:rsidRDefault="0070265F" w:rsidP="00610008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0CDE21A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68044C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79A3F7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93F1BB" w14:textId="77777777" w:rsidR="0070265F" w:rsidRDefault="0070265F" w:rsidP="00610008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AD52D9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502659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2DC042A" w14:textId="77777777" w:rsidR="0070265F" w:rsidRDefault="0070265F" w:rsidP="007026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D98A550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40AB0AD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928A2AF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6F5D224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F8B7C41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52AA6E7" w14:textId="77777777" w:rsidR="0070265F" w:rsidRDefault="0070265F" w:rsidP="007026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051A4DD" w14:textId="77777777" w:rsidR="0070265F" w:rsidRDefault="0070265F" w:rsidP="007026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72E8DEC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0077632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94E1F60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5167D19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AC9D351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BBC9CD9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DDA032D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FB8C717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6AA12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76F81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69B95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F55334B"/>
    <w:multiLevelType w:val="multilevel"/>
    <w:tmpl w:val="F57EAC0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63E76AA9"/>
    <w:multiLevelType w:val="multilevel"/>
    <w:tmpl w:val="5B3EB85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B74C3"/>
    <w:multiLevelType w:val="multilevel"/>
    <w:tmpl w:val="428A06D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B31"/>
    <w:rsid w:val="000033EA"/>
    <w:rsid w:val="0002467C"/>
    <w:rsid w:val="00040A7A"/>
    <w:rsid w:val="000936CA"/>
    <w:rsid w:val="00097182"/>
    <w:rsid w:val="000B1A00"/>
    <w:rsid w:val="000C0F66"/>
    <w:rsid w:val="00144FC5"/>
    <w:rsid w:val="001764D4"/>
    <w:rsid w:val="001F341B"/>
    <w:rsid w:val="002430FD"/>
    <w:rsid w:val="00267340"/>
    <w:rsid w:val="00275C59"/>
    <w:rsid w:val="0031312D"/>
    <w:rsid w:val="00333FCF"/>
    <w:rsid w:val="00337165"/>
    <w:rsid w:val="003974EB"/>
    <w:rsid w:val="003C6167"/>
    <w:rsid w:val="003F1749"/>
    <w:rsid w:val="003F6371"/>
    <w:rsid w:val="00444ADB"/>
    <w:rsid w:val="004459D6"/>
    <w:rsid w:val="00496551"/>
    <w:rsid w:val="004A692C"/>
    <w:rsid w:val="004C4EC3"/>
    <w:rsid w:val="00512FD2"/>
    <w:rsid w:val="00523F87"/>
    <w:rsid w:val="00593CEB"/>
    <w:rsid w:val="005C6D38"/>
    <w:rsid w:val="005D2104"/>
    <w:rsid w:val="00610008"/>
    <w:rsid w:val="00614C95"/>
    <w:rsid w:val="00660027"/>
    <w:rsid w:val="0069339E"/>
    <w:rsid w:val="006F51B5"/>
    <w:rsid w:val="006F7905"/>
    <w:rsid w:val="0070265F"/>
    <w:rsid w:val="00714F51"/>
    <w:rsid w:val="00731F6E"/>
    <w:rsid w:val="007A2EF1"/>
    <w:rsid w:val="007B00D4"/>
    <w:rsid w:val="007D703B"/>
    <w:rsid w:val="007E7B31"/>
    <w:rsid w:val="00800261"/>
    <w:rsid w:val="00841B63"/>
    <w:rsid w:val="0086736E"/>
    <w:rsid w:val="008935DD"/>
    <w:rsid w:val="008D148B"/>
    <w:rsid w:val="008D3AF3"/>
    <w:rsid w:val="008E0730"/>
    <w:rsid w:val="0090442A"/>
    <w:rsid w:val="0092337E"/>
    <w:rsid w:val="00926D7C"/>
    <w:rsid w:val="0092730E"/>
    <w:rsid w:val="00943AF0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B0EA8"/>
    <w:rsid w:val="00AF491F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1697"/>
    <w:rsid w:val="00E13592"/>
    <w:rsid w:val="00E256BD"/>
    <w:rsid w:val="00E27575"/>
    <w:rsid w:val="00E3334C"/>
    <w:rsid w:val="00E41EFD"/>
    <w:rsid w:val="00E4751B"/>
    <w:rsid w:val="00E874DC"/>
    <w:rsid w:val="00ED6335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C66B9"/>
  <w15:chartTrackingRefBased/>
  <w15:docId w15:val="{47C49134-966D-4CC6-BE5A-4B95F087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169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Znak">
    <w:name w:val="Nagłówek Znak"/>
    <w:link w:val="Nagwek"/>
    <w:rsid w:val="00DF1697"/>
    <w:rPr>
      <w:lang w:val="en-US"/>
    </w:rPr>
  </w:style>
  <w:style w:type="character" w:customStyle="1" w:styleId="StopkaZnak">
    <w:name w:val="Stopka Znak"/>
    <w:link w:val="Stopka"/>
    <w:rsid w:val="00DF169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1751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12239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Katarzyna Breguła</cp:lastModifiedBy>
  <cp:revision>3</cp:revision>
  <cp:lastPrinted>1899-12-31T23:00:00Z</cp:lastPrinted>
  <dcterms:created xsi:type="dcterms:W3CDTF">2022-09-27T11:53:00Z</dcterms:created>
  <dcterms:modified xsi:type="dcterms:W3CDTF">2022-09-27T11:58:00Z</dcterms:modified>
</cp:coreProperties>
</file>