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34D37" w14:textId="77777777" w:rsidR="000004C9" w:rsidRPr="00E874DC" w:rsidRDefault="000004C9" w:rsidP="000004C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0A601E8" w14:textId="77777777" w:rsidR="000004C9" w:rsidRDefault="000004C9" w:rsidP="000004C9">
      <w:pPr>
        <w:spacing w:before="48" w:line="240" w:lineRule="atLeast"/>
        <w:jc w:val="right"/>
        <w:rPr>
          <w:b/>
          <w:sz w:val="24"/>
          <w:szCs w:val="24"/>
          <w:lang w:val="pl-PL"/>
        </w:rPr>
      </w:pPr>
    </w:p>
    <w:p w14:paraId="5BA413B2" w14:textId="77777777" w:rsidR="000004C9" w:rsidRDefault="000004C9" w:rsidP="000004C9">
      <w:pPr>
        <w:spacing w:before="48" w:line="240" w:lineRule="atLeast"/>
        <w:jc w:val="center"/>
        <w:rPr>
          <w:b/>
          <w:sz w:val="24"/>
          <w:szCs w:val="24"/>
          <w:lang w:val="pl-PL"/>
        </w:rPr>
      </w:pPr>
      <w:r>
        <w:rPr>
          <w:b/>
          <w:sz w:val="24"/>
          <w:szCs w:val="24"/>
          <w:lang w:val="pl-PL"/>
        </w:rPr>
        <w:t>WZÓR UMOWY</w:t>
      </w:r>
    </w:p>
    <w:p w14:paraId="40947B84" w14:textId="77777777" w:rsidR="000004C9" w:rsidRDefault="000004C9" w:rsidP="000004C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B53475B" w14:textId="77777777" w:rsidR="000004C9" w:rsidRDefault="000004C9" w:rsidP="000004C9">
      <w:pPr>
        <w:spacing w:before="48" w:line="240" w:lineRule="atLeast"/>
        <w:jc w:val="center"/>
        <w:rPr>
          <w:b/>
          <w:sz w:val="28"/>
          <w:lang w:val="pl-PL"/>
        </w:rPr>
      </w:pPr>
    </w:p>
    <w:p w14:paraId="64E51DB6" w14:textId="6AC1779C" w:rsidR="000004C9" w:rsidRPr="00AA2A22" w:rsidRDefault="000004C9" w:rsidP="000004C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KC-zp.272-577/22</w:t>
      </w:r>
      <w:r w:rsidRPr="00AA2A22">
        <w:rPr>
          <w:rFonts w:ascii="Times New Roman" w:hAnsi="Times New Roman"/>
        </w:rPr>
        <w:t xml:space="preserve"> </w:t>
      </w:r>
    </w:p>
    <w:p w14:paraId="44B1BD09" w14:textId="77777777" w:rsidR="000004C9" w:rsidRDefault="000004C9" w:rsidP="000004C9">
      <w:pPr>
        <w:pStyle w:val="Tekstpodstawowy"/>
        <w:ind w:right="-47"/>
        <w:jc w:val="both"/>
        <w:rPr>
          <w:rFonts w:ascii="Times New Roman" w:hAnsi="Times New Roman"/>
        </w:rPr>
      </w:pPr>
      <w:r w:rsidRPr="00AA2A22">
        <w:rPr>
          <w:rFonts w:ascii="Times New Roman" w:hAnsi="Times New Roman"/>
        </w:rPr>
        <w:t>pomiędzy</w:t>
      </w:r>
    </w:p>
    <w:p w14:paraId="71ADEE04" w14:textId="77777777" w:rsidR="000004C9" w:rsidRDefault="000004C9" w:rsidP="000004C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890F0F0" w14:textId="77777777" w:rsidR="000004C9" w:rsidRDefault="000004C9" w:rsidP="000004C9">
      <w:pPr>
        <w:pStyle w:val="Tekstpodstawowy"/>
        <w:ind w:right="-47"/>
        <w:jc w:val="both"/>
        <w:rPr>
          <w:rFonts w:ascii="Times New Roman" w:hAnsi="Times New Roman"/>
        </w:rPr>
      </w:pPr>
      <w:r>
        <w:rPr>
          <w:rFonts w:ascii="Times New Roman" w:hAnsi="Times New Roman"/>
        </w:rPr>
        <w:t>reprezentowana przez:</w:t>
      </w:r>
    </w:p>
    <w:p w14:paraId="2B77E6CE" w14:textId="77777777" w:rsidR="000004C9" w:rsidRDefault="000004C9" w:rsidP="000004C9">
      <w:pPr>
        <w:pStyle w:val="Tekstpodstawowy"/>
        <w:ind w:right="-47"/>
        <w:jc w:val="both"/>
        <w:rPr>
          <w:rFonts w:ascii="Times New Roman" w:hAnsi="Times New Roman"/>
        </w:rPr>
      </w:pPr>
      <w:r>
        <w:rPr>
          <w:rFonts w:ascii="Times New Roman" w:hAnsi="Times New Roman"/>
        </w:rPr>
        <w:t xml:space="preserve">1.Dziekana Wydziału /Kierownika Jednostki/............................................................................. </w:t>
      </w:r>
    </w:p>
    <w:p w14:paraId="31DE287B" w14:textId="77777777" w:rsidR="000004C9" w:rsidRDefault="000004C9" w:rsidP="000004C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2C3C0A4" w14:textId="77777777" w:rsidR="000004C9" w:rsidRDefault="000004C9" w:rsidP="000004C9">
      <w:pPr>
        <w:pStyle w:val="Tekstpodstawowy"/>
        <w:ind w:right="-47"/>
        <w:jc w:val="both"/>
        <w:rPr>
          <w:rFonts w:ascii="Times New Roman" w:hAnsi="Times New Roman"/>
        </w:rPr>
      </w:pPr>
      <w:r>
        <w:rPr>
          <w:rFonts w:ascii="Times New Roman" w:hAnsi="Times New Roman"/>
        </w:rPr>
        <w:t>zwaną dalej KUPUJĄCYM</w:t>
      </w:r>
    </w:p>
    <w:p w14:paraId="1AC211C5" w14:textId="77777777" w:rsidR="000004C9" w:rsidRDefault="000004C9" w:rsidP="000004C9">
      <w:pPr>
        <w:pStyle w:val="Tekstpodstawowy"/>
        <w:ind w:right="-47"/>
        <w:jc w:val="both"/>
        <w:rPr>
          <w:rFonts w:ascii="Times New Roman" w:hAnsi="Times New Roman"/>
        </w:rPr>
      </w:pPr>
      <w:r>
        <w:rPr>
          <w:rFonts w:ascii="Times New Roman" w:hAnsi="Times New Roman"/>
        </w:rPr>
        <w:t xml:space="preserve">a </w:t>
      </w:r>
    </w:p>
    <w:p w14:paraId="22308344" w14:textId="77777777" w:rsidR="000004C9" w:rsidRDefault="000004C9" w:rsidP="000004C9">
      <w:pPr>
        <w:pStyle w:val="Tekstpodstawowy"/>
        <w:ind w:right="-47"/>
        <w:jc w:val="both"/>
        <w:rPr>
          <w:rFonts w:ascii="Times New Roman" w:hAnsi="Times New Roman"/>
        </w:rPr>
      </w:pPr>
      <w:r>
        <w:rPr>
          <w:rFonts w:ascii="Times New Roman" w:hAnsi="Times New Roman"/>
        </w:rPr>
        <w:t>......................................................................................................................................................</w:t>
      </w:r>
    </w:p>
    <w:p w14:paraId="3A28933B" w14:textId="77777777" w:rsidR="000004C9" w:rsidRDefault="000004C9" w:rsidP="000004C9">
      <w:pPr>
        <w:pStyle w:val="Tekstpodstawowy"/>
        <w:ind w:right="-47"/>
        <w:jc w:val="both"/>
        <w:rPr>
          <w:rFonts w:ascii="Times New Roman" w:hAnsi="Times New Roman"/>
        </w:rPr>
      </w:pPr>
      <w:r>
        <w:rPr>
          <w:rFonts w:ascii="Times New Roman" w:hAnsi="Times New Roman"/>
        </w:rPr>
        <w:t>......................................................................................................................................................</w:t>
      </w:r>
    </w:p>
    <w:p w14:paraId="41A51BDF" w14:textId="77777777" w:rsidR="000004C9" w:rsidRDefault="000004C9" w:rsidP="000004C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62B00E4" w14:textId="77777777" w:rsidR="000004C9" w:rsidRDefault="000004C9" w:rsidP="000004C9">
      <w:pPr>
        <w:pStyle w:val="Tekstpodstawowy"/>
        <w:ind w:right="-47"/>
        <w:jc w:val="both"/>
        <w:rPr>
          <w:rFonts w:ascii="Times New Roman" w:hAnsi="Times New Roman"/>
        </w:rPr>
      </w:pPr>
      <w:r>
        <w:rPr>
          <w:rFonts w:ascii="Times New Roman" w:hAnsi="Times New Roman"/>
        </w:rPr>
        <w:t>reprezentowanym przez:</w:t>
      </w:r>
    </w:p>
    <w:p w14:paraId="6ACE2496" w14:textId="77777777" w:rsidR="000004C9" w:rsidRDefault="000004C9" w:rsidP="000004C9">
      <w:pPr>
        <w:pStyle w:val="Tekstpodstawowy"/>
        <w:ind w:right="-47"/>
        <w:jc w:val="both"/>
        <w:rPr>
          <w:rFonts w:ascii="Times New Roman" w:hAnsi="Times New Roman"/>
        </w:rPr>
      </w:pPr>
      <w:r>
        <w:rPr>
          <w:rFonts w:ascii="Times New Roman" w:hAnsi="Times New Roman"/>
        </w:rPr>
        <w:t>1...................................................................................................................................................</w:t>
      </w:r>
    </w:p>
    <w:p w14:paraId="015E6EC7" w14:textId="77777777" w:rsidR="000004C9" w:rsidRDefault="000004C9" w:rsidP="000004C9">
      <w:pPr>
        <w:pStyle w:val="Tekstpodstawowy"/>
        <w:ind w:right="-47"/>
        <w:jc w:val="both"/>
        <w:rPr>
          <w:rFonts w:ascii="Times New Roman" w:hAnsi="Times New Roman"/>
        </w:rPr>
      </w:pPr>
      <w:r>
        <w:rPr>
          <w:rFonts w:ascii="Times New Roman" w:hAnsi="Times New Roman"/>
        </w:rPr>
        <w:t xml:space="preserve">2................................................................................................................................................... </w:t>
      </w:r>
    </w:p>
    <w:p w14:paraId="1ECC8B82" w14:textId="77777777" w:rsidR="000004C9" w:rsidRDefault="000004C9" w:rsidP="000004C9">
      <w:pPr>
        <w:pStyle w:val="Tekstpodstawowy"/>
        <w:ind w:right="-47"/>
        <w:jc w:val="both"/>
        <w:rPr>
          <w:rFonts w:ascii="Times New Roman" w:hAnsi="Times New Roman"/>
        </w:rPr>
      </w:pPr>
      <w:r>
        <w:rPr>
          <w:rFonts w:ascii="Times New Roman" w:hAnsi="Times New Roman"/>
        </w:rPr>
        <w:t>zwanym dalej SPRZEDAWCĄ</w:t>
      </w:r>
    </w:p>
    <w:p w14:paraId="2810AB15" w14:textId="77777777" w:rsidR="000004C9" w:rsidRDefault="000004C9" w:rsidP="000004C9">
      <w:pPr>
        <w:pStyle w:val="Tekstpodstawowy"/>
        <w:ind w:right="-47"/>
        <w:jc w:val="center"/>
        <w:rPr>
          <w:rFonts w:ascii="Times New Roman" w:hAnsi="Times New Roman"/>
        </w:rPr>
      </w:pPr>
    </w:p>
    <w:p w14:paraId="22801418"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 1</w:t>
      </w:r>
    </w:p>
    <w:p w14:paraId="268F952E" w14:textId="571B8A89" w:rsidR="000004C9" w:rsidRPr="00F666F4" w:rsidRDefault="000004C9" w:rsidP="000004C9">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Pr="00F666F4">
        <w:rPr>
          <w:rFonts w:ascii="Times New Roman" w:hAnsi="Times New Roman"/>
          <w:b/>
        </w:rPr>
        <w:t xml:space="preserve">dostawa </w:t>
      </w:r>
      <w:r w:rsidR="00F666F4" w:rsidRPr="00F666F4">
        <w:rPr>
          <w:rFonts w:ascii="Times New Roman" w:hAnsi="Times New Roman"/>
          <w:b/>
        </w:rPr>
        <w:t xml:space="preserve">4 szt. monitorów i 6 szt. obejm na potrzeby Laboratorium przestrzennego odtwarzania dźwięku w Katedrze Mechaniki i Wibroakustyki </w:t>
      </w:r>
      <w:proofErr w:type="spellStart"/>
      <w:r w:rsidR="00F666F4" w:rsidRPr="00F666F4">
        <w:rPr>
          <w:rFonts w:ascii="Times New Roman" w:hAnsi="Times New Roman"/>
          <w:b/>
        </w:rPr>
        <w:t>WIMiR</w:t>
      </w:r>
      <w:proofErr w:type="spellEnd"/>
    </w:p>
    <w:p w14:paraId="6D5AC73C" w14:textId="77777777" w:rsidR="000004C9" w:rsidRDefault="000004C9" w:rsidP="000004C9">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444F68">
        <w:rPr>
          <w:rFonts w:ascii="Times New Roman" w:hAnsi="Times New Roman"/>
          <w:szCs w:val="24"/>
        </w:rPr>
        <w:t>Szczegółowa specyfikacja sprzętu jest określona</w:t>
      </w:r>
      <w:r w:rsidRPr="00520F53">
        <w:rPr>
          <w:rFonts w:ascii="Times New Roman" w:hAnsi="Times New Roman"/>
          <w:szCs w:val="24"/>
        </w:rPr>
        <w:t xml:space="preserve"> w Załączniku nr 1, który stanowi integralną część niniejszej umowy.</w:t>
      </w:r>
    </w:p>
    <w:p w14:paraId="0C2AF21A" w14:textId="77777777" w:rsidR="000004C9" w:rsidRPr="0043435F" w:rsidRDefault="000004C9" w:rsidP="000004C9">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6696877D" w14:textId="77777777" w:rsidR="000004C9" w:rsidRDefault="000004C9" w:rsidP="000004C9">
      <w:pPr>
        <w:pStyle w:val="Tekstpodstawowy"/>
        <w:ind w:right="-47"/>
        <w:jc w:val="both"/>
        <w:rPr>
          <w:rFonts w:ascii="Times New Roman" w:hAnsi="Times New Roman"/>
        </w:rPr>
      </w:pPr>
    </w:p>
    <w:p w14:paraId="37D8C185"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 2</w:t>
      </w:r>
    </w:p>
    <w:p w14:paraId="1184CF81" w14:textId="77777777" w:rsidR="000004C9" w:rsidRPr="0043435F" w:rsidRDefault="000004C9" w:rsidP="000004C9">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zainstalować i uruchomić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2F194694" w14:textId="77777777" w:rsidR="000004C9" w:rsidRPr="0043435F" w:rsidRDefault="000004C9" w:rsidP="000004C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7B576E0" w14:textId="77777777" w:rsidR="000004C9" w:rsidRPr="0043435F" w:rsidRDefault="000004C9" w:rsidP="000004C9">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79E6AC9" w14:textId="77777777" w:rsidR="000004C9" w:rsidRDefault="000004C9" w:rsidP="000004C9">
      <w:pPr>
        <w:pStyle w:val="Tekstpodstawowy"/>
        <w:ind w:right="-47"/>
        <w:jc w:val="both"/>
        <w:rPr>
          <w:rFonts w:ascii="Times New Roman" w:hAnsi="Times New Roman"/>
        </w:rPr>
      </w:pPr>
    </w:p>
    <w:p w14:paraId="63735ACA" w14:textId="77777777" w:rsidR="000004C9" w:rsidRDefault="000004C9" w:rsidP="000004C9">
      <w:pPr>
        <w:pStyle w:val="Tekstpodstawowy"/>
        <w:ind w:right="-47"/>
        <w:jc w:val="center"/>
        <w:rPr>
          <w:rFonts w:ascii="Times New Roman" w:hAnsi="Times New Roman"/>
          <w:b/>
        </w:rPr>
      </w:pPr>
    </w:p>
    <w:p w14:paraId="5B6ED2F2" w14:textId="77777777" w:rsidR="000004C9" w:rsidRDefault="000004C9" w:rsidP="000004C9">
      <w:pPr>
        <w:pStyle w:val="Tekstpodstawowy"/>
        <w:ind w:right="-47"/>
        <w:jc w:val="center"/>
        <w:rPr>
          <w:rFonts w:ascii="Times New Roman" w:hAnsi="Times New Roman"/>
          <w:b/>
        </w:rPr>
      </w:pPr>
    </w:p>
    <w:p w14:paraId="6CDD40A1" w14:textId="77777777" w:rsidR="00F666F4" w:rsidRDefault="00F666F4" w:rsidP="000004C9">
      <w:pPr>
        <w:pStyle w:val="Tekstpodstawowy"/>
        <w:ind w:right="-47"/>
        <w:jc w:val="center"/>
        <w:rPr>
          <w:rFonts w:ascii="Times New Roman" w:hAnsi="Times New Roman"/>
          <w:b/>
        </w:rPr>
      </w:pPr>
    </w:p>
    <w:p w14:paraId="075C11AD" w14:textId="77777777" w:rsidR="00F666F4" w:rsidRDefault="00F666F4" w:rsidP="000004C9">
      <w:pPr>
        <w:pStyle w:val="Tekstpodstawowy"/>
        <w:ind w:right="-47"/>
        <w:jc w:val="center"/>
        <w:rPr>
          <w:rFonts w:ascii="Times New Roman" w:hAnsi="Times New Roman"/>
          <w:b/>
        </w:rPr>
      </w:pPr>
    </w:p>
    <w:p w14:paraId="459F6668" w14:textId="7F053F58"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 3</w:t>
      </w:r>
    </w:p>
    <w:p w14:paraId="0F286B1E" w14:textId="77777777" w:rsidR="000004C9" w:rsidRPr="0043435F" w:rsidRDefault="000004C9" w:rsidP="000004C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CA20E61" w14:textId="77777777" w:rsidR="000004C9" w:rsidRPr="0043435F" w:rsidRDefault="000004C9" w:rsidP="000004C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00E66B9" w14:textId="77777777" w:rsidR="000004C9" w:rsidRPr="0043435F" w:rsidRDefault="000004C9" w:rsidP="000004C9">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38785A0" w14:textId="77777777" w:rsidR="000004C9" w:rsidRPr="0043435F" w:rsidRDefault="000004C9" w:rsidP="000004C9">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11E0A5D" w14:textId="77777777" w:rsidR="000004C9" w:rsidRDefault="000004C9" w:rsidP="000004C9">
      <w:pPr>
        <w:pStyle w:val="Tekstpodstawowy"/>
        <w:ind w:right="-47"/>
        <w:jc w:val="both"/>
        <w:rPr>
          <w:rFonts w:ascii="Times New Roman" w:hAnsi="Times New Roman"/>
        </w:rPr>
      </w:pPr>
    </w:p>
    <w:p w14:paraId="08807751"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 4</w:t>
      </w:r>
    </w:p>
    <w:p w14:paraId="436E169F" w14:textId="77777777" w:rsidR="000004C9" w:rsidRDefault="000004C9" w:rsidP="000004C9">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166B471" w14:textId="77777777" w:rsidR="000004C9" w:rsidRDefault="000004C9" w:rsidP="000004C9">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C25355C" w14:textId="77777777" w:rsidR="000004C9" w:rsidRDefault="000004C9" w:rsidP="000004C9">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A7CC9E4" w14:textId="77777777" w:rsidR="000004C9" w:rsidRPr="00593CEB" w:rsidRDefault="000004C9" w:rsidP="000004C9">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059DD88" w14:textId="77777777" w:rsidR="000004C9" w:rsidRDefault="000004C9" w:rsidP="000004C9">
      <w:pPr>
        <w:pStyle w:val="Tekstpodstawowy"/>
        <w:ind w:right="-47"/>
        <w:jc w:val="center"/>
        <w:rPr>
          <w:rFonts w:ascii="Times New Roman" w:hAnsi="Times New Roman"/>
        </w:rPr>
      </w:pPr>
    </w:p>
    <w:p w14:paraId="4294A2F7"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 5</w:t>
      </w:r>
    </w:p>
    <w:p w14:paraId="5B3CC19C" w14:textId="77777777" w:rsidR="000004C9" w:rsidRPr="00C53B52" w:rsidRDefault="000004C9" w:rsidP="000004C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4DC5C62" w14:textId="77777777" w:rsidR="000004C9" w:rsidRPr="00C53B52" w:rsidRDefault="000004C9" w:rsidP="000004C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4D0E5DB" w14:textId="77777777" w:rsidR="000004C9" w:rsidRPr="00C53B52" w:rsidRDefault="000004C9" w:rsidP="000004C9">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D0EDC9F" w14:textId="77777777" w:rsidR="000004C9" w:rsidRPr="00C53B52" w:rsidRDefault="000004C9" w:rsidP="000004C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E32A656" w14:textId="77777777" w:rsidR="000004C9" w:rsidRPr="00C53B52" w:rsidRDefault="000004C9" w:rsidP="000004C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282424B5" w14:textId="77777777" w:rsidR="000004C9" w:rsidRPr="00C53B52" w:rsidRDefault="000004C9" w:rsidP="000004C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DA10A26" w14:textId="77777777" w:rsidR="000004C9" w:rsidRPr="00C53B52" w:rsidRDefault="000004C9" w:rsidP="000004C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60F17D6" w14:textId="77777777" w:rsidR="000004C9" w:rsidRPr="00C53B52" w:rsidRDefault="000004C9" w:rsidP="000004C9">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C126A3F" w14:textId="77777777" w:rsidR="000004C9" w:rsidRPr="00C53B52" w:rsidRDefault="000004C9" w:rsidP="000004C9">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2982D651" w14:textId="77777777" w:rsidR="000004C9" w:rsidRPr="006B2CAA" w:rsidRDefault="000004C9" w:rsidP="000004C9">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lastRenderedPageBreak/>
        <w:t>Łączna maksymalna wysokość kar umownych, których mogą dochodzić Strony nie może przekroczyć 20% wynagrodzenia netto o którym mowa w § 3ust. 1 umowy.</w:t>
      </w:r>
    </w:p>
    <w:p w14:paraId="1B64BCB1" w14:textId="77777777" w:rsidR="000004C9" w:rsidRDefault="000004C9" w:rsidP="000004C9">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2A78EEC" w14:textId="77777777" w:rsidR="000004C9" w:rsidRDefault="000004C9" w:rsidP="000004C9">
      <w:pPr>
        <w:pStyle w:val="Tekstpodstawowy"/>
        <w:ind w:right="-47"/>
        <w:jc w:val="center"/>
        <w:rPr>
          <w:rFonts w:ascii="Times New Roman" w:hAnsi="Times New Roman"/>
          <w:b/>
        </w:rPr>
      </w:pPr>
    </w:p>
    <w:p w14:paraId="7122A52F" w14:textId="77777777" w:rsidR="000004C9" w:rsidRDefault="000004C9" w:rsidP="000004C9">
      <w:pPr>
        <w:pStyle w:val="Tekstpodstawowy"/>
        <w:ind w:right="-47"/>
        <w:jc w:val="center"/>
        <w:rPr>
          <w:rFonts w:ascii="Times New Roman" w:hAnsi="Times New Roman"/>
          <w:b/>
        </w:rPr>
      </w:pPr>
    </w:p>
    <w:p w14:paraId="5927F7C8" w14:textId="77777777" w:rsidR="000004C9" w:rsidRDefault="000004C9" w:rsidP="000004C9">
      <w:pPr>
        <w:pStyle w:val="Tekstpodstawowy"/>
        <w:ind w:right="-47"/>
        <w:jc w:val="center"/>
        <w:rPr>
          <w:rFonts w:ascii="Times New Roman" w:hAnsi="Times New Roman"/>
          <w:b/>
        </w:rPr>
      </w:pPr>
      <w:r w:rsidRPr="00877B92">
        <w:rPr>
          <w:rFonts w:ascii="Times New Roman" w:hAnsi="Times New Roman"/>
          <w:b/>
        </w:rPr>
        <w:t>§ 6</w:t>
      </w:r>
    </w:p>
    <w:p w14:paraId="6D59A03A" w14:textId="77777777" w:rsidR="000004C9" w:rsidRDefault="000004C9" w:rsidP="000004C9">
      <w:pPr>
        <w:pStyle w:val="Tekstpodstawowy"/>
        <w:ind w:right="-47"/>
        <w:jc w:val="center"/>
        <w:rPr>
          <w:rFonts w:ascii="Times New Roman" w:hAnsi="Times New Roman"/>
          <w:b/>
        </w:rPr>
      </w:pPr>
    </w:p>
    <w:p w14:paraId="2264B27B" w14:textId="77777777" w:rsidR="000004C9" w:rsidRDefault="000004C9" w:rsidP="000004C9">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C1FD142" w14:textId="77777777" w:rsidR="000004C9" w:rsidRDefault="000004C9" w:rsidP="000004C9">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BAB89C6" w14:textId="77777777" w:rsidR="000004C9" w:rsidRDefault="000004C9" w:rsidP="000004C9">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ED13EA1" w14:textId="77777777" w:rsidR="000004C9" w:rsidRDefault="000004C9" w:rsidP="000004C9">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C5C8E30" w14:textId="77777777" w:rsidR="000004C9" w:rsidRDefault="000004C9" w:rsidP="000004C9">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5C7B044"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8C1D8AC" w14:textId="77777777" w:rsidR="000004C9" w:rsidRPr="003F1749" w:rsidRDefault="000004C9" w:rsidP="000004C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FA232A0" w14:textId="77777777" w:rsidR="000004C9" w:rsidRDefault="000004C9" w:rsidP="000004C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C7CEC6F" w14:textId="77777777" w:rsidR="000004C9" w:rsidRDefault="000004C9" w:rsidP="000004C9">
      <w:pPr>
        <w:pStyle w:val="Tekstpodstawowy"/>
        <w:ind w:right="-47"/>
        <w:jc w:val="center"/>
        <w:rPr>
          <w:rFonts w:ascii="Times New Roman" w:hAnsi="Times New Roman"/>
        </w:rPr>
      </w:pPr>
    </w:p>
    <w:p w14:paraId="4F871CAA"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D638465" w14:textId="77777777" w:rsidR="000004C9" w:rsidRPr="0043435F" w:rsidRDefault="000004C9" w:rsidP="000004C9">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DDAD9FA" w14:textId="77777777" w:rsidR="000004C9" w:rsidRPr="0043435F" w:rsidRDefault="000004C9" w:rsidP="000004C9">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FE92A02" w14:textId="77777777" w:rsidR="000004C9" w:rsidRPr="0043435F" w:rsidRDefault="000004C9" w:rsidP="000004C9">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EFD4E90" w14:textId="77777777" w:rsidR="000004C9" w:rsidRPr="0043435F" w:rsidRDefault="000004C9" w:rsidP="000004C9">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56BBE139" w14:textId="77777777" w:rsidR="000004C9" w:rsidRPr="0043435F" w:rsidRDefault="000004C9" w:rsidP="000004C9">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00BC2BBE" w14:textId="77777777" w:rsidR="000004C9" w:rsidRPr="0043435F" w:rsidRDefault="000004C9" w:rsidP="000004C9">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4DE6B7F1" w14:textId="77777777" w:rsidR="000004C9" w:rsidRPr="0043435F" w:rsidRDefault="000004C9" w:rsidP="000004C9">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72B80EE" w14:textId="77777777" w:rsidR="000004C9" w:rsidRPr="0043435F" w:rsidRDefault="000004C9" w:rsidP="000004C9">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AFDEA60" w14:textId="77777777" w:rsidR="000004C9" w:rsidRPr="0043435F" w:rsidRDefault="000004C9" w:rsidP="000004C9">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A153C65" w14:textId="77777777" w:rsidR="000004C9" w:rsidRPr="0043435F" w:rsidRDefault="000004C9" w:rsidP="000004C9">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BBAA829" w14:textId="77777777" w:rsidR="000004C9" w:rsidRPr="0043435F" w:rsidRDefault="000004C9" w:rsidP="000004C9">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2D212F2" w14:textId="77777777" w:rsidR="000004C9" w:rsidRPr="0043435F" w:rsidRDefault="000004C9" w:rsidP="000004C9">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02DB70B" w14:textId="77777777" w:rsidR="000004C9" w:rsidRDefault="000004C9" w:rsidP="000004C9">
      <w:pPr>
        <w:pStyle w:val="Tekstpodstawowy"/>
        <w:ind w:left="284" w:right="-47"/>
        <w:jc w:val="both"/>
        <w:rPr>
          <w:rFonts w:ascii="Times New Roman" w:hAnsi="Times New Roman"/>
        </w:rPr>
      </w:pPr>
    </w:p>
    <w:p w14:paraId="74D3CE7A"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CA501F9" w14:textId="77777777" w:rsidR="000004C9" w:rsidRDefault="000004C9" w:rsidP="000004C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149AC02" w14:textId="77777777" w:rsidR="000004C9" w:rsidRPr="009B2595" w:rsidRDefault="000004C9" w:rsidP="000004C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258C0FC" w14:textId="77777777" w:rsidR="000004C9" w:rsidRPr="009B2595" w:rsidRDefault="000004C9" w:rsidP="000004C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1F071D8" w14:textId="77777777" w:rsidR="000004C9" w:rsidRPr="009B2595" w:rsidRDefault="000004C9" w:rsidP="000004C9">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w:t>
      </w:r>
      <w:r w:rsidRPr="009B2595">
        <w:rPr>
          <w:rFonts w:eastAsia="SimSun"/>
          <w:color w:val="000000"/>
          <w:kern w:val="3"/>
          <w:sz w:val="24"/>
          <w:szCs w:val="24"/>
          <w:lang w:val="pl-PL"/>
        </w:rPr>
        <w:lastRenderedPageBreak/>
        <w:t xml:space="preserve">następujących przypadkach: </w:t>
      </w:r>
    </w:p>
    <w:p w14:paraId="004C2D56" w14:textId="77777777" w:rsidR="000004C9" w:rsidRPr="009B2595" w:rsidRDefault="000004C9" w:rsidP="000004C9">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573E2C3" w14:textId="77777777" w:rsidR="000004C9" w:rsidRPr="009B2595" w:rsidRDefault="000004C9" w:rsidP="000004C9">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9CF04E3" w14:textId="77777777" w:rsidR="000004C9" w:rsidRPr="009B2595" w:rsidRDefault="000004C9" w:rsidP="000004C9">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5FB4EF2" w14:textId="77777777" w:rsidR="000004C9" w:rsidRPr="009B2595" w:rsidRDefault="000004C9" w:rsidP="000004C9">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5104DD7" w14:textId="77777777" w:rsidR="000004C9" w:rsidRPr="009B2595" w:rsidRDefault="000004C9" w:rsidP="000004C9">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D870639" w14:textId="77777777" w:rsidR="000004C9" w:rsidRPr="009B2595" w:rsidRDefault="000004C9" w:rsidP="000004C9">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0069FBC" w14:textId="77777777" w:rsidR="000004C9" w:rsidRPr="00042F5C" w:rsidRDefault="000004C9" w:rsidP="000004C9">
      <w:pPr>
        <w:widowControl w:val="0"/>
        <w:suppressAutoHyphens/>
        <w:autoSpaceDN w:val="0"/>
        <w:ind w:left="360"/>
        <w:jc w:val="center"/>
        <w:textAlignment w:val="baseline"/>
        <w:rPr>
          <w:rFonts w:eastAsia="SimSun"/>
          <w:b/>
          <w:bCs/>
          <w:color w:val="000000"/>
          <w:kern w:val="2"/>
          <w:sz w:val="24"/>
          <w:szCs w:val="24"/>
          <w:lang w:val="pl-PL"/>
        </w:rPr>
      </w:pPr>
    </w:p>
    <w:p w14:paraId="292ABFC6" w14:textId="77777777" w:rsidR="000004C9" w:rsidRPr="009B2595" w:rsidRDefault="000004C9" w:rsidP="000004C9">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80BC58D" w14:textId="77777777" w:rsidR="000004C9" w:rsidRPr="009B2595" w:rsidRDefault="000004C9" w:rsidP="000004C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6A69C06" w14:textId="77777777" w:rsidR="000004C9" w:rsidRPr="009B2595" w:rsidRDefault="000004C9" w:rsidP="000004C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0BC57F0" w14:textId="77777777" w:rsidR="000004C9" w:rsidRPr="009B2595" w:rsidRDefault="000004C9" w:rsidP="000004C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4867026" w14:textId="77777777" w:rsidR="000004C9" w:rsidRPr="009B2595" w:rsidRDefault="000004C9" w:rsidP="000004C9">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489331B"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E7A495B" w14:textId="77777777" w:rsidR="000004C9" w:rsidRDefault="000004C9" w:rsidP="000004C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45D0AE3" w14:textId="77777777" w:rsidR="000004C9" w:rsidRDefault="000004C9" w:rsidP="000004C9">
      <w:pPr>
        <w:pStyle w:val="Tekstpodstawowy"/>
        <w:ind w:right="-47"/>
        <w:jc w:val="center"/>
        <w:rPr>
          <w:rFonts w:ascii="Times New Roman" w:hAnsi="Times New Roman"/>
        </w:rPr>
      </w:pPr>
    </w:p>
    <w:p w14:paraId="307796B5" w14:textId="77777777" w:rsidR="000004C9" w:rsidRDefault="000004C9" w:rsidP="000004C9">
      <w:pPr>
        <w:pStyle w:val="Tekstpodstawowy"/>
        <w:ind w:right="-47"/>
        <w:jc w:val="center"/>
        <w:rPr>
          <w:rFonts w:ascii="Times New Roman" w:hAnsi="Times New Roman"/>
        </w:rPr>
      </w:pPr>
    </w:p>
    <w:p w14:paraId="239DB07B" w14:textId="77777777" w:rsidR="00F666F4" w:rsidRDefault="00F666F4" w:rsidP="000004C9">
      <w:pPr>
        <w:pStyle w:val="Tekstpodstawowy"/>
        <w:ind w:right="-47"/>
        <w:jc w:val="center"/>
        <w:rPr>
          <w:rFonts w:ascii="Times New Roman" w:hAnsi="Times New Roman"/>
          <w:b/>
        </w:rPr>
      </w:pPr>
    </w:p>
    <w:p w14:paraId="4877E62F" w14:textId="77777777" w:rsidR="00F666F4" w:rsidRDefault="00F666F4" w:rsidP="000004C9">
      <w:pPr>
        <w:pStyle w:val="Tekstpodstawowy"/>
        <w:ind w:right="-47"/>
        <w:jc w:val="center"/>
        <w:rPr>
          <w:rFonts w:ascii="Times New Roman" w:hAnsi="Times New Roman"/>
          <w:b/>
        </w:rPr>
      </w:pPr>
    </w:p>
    <w:p w14:paraId="76DD7B7C" w14:textId="73882171" w:rsidR="000004C9" w:rsidRPr="00877B92" w:rsidRDefault="000004C9" w:rsidP="000004C9">
      <w:pPr>
        <w:pStyle w:val="Tekstpodstawowy"/>
        <w:ind w:right="-47"/>
        <w:jc w:val="center"/>
        <w:rPr>
          <w:b/>
        </w:rPr>
      </w:pPr>
      <w:r w:rsidRPr="00877B92">
        <w:rPr>
          <w:rFonts w:ascii="Times New Roman" w:hAnsi="Times New Roman"/>
          <w:b/>
        </w:rPr>
        <w:t>§1</w:t>
      </w:r>
      <w:r>
        <w:rPr>
          <w:rFonts w:ascii="Times New Roman" w:hAnsi="Times New Roman"/>
          <w:b/>
        </w:rPr>
        <w:t>2</w:t>
      </w:r>
    </w:p>
    <w:p w14:paraId="29D74D2B" w14:textId="77777777" w:rsidR="000004C9" w:rsidRDefault="000004C9" w:rsidP="000004C9">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3B82DAF" w14:textId="77777777" w:rsidR="000004C9" w:rsidRDefault="000004C9" w:rsidP="000004C9">
      <w:pPr>
        <w:pStyle w:val="NormalnyWeb"/>
        <w:jc w:val="both"/>
      </w:pPr>
      <w:r>
        <w:t xml:space="preserve">2. W razie wątpliwości, czy określona informacja stanowi tajemnicę Wykonawca zobowiązany jest zwrócić się w formie pisemnej do Zamawiającego o wyjaśnienie takiej wątpliwości. </w:t>
      </w:r>
    </w:p>
    <w:p w14:paraId="0BBD5BDC" w14:textId="77777777" w:rsidR="000004C9" w:rsidRDefault="000004C9" w:rsidP="000004C9">
      <w:pPr>
        <w:pStyle w:val="NormalnyWeb"/>
        <w:jc w:val="both"/>
      </w:pPr>
      <w:r>
        <w:t xml:space="preserve">3. Wykonawca zobowiązuje się do wykorzystania uzyskanych, powyższych informacji jedynie w celu wykonania przedmiotu umowy. </w:t>
      </w:r>
    </w:p>
    <w:p w14:paraId="7A79ACC2" w14:textId="77777777" w:rsidR="000004C9" w:rsidRDefault="000004C9" w:rsidP="000004C9">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8E58444" w14:textId="77777777" w:rsidR="000004C9" w:rsidRDefault="000004C9" w:rsidP="000004C9">
      <w:pPr>
        <w:pStyle w:val="NormalnyWeb"/>
        <w:jc w:val="both"/>
      </w:pPr>
      <w:r>
        <w:t>5. Powyższe przepisy nie będą miały zastosowania wobec informacji powszechnie znanych lub opublikowanych oraz w przypadku żądania ich ujawnienia przez uprawniony organ.</w:t>
      </w:r>
    </w:p>
    <w:p w14:paraId="080FECDD" w14:textId="77777777" w:rsidR="000004C9" w:rsidRDefault="000004C9" w:rsidP="000004C9">
      <w:pPr>
        <w:pStyle w:val="Tekstpodstawowy"/>
        <w:ind w:right="-47"/>
        <w:jc w:val="both"/>
        <w:rPr>
          <w:rFonts w:ascii="Times New Roman" w:hAnsi="Times New Roman"/>
        </w:rPr>
      </w:pPr>
    </w:p>
    <w:p w14:paraId="65FE8AB0"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11B68D0" w14:textId="77777777" w:rsidR="000004C9" w:rsidRDefault="000004C9" w:rsidP="000004C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390DC76" w14:textId="77777777" w:rsidR="000004C9" w:rsidRDefault="000004C9" w:rsidP="000004C9">
      <w:pPr>
        <w:pStyle w:val="Tekstpodstawowy"/>
        <w:ind w:right="-47"/>
        <w:jc w:val="both"/>
        <w:rPr>
          <w:rFonts w:ascii="Times New Roman" w:hAnsi="Times New Roman"/>
        </w:rPr>
      </w:pPr>
    </w:p>
    <w:p w14:paraId="27668019"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24D01C5" w14:textId="77777777" w:rsidR="000004C9" w:rsidRDefault="000004C9" w:rsidP="000004C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F49AF5D" w14:textId="77777777" w:rsidR="000004C9" w:rsidRDefault="000004C9" w:rsidP="000004C9">
      <w:pPr>
        <w:pStyle w:val="Tekstpodstawowy"/>
        <w:ind w:right="-47"/>
        <w:jc w:val="both"/>
        <w:rPr>
          <w:rFonts w:ascii="Times New Roman" w:hAnsi="Times New Roman"/>
        </w:rPr>
      </w:pPr>
    </w:p>
    <w:p w14:paraId="48D989F5" w14:textId="77777777" w:rsidR="000004C9" w:rsidRPr="00877B92" w:rsidRDefault="000004C9" w:rsidP="000004C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5C8E498E" w14:textId="77777777" w:rsidR="000004C9" w:rsidRPr="004F0507" w:rsidRDefault="000004C9" w:rsidP="000004C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9A8A659" w14:textId="77777777" w:rsidR="000004C9" w:rsidRDefault="000004C9" w:rsidP="000004C9">
      <w:pPr>
        <w:pStyle w:val="Tekstpodstawowy2"/>
        <w:spacing w:line="240" w:lineRule="auto"/>
        <w:ind w:right="-47"/>
      </w:pPr>
    </w:p>
    <w:p w14:paraId="36029566" w14:textId="77777777" w:rsidR="000004C9" w:rsidRPr="004F0507" w:rsidRDefault="000004C9" w:rsidP="000004C9">
      <w:pPr>
        <w:pStyle w:val="Tekstpodstawowy2"/>
        <w:spacing w:line="240" w:lineRule="auto"/>
        <w:ind w:right="-47"/>
        <w:rPr>
          <w:b/>
          <w:sz w:val="24"/>
        </w:rPr>
      </w:pPr>
      <w:r>
        <w:rPr>
          <w:b/>
          <w:sz w:val="24"/>
        </w:rPr>
        <w:t xml:space="preserve">      </w:t>
      </w:r>
      <w:r w:rsidRPr="004F0507">
        <w:rPr>
          <w:b/>
          <w:sz w:val="24"/>
        </w:rPr>
        <w:t>Za Sprzedawcę                                                                                   Za Kupującego</w:t>
      </w:r>
    </w:p>
    <w:p w14:paraId="1C2A4791" w14:textId="77777777" w:rsidR="000004C9" w:rsidRPr="000936CA" w:rsidRDefault="000004C9" w:rsidP="000004C9">
      <w:pPr>
        <w:rPr>
          <w:lang w:val="pl-PL"/>
        </w:rPr>
      </w:pPr>
    </w:p>
    <w:p w14:paraId="1D085387" w14:textId="77777777" w:rsidR="000004C9" w:rsidRDefault="000004C9" w:rsidP="000004C9">
      <w:pPr>
        <w:pStyle w:val="Zwykytekst"/>
        <w:rPr>
          <w:lang w:val="pl-PL"/>
        </w:rPr>
      </w:pPr>
    </w:p>
    <w:p w14:paraId="63793151" w14:textId="77777777" w:rsidR="000004C9" w:rsidRDefault="000004C9" w:rsidP="000004C9">
      <w:pPr>
        <w:pStyle w:val="Zwykytekst"/>
        <w:rPr>
          <w:lang w:val="pl-PL"/>
        </w:rPr>
      </w:pPr>
    </w:p>
    <w:p w14:paraId="3B65D102" w14:textId="77777777" w:rsidR="000004C9" w:rsidRDefault="000004C9" w:rsidP="000004C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C1018BC" w14:textId="77777777" w:rsidR="000004C9" w:rsidRPr="00496551" w:rsidRDefault="000004C9" w:rsidP="000004C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091CA6D" w14:textId="77777777" w:rsidR="000004C9" w:rsidRPr="00496551" w:rsidRDefault="000004C9" w:rsidP="000004C9">
      <w:pPr>
        <w:pStyle w:val="Zwykytekst"/>
        <w:rPr>
          <w:rFonts w:ascii="Times New Roman" w:hAnsi="Times New Roman" w:cs="Times New Roman"/>
          <w:sz w:val="16"/>
          <w:szCs w:val="16"/>
          <w:lang w:val="pl-PL"/>
        </w:rPr>
      </w:pPr>
    </w:p>
    <w:p w14:paraId="140F812E" w14:textId="77777777" w:rsidR="000004C9" w:rsidRPr="00496551" w:rsidRDefault="000004C9" w:rsidP="000004C9">
      <w:pPr>
        <w:pStyle w:val="Zwykytekst"/>
        <w:rPr>
          <w:sz w:val="16"/>
          <w:szCs w:val="16"/>
          <w:lang w:val="pl-PL"/>
        </w:rPr>
      </w:pPr>
    </w:p>
    <w:p w14:paraId="31DB836D" w14:textId="77777777" w:rsidR="000004C9" w:rsidRPr="00877B92" w:rsidRDefault="000004C9" w:rsidP="000004C9">
      <w:pPr>
        <w:rPr>
          <w:lang w:val="pl-PL"/>
        </w:rPr>
      </w:pPr>
    </w:p>
    <w:p w14:paraId="4D4DAB89" w14:textId="77777777" w:rsidR="000004C9" w:rsidRDefault="000004C9" w:rsidP="000004C9">
      <w:pPr>
        <w:rPr>
          <w:lang w:val="pl-PL"/>
        </w:rPr>
      </w:pPr>
    </w:p>
    <w:p w14:paraId="37BA96CA" w14:textId="77777777" w:rsidR="000004C9" w:rsidRPr="009B06ED" w:rsidRDefault="000004C9" w:rsidP="000004C9">
      <w:pPr>
        <w:rPr>
          <w:lang w:val="pl-PL"/>
        </w:rPr>
      </w:pPr>
      <w:r>
        <w:rPr>
          <w:lang w:val="pl-PL"/>
        </w:rPr>
        <w:t>* Egzemplarz dla Wykonawcy / AGH</w:t>
      </w:r>
    </w:p>
    <w:p w14:paraId="0C378C11" w14:textId="77777777" w:rsidR="000004C9" w:rsidRPr="00456B64" w:rsidRDefault="000004C9" w:rsidP="000004C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A0522FF" w14:textId="77777777" w:rsidR="000004C9" w:rsidRPr="00456B64" w:rsidRDefault="000004C9" w:rsidP="000004C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421C5AAB" w14:textId="77777777" w:rsidR="000004C9" w:rsidRPr="00456B64" w:rsidRDefault="000004C9" w:rsidP="000004C9">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54CF1747" w14:textId="77777777" w:rsidR="000004C9" w:rsidRDefault="000004C9" w:rsidP="000004C9">
      <w:pPr>
        <w:widowControl w:val="0"/>
        <w:autoSpaceDE w:val="0"/>
        <w:autoSpaceDN w:val="0"/>
        <w:jc w:val="right"/>
        <w:textAlignment w:val="baseline"/>
        <w:rPr>
          <w:sz w:val="24"/>
          <w:szCs w:val="24"/>
          <w:lang w:val="pl-PL"/>
        </w:rPr>
      </w:pPr>
    </w:p>
    <w:p w14:paraId="27BCF1BC" w14:textId="77777777" w:rsidR="000004C9" w:rsidRDefault="000004C9" w:rsidP="000004C9">
      <w:pPr>
        <w:widowControl w:val="0"/>
        <w:autoSpaceDE w:val="0"/>
        <w:autoSpaceDN w:val="0"/>
        <w:jc w:val="right"/>
        <w:textAlignment w:val="baseline"/>
        <w:rPr>
          <w:sz w:val="24"/>
          <w:szCs w:val="24"/>
          <w:lang w:val="pl-PL"/>
        </w:rPr>
      </w:pPr>
    </w:p>
    <w:p w14:paraId="16928534" w14:textId="77777777" w:rsidR="000004C9" w:rsidRDefault="000004C9" w:rsidP="000004C9">
      <w:pPr>
        <w:widowControl w:val="0"/>
        <w:autoSpaceDE w:val="0"/>
        <w:autoSpaceDN w:val="0"/>
        <w:jc w:val="right"/>
        <w:textAlignment w:val="baseline"/>
        <w:rPr>
          <w:sz w:val="24"/>
          <w:szCs w:val="24"/>
          <w:lang w:val="pl-PL"/>
        </w:rPr>
      </w:pPr>
    </w:p>
    <w:p w14:paraId="6AA64781" w14:textId="77777777" w:rsidR="00F666F4" w:rsidRDefault="00F666F4" w:rsidP="000004C9">
      <w:pPr>
        <w:widowControl w:val="0"/>
        <w:autoSpaceDE w:val="0"/>
        <w:autoSpaceDN w:val="0"/>
        <w:jc w:val="right"/>
        <w:textAlignment w:val="baseline"/>
        <w:rPr>
          <w:sz w:val="24"/>
          <w:szCs w:val="24"/>
          <w:lang w:val="pl-PL"/>
        </w:rPr>
      </w:pPr>
    </w:p>
    <w:p w14:paraId="389ED248" w14:textId="77777777" w:rsidR="00F666F4" w:rsidRDefault="00F666F4" w:rsidP="000004C9">
      <w:pPr>
        <w:widowControl w:val="0"/>
        <w:autoSpaceDE w:val="0"/>
        <w:autoSpaceDN w:val="0"/>
        <w:jc w:val="right"/>
        <w:textAlignment w:val="baseline"/>
        <w:rPr>
          <w:sz w:val="24"/>
          <w:szCs w:val="24"/>
          <w:lang w:val="pl-PL"/>
        </w:rPr>
      </w:pPr>
    </w:p>
    <w:p w14:paraId="587EA3E5" w14:textId="77777777" w:rsidR="00F666F4" w:rsidRDefault="00F666F4" w:rsidP="000004C9">
      <w:pPr>
        <w:widowControl w:val="0"/>
        <w:autoSpaceDE w:val="0"/>
        <w:autoSpaceDN w:val="0"/>
        <w:jc w:val="right"/>
        <w:textAlignment w:val="baseline"/>
        <w:rPr>
          <w:sz w:val="24"/>
          <w:szCs w:val="24"/>
          <w:lang w:val="pl-PL"/>
        </w:rPr>
      </w:pPr>
    </w:p>
    <w:p w14:paraId="1320D587" w14:textId="77777777" w:rsidR="00F666F4" w:rsidRDefault="00F666F4" w:rsidP="000004C9">
      <w:pPr>
        <w:widowControl w:val="0"/>
        <w:autoSpaceDE w:val="0"/>
        <w:autoSpaceDN w:val="0"/>
        <w:jc w:val="right"/>
        <w:textAlignment w:val="baseline"/>
        <w:rPr>
          <w:sz w:val="24"/>
          <w:szCs w:val="24"/>
          <w:lang w:val="pl-PL"/>
        </w:rPr>
      </w:pPr>
    </w:p>
    <w:p w14:paraId="092553F4" w14:textId="77777777" w:rsidR="00F666F4" w:rsidRDefault="00F666F4" w:rsidP="000004C9">
      <w:pPr>
        <w:widowControl w:val="0"/>
        <w:autoSpaceDE w:val="0"/>
        <w:autoSpaceDN w:val="0"/>
        <w:jc w:val="right"/>
        <w:textAlignment w:val="baseline"/>
        <w:rPr>
          <w:sz w:val="24"/>
          <w:szCs w:val="24"/>
          <w:lang w:val="pl-PL"/>
        </w:rPr>
      </w:pPr>
    </w:p>
    <w:p w14:paraId="76DAA19A" w14:textId="77777777" w:rsidR="00F666F4" w:rsidRDefault="00F666F4" w:rsidP="000004C9">
      <w:pPr>
        <w:widowControl w:val="0"/>
        <w:autoSpaceDE w:val="0"/>
        <w:autoSpaceDN w:val="0"/>
        <w:jc w:val="right"/>
        <w:textAlignment w:val="baseline"/>
        <w:rPr>
          <w:sz w:val="24"/>
          <w:szCs w:val="24"/>
          <w:lang w:val="pl-PL"/>
        </w:rPr>
      </w:pPr>
    </w:p>
    <w:p w14:paraId="282A58E7" w14:textId="77777777" w:rsidR="00F666F4" w:rsidRDefault="00F666F4" w:rsidP="000004C9">
      <w:pPr>
        <w:widowControl w:val="0"/>
        <w:autoSpaceDE w:val="0"/>
        <w:autoSpaceDN w:val="0"/>
        <w:jc w:val="right"/>
        <w:textAlignment w:val="baseline"/>
        <w:rPr>
          <w:sz w:val="24"/>
          <w:szCs w:val="24"/>
          <w:lang w:val="pl-PL"/>
        </w:rPr>
      </w:pPr>
    </w:p>
    <w:p w14:paraId="797A6BF7" w14:textId="77777777" w:rsidR="00F666F4" w:rsidRDefault="00F666F4" w:rsidP="000004C9">
      <w:pPr>
        <w:widowControl w:val="0"/>
        <w:autoSpaceDE w:val="0"/>
        <w:autoSpaceDN w:val="0"/>
        <w:jc w:val="right"/>
        <w:textAlignment w:val="baseline"/>
        <w:rPr>
          <w:sz w:val="24"/>
          <w:szCs w:val="24"/>
          <w:lang w:val="pl-PL"/>
        </w:rPr>
      </w:pPr>
    </w:p>
    <w:p w14:paraId="0E0CCF72" w14:textId="7BA163B1" w:rsidR="000004C9" w:rsidRPr="00456B64" w:rsidRDefault="000004C9" w:rsidP="000004C9">
      <w:pPr>
        <w:widowControl w:val="0"/>
        <w:autoSpaceDE w:val="0"/>
        <w:autoSpaceDN w:val="0"/>
        <w:jc w:val="right"/>
        <w:textAlignment w:val="baseline"/>
        <w:rPr>
          <w:sz w:val="24"/>
          <w:szCs w:val="24"/>
          <w:lang w:val="pl-PL"/>
        </w:rPr>
      </w:pPr>
      <w:r w:rsidRPr="00456B64">
        <w:rPr>
          <w:sz w:val="24"/>
          <w:szCs w:val="24"/>
          <w:lang w:val="pl-PL"/>
        </w:rPr>
        <w:t>Załącznik nr 2 do umowy</w:t>
      </w:r>
    </w:p>
    <w:p w14:paraId="1C7EFAB2" w14:textId="77777777" w:rsidR="000004C9" w:rsidRPr="00456B64" w:rsidRDefault="000004C9" w:rsidP="000004C9">
      <w:pPr>
        <w:widowControl w:val="0"/>
        <w:autoSpaceDE w:val="0"/>
        <w:autoSpaceDN w:val="0"/>
        <w:jc w:val="both"/>
        <w:textAlignment w:val="baseline"/>
        <w:rPr>
          <w:sz w:val="24"/>
          <w:szCs w:val="24"/>
          <w:lang w:val="pl-PL"/>
        </w:rPr>
      </w:pPr>
    </w:p>
    <w:p w14:paraId="4E642D92" w14:textId="77777777" w:rsidR="000004C9" w:rsidRPr="00456B64" w:rsidRDefault="000004C9" w:rsidP="000004C9">
      <w:pPr>
        <w:widowControl w:val="0"/>
        <w:autoSpaceDE w:val="0"/>
        <w:autoSpaceDN w:val="0"/>
        <w:jc w:val="both"/>
        <w:textAlignment w:val="baseline"/>
        <w:rPr>
          <w:sz w:val="24"/>
          <w:szCs w:val="24"/>
          <w:lang w:val="pl-PL"/>
        </w:rPr>
      </w:pPr>
    </w:p>
    <w:p w14:paraId="743508A3" w14:textId="77777777" w:rsidR="000004C9" w:rsidRPr="00456B64" w:rsidRDefault="000004C9" w:rsidP="000004C9">
      <w:pPr>
        <w:widowControl w:val="0"/>
        <w:autoSpaceDE w:val="0"/>
        <w:autoSpaceDN w:val="0"/>
        <w:jc w:val="both"/>
        <w:textAlignment w:val="baseline"/>
        <w:rPr>
          <w:sz w:val="24"/>
          <w:szCs w:val="24"/>
          <w:lang w:val="pl-PL"/>
        </w:rPr>
      </w:pPr>
      <w:r w:rsidRPr="00456B64">
        <w:rPr>
          <w:sz w:val="24"/>
          <w:szCs w:val="24"/>
          <w:lang w:val="pl-PL"/>
        </w:rPr>
        <w:t>.....................................… </w:t>
      </w:r>
    </w:p>
    <w:p w14:paraId="319943CF" w14:textId="77777777" w:rsidR="000004C9" w:rsidRPr="00456B64" w:rsidRDefault="000004C9" w:rsidP="000004C9">
      <w:pPr>
        <w:widowControl w:val="0"/>
        <w:autoSpaceDE w:val="0"/>
        <w:autoSpaceDN w:val="0"/>
        <w:ind w:firstLine="555"/>
        <w:textAlignment w:val="baseline"/>
        <w:rPr>
          <w:sz w:val="24"/>
          <w:szCs w:val="24"/>
          <w:lang w:val="pl-PL"/>
        </w:rPr>
      </w:pPr>
      <w:r w:rsidRPr="00456B64">
        <w:rPr>
          <w:sz w:val="24"/>
          <w:szCs w:val="24"/>
          <w:lang w:val="pl-PL"/>
        </w:rPr>
        <w:t>Nazwa Wykonawcy</w:t>
      </w:r>
    </w:p>
    <w:p w14:paraId="5FCB39EF" w14:textId="77777777" w:rsidR="000004C9" w:rsidRPr="00456B64" w:rsidRDefault="000004C9" w:rsidP="000004C9">
      <w:pPr>
        <w:widowControl w:val="0"/>
        <w:autoSpaceDE w:val="0"/>
        <w:autoSpaceDN w:val="0"/>
        <w:textAlignment w:val="baseline"/>
        <w:rPr>
          <w:sz w:val="24"/>
          <w:szCs w:val="24"/>
          <w:lang w:val="pl-PL"/>
        </w:rPr>
      </w:pPr>
    </w:p>
    <w:p w14:paraId="127A6895" w14:textId="77777777" w:rsidR="000004C9" w:rsidRPr="00456B64" w:rsidRDefault="000004C9" w:rsidP="000004C9">
      <w:pPr>
        <w:widowControl w:val="0"/>
        <w:autoSpaceDE w:val="0"/>
        <w:autoSpaceDN w:val="0"/>
        <w:jc w:val="both"/>
        <w:textAlignment w:val="baseline"/>
        <w:rPr>
          <w:sz w:val="24"/>
          <w:szCs w:val="24"/>
          <w:lang w:val="pl-PL"/>
        </w:rPr>
      </w:pPr>
      <w:r w:rsidRPr="00456B64">
        <w:rPr>
          <w:sz w:val="24"/>
          <w:szCs w:val="24"/>
          <w:lang w:val="pl-PL"/>
        </w:rPr>
        <w:t>.....................................…</w:t>
      </w:r>
    </w:p>
    <w:p w14:paraId="7D0ADF09" w14:textId="77777777" w:rsidR="000004C9" w:rsidRPr="00456B64" w:rsidRDefault="000004C9" w:rsidP="000004C9">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251B6457" w14:textId="77777777" w:rsidR="000004C9" w:rsidRPr="00456B64" w:rsidRDefault="000004C9" w:rsidP="000004C9">
      <w:pPr>
        <w:widowControl w:val="0"/>
        <w:autoSpaceDE w:val="0"/>
        <w:autoSpaceDN w:val="0"/>
        <w:spacing w:before="90"/>
        <w:ind w:left="115" w:right="110"/>
        <w:jc w:val="both"/>
        <w:outlineLvl w:val="0"/>
        <w:rPr>
          <w:rFonts w:eastAsia="Verdana"/>
          <w:b/>
          <w:bCs/>
          <w:sz w:val="24"/>
          <w:szCs w:val="24"/>
          <w:lang w:val="pl-PL" w:eastAsia="en-US"/>
        </w:rPr>
      </w:pPr>
    </w:p>
    <w:p w14:paraId="26E5320D" w14:textId="77777777" w:rsidR="000004C9" w:rsidRPr="00456B64" w:rsidRDefault="000004C9" w:rsidP="000004C9">
      <w:pPr>
        <w:widowControl w:val="0"/>
        <w:autoSpaceDE w:val="0"/>
        <w:autoSpaceDN w:val="0"/>
        <w:spacing w:before="90"/>
        <w:ind w:right="110"/>
        <w:jc w:val="both"/>
        <w:outlineLvl w:val="0"/>
        <w:rPr>
          <w:rFonts w:eastAsia="Verdana"/>
          <w:b/>
          <w:bCs/>
          <w:sz w:val="24"/>
          <w:szCs w:val="24"/>
          <w:lang w:val="pl-PL" w:eastAsia="en-US"/>
        </w:rPr>
      </w:pPr>
    </w:p>
    <w:p w14:paraId="41BDEB66" w14:textId="77777777" w:rsidR="000004C9" w:rsidRPr="00456B64" w:rsidRDefault="000004C9" w:rsidP="000004C9">
      <w:pPr>
        <w:widowControl w:val="0"/>
        <w:autoSpaceDE w:val="0"/>
        <w:autoSpaceDN w:val="0"/>
        <w:jc w:val="center"/>
        <w:textAlignment w:val="baseline"/>
        <w:rPr>
          <w:b/>
          <w:bCs/>
          <w:sz w:val="24"/>
          <w:szCs w:val="24"/>
          <w:lang w:val="pl-PL"/>
        </w:rPr>
      </w:pPr>
    </w:p>
    <w:p w14:paraId="2DFC7741" w14:textId="77777777" w:rsidR="000004C9" w:rsidRPr="00456B64" w:rsidRDefault="000004C9" w:rsidP="000004C9">
      <w:pPr>
        <w:widowControl w:val="0"/>
        <w:autoSpaceDE w:val="0"/>
        <w:autoSpaceDN w:val="0"/>
        <w:jc w:val="center"/>
        <w:textAlignment w:val="baseline"/>
        <w:rPr>
          <w:b/>
          <w:bCs/>
          <w:sz w:val="24"/>
          <w:szCs w:val="24"/>
          <w:lang w:val="pl-PL"/>
        </w:rPr>
      </w:pPr>
    </w:p>
    <w:p w14:paraId="4977D23A" w14:textId="77777777" w:rsidR="000004C9" w:rsidRPr="00456B64" w:rsidRDefault="000004C9" w:rsidP="000004C9">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4C8DE34" w14:textId="77777777" w:rsidR="000004C9" w:rsidRPr="00456B64" w:rsidRDefault="000004C9" w:rsidP="000004C9">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79013047" w14:textId="77777777" w:rsidR="000004C9" w:rsidRPr="00456B64" w:rsidRDefault="000004C9" w:rsidP="000004C9">
      <w:pPr>
        <w:widowControl w:val="0"/>
        <w:autoSpaceDE w:val="0"/>
        <w:autoSpaceDN w:val="0"/>
        <w:jc w:val="center"/>
        <w:textAlignment w:val="baseline"/>
        <w:rPr>
          <w:b/>
          <w:bCs/>
          <w:sz w:val="24"/>
          <w:szCs w:val="24"/>
          <w:lang w:val="pl-PL"/>
        </w:rPr>
      </w:pPr>
    </w:p>
    <w:p w14:paraId="3DA60742" w14:textId="77777777" w:rsidR="000004C9" w:rsidRPr="00456B64" w:rsidRDefault="000004C9" w:rsidP="000004C9">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2571455F" w14:textId="77777777" w:rsidR="000004C9" w:rsidRPr="00456B64" w:rsidRDefault="000004C9" w:rsidP="000004C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057F118D" w14:textId="77777777" w:rsidR="000004C9" w:rsidRPr="00456B64" w:rsidRDefault="000004C9" w:rsidP="000004C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6D0FEFF" w14:textId="77777777" w:rsidR="000004C9" w:rsidRPr="00456B64" w:rsidRDefault="000004C9" w:rsidP="000004C9">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lastRenderedPageBreak/>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4AD3865B" w14:textId="77777777" w:rsidR="000004C9" w:rsidRPr="00456B64" w:rsidRDefault="000004C9" w:rsidP="000004C9">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2FD62581" w14:textId="77777777" w:rsidR="000004C9" w:rsidRPr="00456B64" w:rsidRDefault="000004C9" w:rsidP="000004C9">
      <w:pPr>
        <w:spacing w:after="200" w:line="276" w:lineRule="auto"/>
        <w:ind w:left="780"/>
        <w:contextualSpacing/>
        <w:textAlignment w:val="baseline"/>
        <w:rPr>
          <w:sz w:val="24"/>
          <w:szCs w:val="24"/>
          <w:lang w:val="pl-PL"/>
        </w:rPr>
      </w:pPr>
    </w:p>
    <w:p w14:paraId="4569948A" w14:textId="77777777" w:rsidR="000004C9" w:rsidRPr="00456B64" w:rsidRDefault="000004C9" w:rsidP="000004C9">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E744154" w14:textId="77777777" w:rsidR="000004C9" w:rsidRPr="00456B64" w:rsidRDefault="000004C9" w:rsidP="000004C9">
      <w:pPr>
        <w:widowControl w:val="0"/>
        <w:autoSpaceDE w:val="0"/>
        <w:autoSpaceDN w:val="0"/>
        <w:spacing w:before="90"/>
        <w:ind w:right="110"/>
        <w:jc w:val="both"/>
        <w:outlineLvl w:val="0"/>
        <w:rPr>
          <w:rFonts w:eastAsia="Verdana"/>
          <w:b/>
          <w:bCs/>
          <w:sz w:val="24"/>
          <w:szCs w:val="24"/>
          <w:lang w:val="pl-PL" w:eastAsia="en-US"/>
        </w:rPr>
      </w:pPr>
    </w:p>
    <w:p w14:paraId="4CFB337E" w14:textId="77777777" w:rsidR="000004C9" w:rsidRPr="00456B64" w:rsidRDefault="000004C9" w:rsidP="000004C9">
      <w:pPr>
        <w:widowControl w:val="0"/>
        <w:autoSpaceDE w:val="0"/>
        <w:autoSpaceDN w:val="0"/>
        <w:spacing w:before="90"/>
        <w:ind w:right="110"/>
        <w:jc w:val="both"/>
        <w:outlineLvl w:val="0"/>
        <w:rPr>
          <w:rFonts w:eastAsia="Verdana"/>
          <w:b/>
          <w:bCs/>
          <w:sz w:val="24"/>
          <w:szCs w:val="24"/>
          <w:lang w:val="pl-PL" w:eastAsia="en-US"/>
        </w:rPr>
      </w:pPr>
    </w:p>
    <w:p w14:paraId="5BF34BE7" w14:textId="77777777" w:rsidR="000004C9" w:rsidRPr="00456B64" w:rsidRDefault="000004C9" w:rsidP="000004C9">
      <w:pPr>
        <w:widowControl w:val="0"/>
        <w:autoSpaceDE w:val="0"/>
        <w:autoSpaceDN w:val="0"/>
        <w:spacing w:before="90"/>
        <w:ind w:right="110"/>
        <w:jc w:val="both"/>
        <w:outlineLvl w:val="0"/>
        <w:rPr>
          <w:rFonts w:eastAsia="Verdana"/>
          <w:b/>
          <w:bCs/>
          <w:sz w:val="24"/>
          <w:szCs w:val="24"/>
          <w:lang w:val="pl-PL" w:eastAsia="en-US"/>
        </w:rPr>
      </w:pPr>
    </w:p>
    <w:p w14:paraId="1FB3C2AC" w14:textId="77777777" w:rsidR="000004C9" w:rsidRPr="00456B64" w:rsidRDefault="000004C9" w:rsidP="000004C9">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0004C9" w:rsidRPr="00514DBB" w14:paraId="21C32DA2" w14:textId="77777777" w:rsidTr="00297BC2">
        <w:tc>
          <w:tcPr>
            <w:tcW w:w="4105" w:type="dxa"/>
            <w:shd w:val="clear" w:color="auto" w:fill="auto"/>
          </w:tcPr>
          <w:p w14:paraId="4E400D96" w14:textId="77777777" w:rsidR="000004C9" w:rsidRPr="001A7899" w:rsidRDefault="000004C9" w:rsidP="00297BC2">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A5609D0" w14:textId="77777777" w:rsidR="000004C9" w:rsidRPr="001A7899" w:rsidRDefault="000004C9" w:rsidP="00297BC2">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57BA54C0" w14:textId="77777777" w:rsidR="000004C9" w:rsidRPr="001A7899" w:rsidRDefault="000004C9" w:rsidP="000004C9">
      <w:pPr>
        <w:spacing w:line="360" w:lineRule="auto"/>
        <w:contextualSpacing/>
        <w:jc w:val="both"/>
        <w:rPr>
          <w:rFonts w:ascii="Verdana" w:eastAsia="Calibri" w:hAnsi="Verdana" w:cs="Arial"/>
          <w:color w:val="222A35"/>
          <w:lang w:val="pl-PL" w:eastAsia="x-none"/>
        </w:rPr>
      </w:pPr>
    </w:p>
    <w:p w14:paraId="22522CBB" w14:textId="77777777" w:rsidR="000004C9" w:rsidRPr="001A7899" w:rsidRDefault="000004C9" w:rsidP="000004C9">
      <w:pPr>
        <w:widowControl w:val="0"/>
        <w:autoSpaceDE w:val="0"/>
        <w:autoSpaceDN w:val="0"/>
        <w:spacing w:line="360" w:lineRule="auto"/>
        <w:rPr>
          <w:rFonts w:ascii="Verdana" w:eastAsia="Verdana" w:hAnsi="Verdana" w:cs="Arial"/>
          <w:color w:val="222A35"/>
          <w:lang w:val="pl-PL" w:eastAsia="x-none"/>
        </w:rPr>
      </w:pPr>
    </w:p>
    <w:p w14:paraId="458AD9C0" w14:textId="77777777" w:rsidR="000004C9" w:rsidRPr="001A7899" w:rsidRDefault="000004C9" w:rsidP="000004C9">
      <w:pPr>
        <w:widowControl w:val="0"/>
        <w:autoSpaceDE w:val="0"/>
        <w:autoSpaceDN w:val="0"/>
        <w:spacing w:before="90"/>
        <w:ind w:right="110"/>
        <w:jc w:val="both"/>
        <w:outlineLvl w:val="0"/>
        <w:rPr>
          <w:rFonts w:ascii="Verdana" w:eastAsia="Verdana" w:hAnsi="Verdana" w:cs="Verdana"/>
          <w:b/>
          <w:bCs/>
          <w:lang w:val="pl-PL" w:eastAsia="en-US"/>
        </w:rPr>
      </w:pPr>
    </w:p>
    <w:p w14:paraId="7AD07017" w14:textId="77777777" w:rsidR="000004C9" w:rsidRPr="001A7899" w:rsidRDefault="000004C9" w:rsidP="000004C9">
      <w:pPr>
        <w:widowControl w:val="0"/>
        <w:autoSpaceDE w:val="0"/>
        <w:autoSpaceDN w:val="0"/>
        <w:spacing w:before="90"/>
        <w:ind w:right="110"/>
        <w:jc w:val="both"/>
        <w:outlineLvl w:val="0"/>
        <w:rPr>
          <w:rFonts w:ascii="Verdana" w:eastAsia="Verdana" w:hAnsi="Verdana" w:cs="Verdana"/>
          <w:b/>
          <w:bCs/>
          <w:lang w:val="pl-PL" w:eastAsia="en-US"/>
        </w:rPr>
      </w:pPr>
    </w:p>
    <w:p w14:paraId="29691E4A" w14:textId="77777777" w:rsidR="000004C9" w:rsidRPr="001A7899" w:rsidRDefault="000004C9" w:rsidP="000004C9">
      <w:pPr>
        <w:widowControl w:val="0"/>
        <w:autoSpaceDE w:val="0"/>
        <w:autoSpaceDN w:val="0"/>
        <w:spacing w:before="90"/>
        <w:ind w:right="110"/>
        <w:jc w:val="both"/>
        <w:outlineLvl w:val="0"/>
        <w:rPr>
          <w:rFonts w:ascii="Verdana" w:eastAsia="Verdana" w:hAnsi="Verdana" w:cs="Verdana"/>
          <w:b/>
          <w:bCs/>
          <w:lang w:val="pl-PL" w:eastAsia="en-US"/>
        </w:rPr>
      </w:pPr>
    </w:p>
    <w:p w14:paraId="40BBC125" w14:textId="77777777" w:rsidR="000004C9" w:rsidRPr="001A7899" w:rsidRDefault="000004C9" w:rsidP="000004C9">
      <w:pPr>
        <w:widowControl w:val="0"/>
        <w:autoSpaceDE w:val="0"/>
        <w:autoSpaceDN w:val="0"/>
        <w:spacing w:before="90"/>
        <w:ind w:right="110"/>
        <w:jc w:val="both"/>
        <w:outlineLvl w:val="0"/>
        <w:rPr>
          <w:rFonts w:ascii="Verdana" w:eastAsia="Verdana" w:hAnsi="Verdana" w:cs="Verdana"/>
          <w:b/>
          <w:bCs/>
          <w:lang w:val="pl-PL" w:eastAsia="en-US"/>
        </w:rPr>
      </w:pPr>
    </w:p>
    <w:p w14:paraId="7DED6E1F" w14:textId="77777777" w:rsidR="000004C9" w:rsidRPr="001A7899" w:rsidRDefault="000004C9" w:rsidP="000004C9">
      <w:pPr>
        <w:widowControl w:val="0"/>
        <w:autoSpaceDE w:val="0"/>
        <w:autoSpaceDN w:val="0"/>
        <w:spacing w:before="90"/>
        <w:ind w:right="110"/>
        <w:jc w:val="both"/>
        <w:outlineLvl w:val="0"/>
        <w:rPr>
          <w:rFonts w:ascii="Verdana" w:eastAsia="Verdana" w:hAnsi="Verdana" w:cs="Verdana"/>
          <w:b/>
          <w:bCs/>
          <w:lang w:val="pl-PL" w:eastAsia="en-US"/>
        </w:rPr>
      </w:pPr>
    </w:p>
    <w:p w14:paraId="18A6989F" w14:textId="77777777" w:rsidR="000004C9" w:rsidRPr="001A7899" w:rsidRDefault="000004C9" w:rsidP="000004C9">
      <w:pPr>
        <w:widowControl w:val="0"/>
        <w:autoSpaceDE w:val="0"/>
        <w:autoSpaceDN w:val="0"/>
        <w:spacing w:before="90"/>
        <w:ind w:right="110"/>
        <w:jc w:val="both"/>
        <w:outlineLvl w:val="0"/>
        <w:rPr>
          <w:rFonts w:ascii="Verdana" w:eastAsia="Verdana" w:hAnsi="Verdana" w:cs="Verdana"/>
          <w:b/>
          <w:bCs/>
          <w:lang w:val="pl-PL" w:eastAsia="en-US"/>
        </w:rPr>
      </w:pPr>
    </w:p>
    <w:p w14:paraId="4A39BAE4" w14:textId="77777777" w:rsidR="000004C9" w:rsidRPr="001A7899" w:rsidRDefault="000004C9" w:rsidP="000004C9">
      <w:pPr>
        <w:widowControl w:val="0"/>
        <w:autoSpaceDE w:val="0"/>
        <w:autoSpaceDN w:val="0"/>
        <w:spacing w:before="90"/>
        <w:ind w:right="110"/>
        <w:jc w:val="both"/>
        <w:outlineLvl w:val="0"/>
        <w:rPr>
          <w:rFonts w:ascii="Verdana" w:eastAsia="Verdana" w:hAnsi="Verdana" w:cs="Verdana"/>
          <w:b/>
          <w:bCs/>
          <w:lang w:val="pl-PL" w:eastAsia="en-US"/>
        </w:rPr>
      </w:pPr>
    </w:p>
    <w:p w14:paraId="23C3A056" w14:textId="77777777" w:rsidR="000004C9" w:rsidRPr="00C409B5" w:rsidRDefault="000004C9" w:rsidP="000004C9">
      <w:pPr>
        <w:pStyle w:val="Zwykytekst"/>
        <w:tabs>
          <w:tab w:val="left" w:pos="7050"/>
        </w:tabs>
        <w:rPr>
          <w:rFonts w:ascii="Verdana" w:hAnsi="Verdana" w:cs="Times New Roman"/>
          <w:i/>
          <w:iCs/>
          <w:lang w:val="pl-PL"/>
        </w:rPr>
      </w:pPr>
    </w:p>
    <w:p w14:paraId="22EABF1D" w14:textId="77777777" w:rsidR="000004C9" w:rsidRPr="00496551" w:rsidRDefault="000004C9" w:rsidP="000004C9">
      <w:pPr>
        <w:pStyle w:val="Tekstpodstawowy"/>
        <w:ind w:right="-47"/>
        <w:jc w:val="both"/>
        <w:rPr>
          <w:rFonts w:ascii="Times New Roman" w:hAnsi="Times New Roman"/>
          <w:sz w:val="16"/>
          <w:szCs w:val="16"/>
        </w:rPr>
      </w:pPr>
    </w:p>
    <w:p w14:paraId="22B27409" w14:textId="77777777" w:rsidR="000004C9" w:rsidRPr="007D7084" w:rsidRDefault="000004C9" w:rsidP="000004C9">
      <w:pPr>
        <w:rPr>
          <w:lang w:val="pl-PL"/>
        </w:rPr>
      </w:pPr>
    </w:p>
    <w:p w14:paraId="331A2F19" w14:textId="77777777" w:rsidR="000004C9" w:rsidRPr="005B3AD3" w:rsidRDefault="000004C9" w:rsidP="000004C9">
      <w:pPr>
        <w:rPr>
          <w:lang w:val="pl-PL"/>
        </w:rPr>
      </w:pPr>
    </w:p>
    <w:p w14:paraId="0E8DA3E8" w14:textId="77777777" w:rsidR="000004C9" w:rsidRPr="002D4EE8" w:rsidRDefault="000004C9" w:rsidP="000004C9">
      <w:pPr>
        <w:rPr>
          <w:lang w:val="pl-PL"/>
        </w:rPr>
      </w:pPr>
    </w:p>
    <w:p w14:paraId="6AD5BC3E" w14:textId="77777777" w:rsidR="000004C9" w:rsidRPr="00631F62" w:rsidRDefault="000004C9" w:rsidP="000004C9">
      <w:pPr>
        <w:rPr>
          <w:lang w:val="pl-PL"/>
        </w:rPr>
      </w:pPr>
    </w:p>
    <w:p w14:paraId="24A382DF" w14:textId="77777777" w:rsidR="000004C9" w:rsidRPr="000F7D4E" w:rsidRDefault="000004C9" w:rsidP="000004C9">
      <w:pPr>
        <w:rPr>
          <w:lang w:val="pl-PL"/>
        </w:rPr>
      </w:pPr>
    </w:p>
    <w:p w14:paraId="45117DE6" w14:textId="77777777" w:rsidR="00496551" w:rsidRPr="000004C9" w:rsidRDefault="00496551" w:rsidP="000004C9">
      <w:pPr>
        <w:rPr>
          <w:lang w:val="pl-PL"/>
        </w:rPr>
      </w:pPr>
    </w:p>
    <w:sectPr w:rsidR="00496551" w:rsidRPr="000004C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3EB57" w14:textId="77777777" w:rsidR="00DB58EB" w:rsidRDefault="00DB58EB">
      <w:r>
        <w:separator/>
      </w:r>
    </w:p>
  </w:endnote>
  <w:endnote w:type="continuationSeparator" w:id="0">
    <w:p w14:paraId="29F6D175" w14:textId="77777777" w:rsidR="00DB58EB" w:rsidRDefault="00DB5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5BD3" w14:textId="77777777" w:rsidR="00F666F4" w:rsidRDefault="00F666F4">
    <w:pPr>
      <w:pStyle w:val="Stopka"/>
      <w:jc w:val="right"/>
    </w:pPr>
    <w:r>
      <w:fldChar w:fldCharType="begin"/>
    </w:r>
    <w:r>
      <w:instrText>PAGE   \* MERGEFORMAT</w:instrText>
    </w:r>
    <w:r>
      <w:fldChar w:fldCharType="separate"/>
    </w:r>
    <w:r>
      <w:rPr>
        <w:lang w:val="pl-PL"/>
      </w:rPr>
      <w:t>2</w:t>
    </w:r>
    <w:r>
      <w:fldChar w:fldCharType="end"/>
    </w:r>
  </w:p>
  <w:p w14:paraId="0636AC3E" w14:textId="77777777" w:rsidR="00834D05" w:rsidRDefault="00834D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925EB" w14:textId="77777777" w:rsidR="00DB58EB" w:rsidRDefault="00DB58EB">
      <w:r>
        <w:separator/>
      </w:r>
    </w:p>
  </w:footnote>
  <w:footnote w:type="continuationSeparator" w:id="0">
    <w:p w14:paraId="0FC5561A" w14:textId="77777777" w:rsidR="00DB58EB" w:rsidRDefault="00DB58EB">
      <w:r>
        <w:continuationSeparator/>
      </w:r>
    </w:p>
  </w:footnote>
  <w:footnote w:id="1">
    <w:p w14:paraId="2FE071AA" w14:textId="77777777" w:rsidR="000004C9" w:rsidRPr="00456B64" w:rsidRDefault="000004C9" w:rsidP="000004C9">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07559A1" w14:textId="77777777" w:rsidR="000004C9" w:rsidRPr="00456B64" w:rsidRDefault="000004C9" w:rsidP="000004C9">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0FC4B48" w14:textId="77777777" w:rsidR="000004C9" w:rsidRPr="00456B64" w:rsidRDefault="000004C9" w:rsidP="000004C9">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29E0E22C" w14:textId="77777777" w:rsidR="000004C9" w:rsidRPr="00456B64" w:rsidRDefault="000004C9" w:rsidP="000004C9">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35183BB" w14:textId="77777777" w:rsidR="000004C9" w:rsidRPr="00456B64" w:rsidRDefault="000004C9" w:rsidP="000004C9">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9377D4A" w14:textId="77777777" w:rsidR="000004C9" w:rsidRPr="00456B64" w:rsidRDefault="000004C9" w:rsidP="000004C9">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0CE705A" w14:textId="77777777" w:rsidR="000004C9" w:rsidRPr="00456B64" w:rsidRDefault="000004C9" w:rsidP="000004C9">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AB8F8D2" w14:textId="77777777" w:rsidR="000004C9" w:rsidRPr="00456B64" w:rsidRDefault="000004C9" w:rsidP="000004C9">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52E7F1C" w14:textId="77777777" w:rsidR="000004C9" w:rsidRPr="00456B64" w:rsidRDefault="000004C9" w:rsidP="000004C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3CF2173" w14:textId="77777777" w:rsidR="000004C9" w:rsidRPr="00456B64" w:rsidRDefault="000004C9" w:rsidP="000004C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C430F2B" w14:textId="77777777" w:rsidR="000004C9" w:rsidRPr="00456B64" w:rsidRDefault="000004C9" w:rsidP="000004C9">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43A9CF05" w14:textId="77777777" w:rsidR="000004C9" w:rsidRPr="00456B64" w:rsidRDefault="000004C9" w:rsidP="000004C9">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477C9F5" w14:textId="77777777" w:rsidR="000004C9" w:rsidRPr="00456B64" w:rsidRDefault="000004C9" w:rsidP="000004C9">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28B9F5B" w14:textId="77777777" w:rsidR="000004C9" w:rsidRPr="00456B64" w:rsidRDefault="000004C9" w:rsidP="000004C9">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216D60B8" w14:textId="77777777" w:rsidR="000004C9" w:rsidRPr="00456B64" w:rsidRDefault="000004C9" w:rsidP="000004C9">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7C243394" w14:textId="77777777" w:rsidR="000004C9" w:rsidRPr="00456B64" w:rsidRDefault="000004C9" w:rsidP="000004C9">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13DBB293" w14:textId="77777777" w:rsidR="000004C9" w:rsidRPr="00456B64" w:rsidRDefault="000004C9" w:rsidP="000004C9">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5E63FA" w14:textId="77777777" w:rsidR="000004C9" w:rsidRPr="00456B64" w:rsidRDefault="000004C9" w:rsidP="000004C9">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362E5EF7" w14:textId="77777777" w:rsidR="000004C9" w:rsidRPr="00456B64" w:rsidRDefault="000004C9" w:rsidP="000004C9">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FDE7FF" w14:textId="77777777" w:rsidR="000004C9" w:rsidRPr="00456B64" w:rsidRDefault="000004C9" w:rsidP="000004C9">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46B9F94E" w14:textId="77777777" w:rsidR="000004C9" w:rsidRPr="00456B64" w:rsidRDefault="000004C9" w:rsidP="000004C9">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679DECBE" w14:textId="77777777" w:rsidR="000004C9" w:rsidRPr="00456B64" w:rsidRDefault="000004C9" w:rsidP="000004C9">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309012D6" w14:textId="77777777" w:rsidR="000004C9" w:rsidRPr="00456B64" w:rsidRDefault="000004C9" w:rsidP="000004C9">
      <w:pPr>
        <w:pStyle w:val="Tekstprzypisudolnego"/>
        <w:ind w:firstLine="142"/>
        <w:jc w:val="both"/>
        <w:rPr>
          <w:sz w:val="16"/>
          <w:szCs w:val="16"/>
          <w:lang w:val="pl-PL"/>
        </w:rPr>
      </w:pPr>
      <w:r w:rsidRPr="00456B64">
        <w:rPr>
          <w:sz w:val="16"/>
          <w:szCs w:val="16"/>
          <w:lang w:val="pl-PL"/>
        </w:rPr>
        <w:t>a) osobę prawną,</w:t>
      </w:r>
    </w:p>
    <w:p w14:paraId="222F5F1B" w14:textId="77777777" w:rsidR="000004C9" w:rsidRPr="00456B64" w:rsidRDefault="000004C9" w:rsidP="000004C9">
      <w:pPr>
        <w:pStyle w:val="Tekstprzypisudolnego"/>
        <w:ind w:firstLine="142"/>
        <w:jc w:val="both"/>
        <w:rPr>
          <w:sz w:val="16"/>
          <w:szCs w:val="16"/>
          <w:lang w:val="pl-PL"/>
        </w:rPr>
      </w:pPr>
      <w:r w:rsidRPr="00456B64">
        <w:rPr>
          <w:sz w:val="16"/>
          <w:szCs w:val="16"/>
          <w:lang w:val="pl-PL"/>
        </w:rPr>
        <w:t>b) spółkę kapitałową w organizacji,</w:t>
      </w:r>
    </w:p>
    <w:p w14:paraId="0E604D9A" w14:textId="77777777" w:rsidR="000004C9" w:rsidRPr="00456B64" w:rsidRDefault="000004C9" w:rsidP="000004C9">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F8DC8AA" w14:textId="77777777" w:rsidR="000004C9" w:rsidRPr="00456B64" w:rsidRDefault="000004C9" w:rsidP="000004C9">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1D57F2AF" w14:textId="77777777" w:rsidR="000004C9" w:rsidRPr="00456B64" w:rsidRDefault="000004C9" w:rsidP="000004C9">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5205DDA5" w14:textId="77777777" w:rsidR="000004C9" w:rsidRPr="00456B64" w:rsidRDefault="000004C9" w:rsidP="000004C9">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614D404" w14:textId="77777777" w:rsidR="000004C9" w:rsidRPr="00456B64" w:rsidRDefault="000004C9" w:rsidP="000004C9">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28166576" w14:textId="77777777" w:rsidR="000004C9" w:rsidRPr="00456B64" w:rsidRDefault="000004C9" w:rsidP="000004C9">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456B64">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27A66" w14:textId="77777777" w:rsidR="00514DBB" w:rsidRDefault="00514DBB" w:rsidP="00514DBB">
    <w:pPr>
      <w:pStyle w:val="Nagwek"/>
    </w:pPr>
    <w:r>
      <w:rPr>
        <w:noProof/>
      </w:rPr>
      <w:pict w14:anchorId="26F348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34.25pt;height:40.5pt;visibility:visible;mso-wrap-style:square">
          <v:imagedata r:id="rId1" o:title=""/>
        </v:shape>
      </w:pict>
    </w:r>
  </w:p>
  <w:p w14:paraId="06319FA7" w14:textId="77777777" w:rsidR="00514DBB" w:rsidRDefault="00514D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25606641">
    <w:abstractNumId w:val="10"/>
  </w:num>
  <w:num w:numId="2" w16cid:durableId="425418552">
    <w:abstractNumId w:val="15"/>
  </w:num>
  <w:num w:numId="3" w16cid:durableId="840892735">
    <w:abstractNumId w:val="3"/>
  </w:num>
  <w:num w:numId="4" w16cid:durableId="464782078">
    <w:abstractNumId w:val="6"/>
  </w:num>
  <w:num w:numId="5" w16cid:durableId="513500551">
    <w:abstractNumId w:val="17"/>
  </w:num>
  <w:num w:numId="6" w16cid:durableId="1008293236">
    <w:abstractNumId w:val="13"/>
  </w:num>
  <w:num w:numId="7" w16cid:durableId="1997805731">
    <w:abstractNumId w:val="12"/>
  </w:num>
  <w:num w:numId="8" w16cid:durableId="1400250257">
    <w:abstractNumId w:val="14"/>
  </w:num>
  <w:num w:numId="9" w16cid:durableId="291712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86043340">
    <w:abstractNumId w:val="4"/>
  </w:num>
  <w:num w:numId="11" w16cid:durableId="959805406">
    <w:abstractNumId w:val="16"/>
  </w:num>
  <w:num w:numId="12" w16cid:durableId="1333069800">
    <w:abstractNumId w:val="9"/>
  </w:num>
  <w:num w:numId="13" w16cid:durableId="2089451054">
    <w:abstractNumId w:val="8"/>
  </w:num>
  <w:num w:numId="14" w16cid:durableId="1832678809">
    <w:abstractNumId w:val="2"/>
  </w:num>
  <w:num w:numId="15" w16cid:durableId="890270123">
    <w:abstractNumId w:val="5"/>
  </w:num>
  <w:num w:numId="16" w16cid:durableId="9070599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58EB"/>
    <w:rsid w:val="000004C9"/>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14DBB"/>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34D05"/>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B58EB"/>
    <w:rsid w:val="00DD0EDB"/>
    <w:rsid w:val="00DE2464"/>
    <w:rsid w:val="00E13592"/>
    <w:rsid w:val="00E256BD"/>
    <w:rsid w:val="00E27575"/>
    <w:rsid w:val="00E3334C"/>
    <w:rsid w:val="00E41EFD"/>
    <w:rsid w:val="00E4751B"/>
    <w:rsid w:val="00E874DC"/>
    <w:rsid w:val="00ED7A5A"/>
    <w:rsid w:val="00EE6740"/>
    <w:rsid w:val="00EF0390"/>
    <w:rsid w:val="00F666F4"/>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3CBA28"/>
  <w15:chartTrackingRefBased/>
  <w15:docId w15:val="{DDE60035-B530-47DA-8A2C-4164D70F2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04C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666F4"/>
    <w:rPr>
      <w:lang w:val="en-US"/>
    </w:rPr>
  </w:style>
  <w:style w:type="character" w:customStyle="1" w:styleId="NagwekZnak">
    <w:name w:val="Nagłówek Znak"/>
    <w:link w:val="Nagwek"/>
    <w:uiPriority w:val="99"/>
    <w:rsid w:val="00514DB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9</Pages>
  <Words>2218</Words>
  <Characters>15374</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17557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2022-09-20T10:20:00Z</cp:lastPrinted>
  <dcterms:created xsi:type="dcterms:W3CDTF">2022-09-16T09:12:00Z</dcterms:created>
  <dcterms:modified xsi:type="dcterms:W3CDTF">2022-09-20T10:25:00Z</dcterms:modified>
</cp:coreProperties>
</file>