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B215E" w14:textId="77777777" w:rsidR="00B032C2" w:rsidRPr="00240E71" w:rsidRDefault="00AB7399" w:rsidP="00B032C2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221EA6A1">
          <v:roundrect id="_x0000_s1026" style="position:absolute;left:0;text-align:left;margin-left:-44.25pt;margin-top:4.85pt;width:162pt;height:1in;z-index:251658240" arcsize="10923f"/>
        </w:pict>
      </w:r>
      <w:r w:rsidR="00B032C2">
        <w:rPr>
          <w:b w:val="0"/>
          <w:sz w:val="22"/>
          <w:szCs w:val="22"/>
        </w:rPr>
        <w:tab/>
      </w:r>
      <w:r w:rsidR="00B032C2">
        <w:rPr>
          <w:b w:val="0"/>
          <w:sz w:val="22"/>
          <w:szCs w:val="22"/>
        </w:rPr>
        <w:tab/>
      </w:r>
      <w:r w:rsidR="00B032C2">
        <w:rPr>
          <w:b w:val="0"/>
          <w:sz w:val="22"/>
          <w:szCs w:val="22"/>
        </w:rPr>
        <w:tab/>
      </w:r>
      <w:r w:rsidR="00B032C2">
        <w:rPr>
          <w:b w:val="0"/>
          <w:sz w:val="22"/>
          <w:szCs w:val="22"/>
        </w:rPr>
        <w:tab/>
      </w:r>
      <w:r w:rsidR="00B032C2">
        <w:rPr>
          <w:b w:val="0"/>
          <w:sz w:val="22"/>
          <w:szCs w:val="22"/>
        </w:rPr>
        <w:tab/>
      </w:r>
      <w:r w:rsidR="00B032C2">
        <w:rPr>
          <w:b w:val="0"/>
          <w:sz w:val="22"/>
          <w:szCs w:val="22"/>
        </w:rPr>
        <w:tab/>
      </w:r>
      <w:r w:rsidR="00B032C2">
        <w:rPr>
          <w:b w:val="0"/>
          <w:sz w:val="22"/>
          <w:szCs w:val="22"/>
        </w:rPr>
        <w:tab/>
      </w:r>
      <w:r w:rsidR="00B032C2" w:rsidRPr="004C278E">
        <w:rPr>
          <w:rFonts w:ascii="Times New Roman" w:hAnsi="Times New Roman"/>
        </w:rPr>
        <w:t xml:space="preserve">Załącznik nr </w:t>
      </w:r>
      <w:r w:rsidR="00B032C2">
        <w:rPr>
          <w:rFonts w:ascii="Times New Roman" w:hAnsi="Times New Roman"/>
        </w:rPr>
        <w:t>1</w:t>
      </w:r>
    </w:p>
    <w:p w14:paraId="336BD370" w14:textId="77777777" w:rsidR="00B032C2" w:rsidRDefault="00B032C2" w:rsidP="00B032C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A9B43AF" w14:textId="77777777" w:rsidR="00B032C2" w:rsidRPr="0022732C" w:rsidRDefault="00B032C2" w:rsidP="00B032C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1805BCD" w14:textId="77777777" w:rsidR="00B032C2" w:rsidRDefault="00B032C2" w:rsidP="00B032C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44EAF65" w14:textId="77777777" w:rsidR="00B032C2" w:rsidRPr="0022732C" w:rsidRDefault="00B032C2" w:rsidP="00B032C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9ABB36D" w14:textId="77777777" w:rsidR="00B032C2" w:rsidRPr="0022732C" w:rsidRDefault="00B032C2" w:rsidP="00B032C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B0F0849" w14:textId="77777777" w:rsidR="00B032C2" w:rsidRPr="0022732C" w:rsidRDefault="00B032C2" w:rsidP="00B032C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ABD8807" w14:textId="77777777" w:rsidR="00B032C2" w:rsidRPr="0022732C" w:rsidRDefault="00B032C2" w:rsidP="00B032C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4182E2A" w14:textId="77777777" w:rsidR="00B032C2" w:rsidRPr="0022732C" w:rsidRDefault="00B032C2" w:rsidP="00B032C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6EAFCEE2" w14:textId="77777777" w:rsidR="00B032C2" w:rsidRPr="0022732C" w:rsidRDefault="00B032C2" w:rsidP="00B032C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69A094D5" w14:textId="77777777" w:rsidR="00B032C2" w:rsidRPr="0022732C" w:rsidRDefault="00B032C2" w:rsidP="00B032C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07A9C66" w14:textId="77777777" w:rsidR="00B032C2" w:rsidRPr="0022732C" w:rsidRDefault="00B032C2" w:rsidP="00B032C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ACED9E9" w14:textId="77777777" w:rsidR="00B032C2" w:rsidRPr="0022732C" w:rsidRDefault="00B032C2" w:rsidP="00B032C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C8A85DA" w14:textId="77777777" w:rsidR="00B032C2" w:rsidRDefault="00B032C2" w:rsidP="00B032C2">
      <w:pPr>
        <w:spacing w:line="360" w:lineRule="auto"/>
      </w:pPr>
      <w:r>
        <w:t>Do: Nazwa i siedziba Zamawiającego:</w:t>
      </w:r>
    </w:p>
    <w:p w14:paraId="293DDD9B" w14:textId="77777777" w:rsidR="00B032C2" w:rsidRPr="00C44BB7" w:rsidRDefault="00B032C2" w:rsidP="00B032C2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456B3BE1" w14:textId="77777777" w:rsidR="00B032C2" w:rsidRPr="00C44BB7" w:rsidRDefault="00B032C2" w:rsidP="00B032C2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3DE505E6" w14:textId="77777777" w:rsidR="00B032C2" w:rsidRDefault="00B032C2" w:rsidP="00B032C2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16201642" w14:textId="77777777" w:rsidR="00B032C2" w:rsidRDefault="00B032C2" w:rsidP="00B032C2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6802A350" w14:textId="77777777" w:rsidR="00B032C2" w:rsidRDefault="00B032C2" w:rsidP="00B032C2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48401CE3" w14:textId="77777777" w:rsidR="00B032C2" w:rsidRDefault="00B032C2" w:rsidP="00B032C2">
      <w:pPr>
        <w:ind w:firstLine="3969"/>
        <w:rPr>
          <w:b/>
        </w:rPr>
      </w:pPr>
    </w:p>
    <w:p w14:paraId="5EA10EB9" w14:textId="11A8BB65" w:rsidR="00B032C2" w:rsidRDefault="00B032C2" w:rsidP="00B032C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C527A" w:rsidRPr="00CC527A">
        <w:rPr>
          <w:b/>
        </w:rPr>
        <w:t xml:space="preserve">Dostawa 4 szt. monitorów i 6 szt. obejm na potrzeby Laboratorium przestrzennego odtwarzania dźwięku w Katedrze Mechaniki i Wibroakustyki </w:t>
      </w:r>
      <w:proofErr w:type="spellStart"/>
      <w:r w:rsidR="00CC527A" w:rsidRPr="00CC527A">
        <w:rPr>
          <w:b/>
        </w:rPr>
        <w:t>WIMiR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KC-zp.272-5</w:t>
      </w:r>
      <w:r w:rsidR="00CC527A">
        <w:rPr>
          <w:b/>
          <w:sz w:val="26"/>
        </w:rPr>
        <w:t>77</w:t>
      </w:r>
      <w:r>
        <w:rPr>
          <w:b/>
          <w:sz w:val="26"/>
        </w:rPr>
        <w:t xml:space="preserve">/22 </w:t>
      </w:r>
      <w:r>
        <w:t>oferuję realizację przedmiotu zamówienia, zgodnie z zasadami określonymi 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B032C2" w14:paraId="3213028D" w14:textId="77777777" w:rsidTr="00297BC2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3BEBC60" w14:textId="77777777" w:rsidR="00B032C2" w:rsidRDefault="00B032C2" w:rsidP="00297BC2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74DA1AB" w14:textId="77777777" w:rsidR="00B032C2" w:rsidRDefault="00B032C2" w:rsidP="00297BC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83FDB16" w14:textId="77777777" w:rsidR="00B032C2" w:rsidRPr="00FD3F61" w:rsidRDefault="00B032C2" w:rsidP="00297BC2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74C4BD25" w14:textId="77777777" w:rsidR="00B032C2" w:rsidRDefault="00B032C2" w:rsidP="00297BC2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A9932B2" w14:textId="77777777" w:rsidR="00B032C2" w:rsidRDefault="00B032C2" w:rsidP="00297BC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23AB30E" w14:textId="77777777" w:rsidR="00B032C2" w:rsidRDefault="00B032C2" w:rsidP="00297BC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0F3D223" w14:textId="77777777" w:rsidR="00B032C2" w:rsidRDefault="00B032C2" w:rsidP="00297BC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64D16F71" w14:textId="77777777" w:rsidR="00B032C2" w:rsidRDefault="00B032C2" w:rsidP="00297BC2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AD1D03" w14:textId="77777777" w:rsidR="00B032C2" w:rsidRDefault="00B032C2" w:rsidP="00297BC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793EE98F" w14:textId="77777777" w:rsidR="00B032C2" w:rsidRDefault="00B032C2" w:rsidP="00297BC2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92FB3F" w14:textId="77777777" w:rsidR="00B032C2" w:rsidRDefault="00B032C2" w:rsidP="00297BC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0ABD9A19" w14:textId="77777777" w:rsidR="00B032C2" w:rsidRDefault="00B032C2" w:rsidP="00297BC2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26CD6E73" w14:textId="77777777" w:rsidR="00B032C2" w:rsidRDefault="00B032C2" w:rsidP="00297BC2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B032C2" w14:paraId="636EF796" w14:textId="77777777" w:rsidTr="00297BC2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1E55ADB9" w14:textId="77777777" w:rsidR="00B032C2" w:rsidRDefault="00B032C2" w:rsidP="00297BC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57F64528" w14:textId="77777777" w:rsidR="00B032C2" w:rsidRDefault="00B032C2" w:rsidP="00297BC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1DC7FD27" w14:textId="77777777" w:rsidR="00B032C2" w:rsidRDefault="00B032C2" w:rsidP="00297BC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C47910B" w14:textId="77777777" w:rsidR="00B032C2" w:rsidRDefault="00B032C2" w:rsidP="00297BC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00941E9A" w14:textId="77777777" w:rsidR="00B032C2" w:rsidRDefault="00B032C2" w:rsidP="00297BC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4D66B7FC" w14:textId="77777777" w:rsidR="00B032C2" w:rsidRDefault="00B032C2" w:rsidP="00297BC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78AD27AB" w14:textId="77777777" w:rsidR="00B032C2" w:rsidRDefault="00B032C2" w:rsidP="00297BC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D7D0B8" w14:textId="77777777" w:rsidR="00B032C2" w:rsidRDefault="00B032C2" w:rsidP="00297BC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B032C2" w:rsidRPr="00C44251" w14:paraId="36476732" w14:textId="77777777" w:rsidTr="00297BC2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31D200B" w14:textId="77777777" w:rsidR="00B032C2" w:rsidRPr="008F4E0A" w:rsidRDefault="00B032C2" w:rsidP="00297BC2">
            <w:pPr>
              <w:ind w:right="-71"/>
              <w:jc w:val="center"/>
              <w:rPr>
                <w:sz w:val="16"/>
                <w:szCs w:val="16"/>
              </w:rPr>
            </w:pPr>
          </w:p>
          <w:p w14:paraId="7F6304B5" w14:textId="77777777" w:rsidR="00B032C2" w:rsidRPr="008F4E0A" w:rsidRDefault="00B032C2" w:rsidP="00297BC2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14B8953C" w14:textId="22787C80" w:rsidR="00B032C2" w:rsidRPr="00C902CC" w:rsidRDefault="00CC527A" w:rsidP="00297BC2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Monitor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0841CD7B" w14:textId="77777777" w:rsidR="00B032C2" w:rsidRPr="00855ACF" w:rsidRDefault="00B032C2" w:rsidP="00297BC2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5F74A160" w14:textId="7431E910" w:rsidR="00B032C2" w:rsidRPr="00C44251" w:rsidRDefault="00CC527A" w:rsidP="00297BC2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B032C2">
              <w:rPr>
                <w:sz w:val="16"/>
                <w:szCs w:val="16"/>
              </w:rPr>
              <w:t xml:space="preserve"> szt.</w:t>
            </w:r>
            <w:r w:rsidR="00B032C2"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185FDAD6" w14:textId="77777777" w:rsidR="00B032C2" w:rsidRPr="00C44251" w:rsidRDefault="00B032C2" w:rsidP="00297BC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305AF9FE" w14:textId="77777777" w:rsidR="00B032C2" w:rsidRPr="00C44251" w:rsidRDefault="00B032C2" w:rsidP="00297BC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2D354C3B" w14:textId="77777777" w:rsidR="00B032C2" w:rsidRPr="00C44251" w:rsidRDefault="00B032C2" w:rsidP="00297BC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0BA4DCB" w14:textId="77777777" w:rsidR="00B032C2" w:rsidRPr="00C44251" w:rsidRDefault="00B032C2" w:rsidP="00297BC2">
            <w:pPr>
              <w:ind w:right="425"/>
              <w:rPr>
                <w:sz w:val="16"/>
                <w:szCs w:val="16"/>
              </w:rPr>
            </w:pPr>
          </w:p>
        </w:tc>
      </w:tr>
      <w:tr w:rsidR="00CC527A" w:rsidRPr="00C44251" w14:paraId="50D5259A" w14:textId="77777777" w:rsidTr="00297BC2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07024F6" w14:textId="1C107172" w:rsidR="00CC527A" w:rsidRPr="008F4E0A" w:rsidRDefault="00CC527A" w:rsidP="00297BC2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4946D612" w14:textId="10AC886B" w:rsidR="00CC527A" w:rsidRDefault="00CC527A" w:rsidP="00297BC2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Obejma do monitora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3D8F4F2D" w14:textId="77777777" w:rsidR="00CC527A" w:rsidRPr="00855ACF" w:rsidRDefault="00CC527A" w:rsidP="00297BC2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3DDD34A2" w14:textId="5F5CD79A" w:rsidR="00CC527A" w:rsidRDefault="00CC527A" w:rsidP="00297BC2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6A390909" w14:textId="77777777" w:rsidR="00CC527A" w:rsidRPr="00C44251" w:rsidRDefault="00CC527A" w:rsidP="00297BC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291C8479" w14:textId="77777777" w:rsidR="00CC527A" w:rsidRPr="00C44251" w:rsidRDefault="00CC527A" w:rsidP="00297BC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4612E681" w14:textId="77777777" w:rsidR="00CC527A" w:rsidRPr="00C44251" w:rsidRDefault="00CC527A" w:rsidP="00297BC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E21C6D1" w14:textId="77777777" w:rsidR="00CC527A" w:rsidRPr="00C44251" w:rsidRDefault="00CC527A" w:rsidP="00297BC2">
            <w:pPr>
              <w:ind w:right="425"/>
              <w:rPr>
                <w:sz w:val="16"/>
                <w:szCs w:val="16"/>
              </w:rPr>
            </w:pPr>
          </w:p>
        </w:tc>
      </w:tr>
      <w:tr w:rsidR="00B032C2" w:rsidRPr="00C44251" w14:paraId="06BAC365" w14:textId="77777777" w:rsidTr="00297BC2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C4ECC24" w14:textId="1E4A54E7" w:rsidR="00B032C2" w:rsidRPr="008F4E0A" w:rsidRDefault="00CC527A" w:rsidP="00297BC2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25FA7F42" w14:textId="20B2C3B2" w:rsidR="00B032C2" w:rsidRDefault="00CC527A" w:rsidP="00297BC2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Monitor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15F0DC53" w14:textId="77777777" w:rsidR="00B032C2" w:rsidRPr="00855ACF" w:rsidRDefault="00B032C2" w:rsidP="00297BC2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54410B5B" w14:textId="775C0A6F" w:rsidR="00B032C2" w:rsidRDefault="00CC527A" w:rsidP="00297BC2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B032C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5E5D8C88" w14:textId="77777777" w:rsidR="00B032C2" w:rsidRPr="00C44251" w:rsidRDefault="00B032C2" w:rsidP="00297BC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45E51B84" w14:textId="77777777" w:rsidR="00B032C2" w:rsidRPr="00C44251" w:rsidRDefault="00B032C2" w:rsidP="00297BC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015D7631" w14:textId="77777777" w:rsidR="00B032C2" w:rsidRPr="00C44251" w:rsidRDefault="00B032C2" w:rsidP="00297BC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98BE41A" w14:textId="77777777" w:rsidR="00B032C2" w:rsidRPr="00C44251" w:rsidRDefault="00B032C2" w:rsidP="00297BC2">
            <w:pPr>
              <w:ind w:right="425"/>
              <w:rPr>
                <w:sz w:val="16"/>
                <w:szCs w:val="16"/>
              </w:rPr>
            </w:pPr>
          </w:p>
        </w:tc>
      </w:tr>
      <w:tr w:rsidR="00B032C2" w14:paraId="16116342" w14:textId="77777777" w:rsidTr="00297BC2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45E6A1C7" w14:textId="77777777" w:rsidR="00B032C2" w:rsidRPr="00BF11F0" w:rsidRDefault="00B032C2" w:rsidP="00297BC2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3BD92FF3" w14:textId="77777777" w:rsidR="00B032C2" w:rsidRDefault="00B032C2" w:rsidP="00297BC2">
            <w:pPr>
              <w:ind w:right="425"/>
              <w:rPr>
                <w:sz w:val="22"/>
              </w:rPr>
            </w:pPr>
          </w:p>
        </w:tc>
      </w:tr>
    </w:tbl>
    <w:p w14:paraId="3419969F" w14:textId="72486FEC" w:rsidR="00B032C2" w:rsidRPr="00FB1B4F" w:rsidRDefault="00286D5F" w:rsidP="00B032C2">
      <w:pPr>
        <w:widowControl w:val="0"/>
        <w:ind w:right="1"/>
        <w:jc w:val="both"/>
        <w:rPr>
          <w:b/>
          <w:sz w:val="20"/>
        </w:rPr>
      </w:pPr>
      <w:r w:rsidRPr="00286D5F">
        <w:rPr>
          <w:b/>
          <w:color w:val="FF0000"/>
          <w:sz w:val="20"/>
        </w:rPr>
        <w:t>UWAGA:</w:t>
      </w:r>
      <w:r>
        <w:rPr>
          <w:b/>
          <w:sz w:val="20"/>
        </w:rPr>
        <w:t xml:space="preserve"> </w:t>
      </w:r>
      <w:r w:rsidR="00CC527A">
        <w:rPr>
          <w:b/>
          <w:sz w:val="20"/>
        </w:rPr>
        <w:t>Przyjęty układ elementów do wyceny w kolumnie nr 2 wynika z różnych źródeł finansowania, kt</w:t>
      </w:r>
      <w:r>
        <w:rPr>
          <w:b/>
          <w:sz w:val="20"/>
        </w:rPr>
        <w:t>óre Zamawiający będzie wykorzystywał przy dokonywaniu płatności.</w:t>
      </w:r>
    </w:p>
    <w:p w14:paraId="54B41BB7" w14:textId="77777777" w:rsidR="00B032C2" w:rsidRPr="00FB1B4F" w:rsidRDefault="00B032C2" w:rsidP="00B032C2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1C982009" w14:textId="77777777" w:rsidR="00B032C2" w:rsidRPr="00FB1B4F" w:rsidRDefault="00B032C2" w:rsidP="00B032C2">
      <w:pPr>
        <w:widowControl w:val="0"/>
        <w:ind w:right="1"/>
        <w:jc w:val="both"/>
        <w:rPr>
          <w:b/>
          <w:sz w:val="18"/>
        </w:rPr>
      </w:pPr>
    </w:p>
    <w:p w14:paraId="1311C9F8" w14:textId="77777777" w:rsidR="00B032C2" w:rsidRPr="00AB7399" w:rsidRDefault="00B032C2" w:rsidP="00B032C2">
      <w:pPr>
        <w:pStyle w:val="Tekstpodstawowy"/>
        <w:spacing w:line="240" w:lineRule="auto"/>
        <w:rPr>
          <w:sz w:val="22"/>
          <w:szCs w:val="22"/>
        </w:rPr>
      </w:pPr>
      <w:r w:rsidRPr="00AB7399">
        <w:rPr>
          <w:sz w:val="22"/>
          <w:szCs w:val="22"/>
        </w:rPr>
        <w:t>Powyższa cena zawiera podatek VAT w wysokości 23 % tj.…………………….PLN</w:t>
      </w:r>
    </w:p>
    <w:p w14:paraId="2C7DFA9F" w14:textId="6D576B88" w:rsidR="00B032C2" w:rsidRPr="00AB7399" w:rsidRDefault="00B032C2" w:rsidP="00B032C2">
      <w:pPr>
        <w:widowControl w:val="0"/>
        <w:ind w:right="1"/>
        <w:jc w:val="both"/>
        <w:rPr>
          <w:b/>
          <w:sz w:val="22"/>
          <w:szCs w:val="22"/>
        </w:rPr>
      </w:pPr>
      <w:r w:rsidRPr="00AB7399">
        <w:rPr>
          <w:b/>
          <w:sz w:val="22"/>
          <w:szCs w:val="22"/>
        </w:rPr>
        <w:t xml:space="preserve">Termin realizacji zamówienia: </w:t>
      </w:r>
      <w:r w:rsidR="00CC527A" w:rsidRPr="00AB7399">
        <w:rPr>
          <w:sz w:val="22"/>
          <w:szCs w:val="22"/>
        </w:rPr>
        <w:t>do 30</w:t>
      </w:r>
      <w:r w:rsidRPr="00AB7399">
        <w:rPr>
          <w:sz w:val="22"/>
          <w:szCs w:val="22"/>
        </w:rPr>
        <w:t xml:space="preserve"> dni od daty podpisania umowy </w:t>
      </w:r>
    </w:p>
    <w:p w14:paraId="78048332" w14:textId="599A1BDB" w:rsidR="00B032C2" w:rsidRPr="00AB7399" w:rsidRDefault="00B032C2" w:rsidP="00B032C2">
      <w:pPr>
        <w:widowControl w:val="0"/>
        <w:ind w:right="1"/>
        <w:jc w:val="both"/>
        <w:rPr>
          <w:b/>
          <w:sz w:val="22"/>
          <w:szCs w:val="22"/>
        </w:rPr>
      </w:pPr>
      <w:r w:rsidRPr="00AB7399">
        <w:rPr>
          <w:b/>
          <w:sz w:val="22"/>
          <w:szCs w:val="22"/>
        </w:rPr>
        <w:t>Okres udzielonej gwarancji wynosi:</w:t>
      </w:r>
      <w:r w:rsidRPr="00AB7399">
        <w:rPr>
          <w:sz w:val="22"/>
          <w:szCs w:val="22"/>
        </w:rPr>
        <w:t xml:space="preserve"> </w:t>
      </w:r>
      <w:r w:rsidR="00CC527A" w:rsidRPr="00AB7399">
        <w:rPr>
          <w:sz w:val="22"/>
          <w:szCs w:val="22"/>
        </w:rPr>
        <w:t>………………</w:t>
      </w:r>
      <w:r w:rsidRPr="00AB7399">
        <w:rPr>
          <w:sz w:val="22"/>
          <w:szCs w:val="22"/>
        </w:rPr>
        <w:t xml:space="preserve"> miesięcy</w:t>
      </w:r>
      <w:r w:rsidR="00CC527A" w:rsidRPr="00AB7399">
        <w:rPr>
          <w:i/>
          <w:sz w:val="22"/>
          <w:szCs w:val="22"/>
        </w:rPr>
        <w:t>(</w:t>
      </w:r>
      <w:r w:rsidR="00CC527A" w:rsidRPr="00AB7399">
        <w:rPr>
          <w:i/>
          <w:sz w:val="22"/>
          <w:szCs w:val="22"/>
          <w:highlight w:val="yellow"/>
        </w:rPr>
        <w:t>kryterium oceny ofert</w:t>
      </w:r>
      <w:r w:rsidR="00CC527A" w:rsidRPr="00AB7399">
        <w:rPr>
          <w:i/>
          <w:sz w:val="22"/>
          <w:szCs w:val="22"/>
        </w:rPr>
        <w:t>)</w:t>
      </w:r>
    </w:p>
    <w:p w14:paraId="602A0268" w14:textId="77777777" w:rsidR="00B032C2" w:rsidRPr="00AB7399" w:rsidRDefault="00B032C2" w:rsidP="00B032C2">
      <w:pPr>
        <w:tabs>
          <w:tab w:val="left" w:pos="426"/>
        </w:tabs>
        <w:jc w:val="both"/>
        <w:rPr>
          <w:b/>
          <w:sz w:val="22"/>
          <w:szCs w:val="22"/>
        </w:rPr>
      </w:pPr>
      <w:r w:rsidRPr="00AB7399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AB7399">
        <w:rPr>
          <w:b/>
          <w:sz w:val="22"/>
          <w:szCs w:val="22"/>
        </w:rPr>
        <w:t xml:space="preserve"> TAK/NIE</w:t>
      </w:r>
    </w:p>
    <w:p w14:paraId="364CA6EB" w14:textId="09BEC130" w:rsidR="00B032C2" w:rsidRDefault="00B032C2" w:rsidP="00AB7399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AB7399">
        <w:rPr>
          <w:b/>
          <w:sz w:val="22"/>
          <w:szCs w:val="22"/>
        </w:rPr>
        <w:t xml:space="preserve">Termin płatności: </w:t>
      </w:r>
      <w:r w:rsidRPr="00AB7399">
        <w:rPr>
          <w:sz w:val="22"/>
          <w:szCs w:val="22"/>
        </w:rPr>
        <w:t>przelewem w terminie do 21 dni od daty otrzymania faktury przez Zamawiającego.</w:t>
      </w: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5AC5A7E" w14:textId="77777777" w:rsidR="00B032C2" w:rsidRPr="00730EFE" w:rsidRDefault="00B032C2" w:rsidP="00B032C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30185470" w14:textId="77777777" w:rsidR="00B032C2" w:rsidRPr="001D671E" w:rsidRDefault="00B032C2" w:rsidP="00B032C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306C1D29" w14:textId="77777777" w:rsidR="00B032C2" w:rsidRDefault="00B032C2" w:rsidP="00B032C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EA78AE2" w14:textId="77777777" w:rsidR="00B032C2" w:rsidRDefault="00B032C2" w:rsidP="00B032C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87C38A" w14:textId="77777777" w:rsidR="00B032C2" w:rsidRDefault="00B032C2" w:rsidP="00B032C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654AE4" w14:textId="77777777" w:rsidR="00B032C2" w:rsidRPr="001D671E" w:rsidRDefault="00B032C2" w:rsidP="00B032C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032C2" w:rsidRPr="00FE545C" w14:paraId="7B23B298" w14:textId="77777777" w:rsidTr="00297BC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F6EACA" w14:textId="77777777" w:rsidR="00B032C2" w:rsidRPr="00FE545C" w:rsidRDefault="00B032C2" w:rsidP="00297BC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9A18AE" w14:textId="77777777" w:rsidR="00B032C2" w:rsidRPr="00FE545C" w:rsidRDefault="00B032C2" w:rsidP="00297BC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4B1A81F" w14:textId="77777777" w:rsidR="00B032C2" w:rsidRPr="00FE545C" w:rsidRDefault="00B032C2" w:rsidP="00297BC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8B9017" w14:textId="77777777" w:rsidR="00B032C2" w:rsidRPr="00FE545C" w:rsidRDefault="00B032C2" w:rsidP="00297BC2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B032C2" w:rsidRPr="00FE545C" w14:paraId="7E398724" w14:textId="77777777" w:rsidTr="00297BC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77552" w14:textId="77777777" w:rsidR="00B032C2" w:rsidRPr="00FE545C" w:rsidRDefault="00B032C2" w:rsidP="00297BC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C8742" w14:textId="77777777" w:rsidR="00B032C2" w:rsidRPr="00FE545C" w:rsidRDefault="00B032C2" w:rsidP="00297BC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DB8DB" w14:textId="77777777" w:rsidR="00B032C2" w:rsidRPr="00FE545C" w:rsidRDefault="00B032C2" w:rsidP="00297BC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032C2" w:rsidRPr="00FE545C" w14:paraId="4C50BD5B" w14:textId="77777777" w:rsidTr="00297BC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26B44" w14:textId="77777777" w:rsidR="00B032C2" w:rsidRPr="00FE545C" w:rsidRDefault="00B032C2" w:rsidP="00297BC2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9B47D" w14:textId="77777777" w:rsidR="00B032C2" w:rsidRPr="00FE545C" w:rsidRDefault="00B032C2" w:rsidP="00297BC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E26BB" w14:textId="77777777" w:rsidR="00B032C2" w:rsidRPr="00FE545C" w:rsidRDefault="00B032C2" w:rsidP="00297BC2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07D3BC7" w14:textId="77777777" w:rsidR="00B032C2" w:rsidRDefault="00B032C2" w:rsidP="00B032C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F6B1476" w14:textId="77777777" w:rsidR="00B032C2" w:rsidRPr="00D638CC" w:rsidRDefault="00B032C2" w:rsidP="00B032C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9FCE488" w14:textId="77777777" w:rsidR="00B032C2" w:rsidRPr="002F276A" w:rsidRDefault="00B032C2" w:rsidP="00B032C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5D8245F" w14:textId="77777777" w:rsidR="00B032C2" w:rsidRPr="002F276A" w:rsidRDefault="00B032C2" w:rsidP="00B032C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FF85129" w14:textId="77777777" w:rsidR="00B032C2" w:rsidRPr="002F276A" w:rsidRDefault="00B032C2" w:rsidP="00B032C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44E8D73" w14:textId="77777777" w:rsidR="00B032C2" w:rsidRPr="002F276A" w:rsidRDefault="00B032C2" w:rsidP="00B032C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49562DA" w14:textId="77777777" w:rsidR="00B032C2" w:rsidRPr="002F276A" w:rsidRDefault="00B032C2" w:rsidP="00B032C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1FDF239" w14:textId="77777777" w:rsidR="00B032C2" w:rsidRDefault="00B032C2" w:rsidP="00B032C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6427B47" w14:textId="77777777" w:rsidR="00B032C2" w:rsidRDefault="00B032C2" w:rsidP="00B032C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803553" w14:textId="77777777" w:rsidR="00B032C2" w:rsidRDefault="00B032C2" w:rsidP="00B032C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48A8585" w14:textId="77777777" w:rsidR="00B032C2" w:rsidRDefault="00B032C2" w:rsidP="00B032C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1312D63" w14:textId="77777777" w:rsidR="00B032C2" w:rsidRDefault="00B032C2" w:rsidP="00B032C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6A70249" w14:textId="77777777" w:rsidR="00B032C2" w:rsidRDefault="00B032C2" w:rsidP="00B032C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00F83C3" w14:textId="77777777" w:rsidR="00B032C2" w:rsidRDefault="00B032C2" w:rsidP="00B032C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E3E9021" w14:textId="77777777" w:rsidR="00B032C2" w:rsidRPr="000B45FE" w:rsidRDefault="00B032C2" w:rsidP="00B032C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12C15FD" w14:textId="77777777" w:rsidR="00B032C2" w:rsidRDefault="00B032C2" w:rsidP="00B032C2">
      <w:pPr>
        <w:jc w:val="both"/>
        <w:rPr>
          <w:sz w:val="22"/>
          <w:szCs w:val="22"/>
        </w:rPr>
      </w:pPr>
    </w:p>
    <w:p w14:paraId="13542FC7" w14:textId="77777777" w:rsidR="00B032C2" w:rsidRPr="00423B06" w:rsidRDefault="00B032C2" w:rsidP="00B032C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FB9A6DC" w14:textId="77777777" w:rsidR="00B032C2" w:rsidRDefault="00B032C2" w:rsidP="00B032C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3043026E" w14:textId="77777777" w:rsidR="00B032C2" w:rsidRPr="001C0490" w:rsidRDefault="00B032C2" w:rsidP="00B032C2"/>
    <w:p w14:paraId="15C0F025" w14:textId="77777777" w:rsidR="00B032C2" w:rsidRPr="000C54C8" w:rsidRDefault="00B032C2" w:rsidP="00B032C2"/>
    <w:p w14:paraId="255AE37E" w14:textId="77777777" w:rsidR="00FE545C" w:rsidRPr="00E53639" w:rsidRDefault="00FE545C" w:rsidP="00E53639"/>
    <w:sectPr w:rsidR="00FE545C" w:rsidRPr="00E5363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19029" w14:textId="77777777" w:rsidR="00B85A87" w:rsidRDefault="00B85A87">
      <w:r>
        <w:separator/>
      </w:r>
    </w:p>
  </w:endnote>
  <w:endnote w:type="continuationSeparator" w:id="0">
    <w:p w14:paraId="0F99F7B9" w14:textId="77777777" w:rsidR="00B85A87" w:rsidRDefault="00B85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DA32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0E052" w14:textId="77777777" w:rsidR="00B85A87" w:rsidRDefault="00B85A87">
      <w:r>
        <w:separator/>
      </w:r>
    </w:p>
  </w:footnote>
  <w:footnote w:type="continuationSeparator" w:id="0">
    <w:p w14:paraId="365779B3" w14:textId="77777777" w:rsidR="00B85A87" w:rsidRDefault="00B85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B16DF" w14:textId="77777777" w:rsidR="00AB7399" w:rsidRDefault="00AB7399" w:rsidP="00AB7399">
    <w:pPr>
      <w:pStyle w:val="Nagwek"/>
    </w:pPr>
    <w:r>
      <w:rPr>
        <w:noProof/>
      </w:rPr>
      <w:pict w14:anchorId="4550D7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4.25pt;height:40.5pt;visibility:visible;mso-wrap-style:square">
          <v:imagedata r:id="rId1" o:title=""/>
        </v:shape>
      </w:pict>
    </w:r>
  </w:p>
  <w:p w14:paraId="31708952" w14:textId="77777777" w:rsidR="00AB7399" w:rsidRDefault="00AB7399">
    <w:pPr>
      <w:pStyle w:val="Nagwek"/>
      <w:rPr>
        <w:sz w:val="22"/>
      </w:rPr>
    </w:pPr>
  </w:p>
  <w:p w14:paraId="78FD54C3" w14:textId="6F51D54B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337323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57404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6988300">
    <w:abstractNumId w:val="0"/>
  </w:num>
  <w:num w:numId="4" w16cid:durableId="18878368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5A8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6D5F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23C9"/>
    <w:rsid w:val="00A47B4D"/>
    <w:rsid w:val="00A83018"/>
    <w:rsid w:val="00AB7399"/>
    <w:rsid w:val="00B032C2"/>
    <w:rsid w:val="00B774DC"/>
    <w:rsid w:val="00B85A87"/>
    <w:rsid w:val="00C969A6"/>
    <w:rsid w:val="00CA7D36"/>
    <w:rsid w:val="00CC527A"/>
    <w:rsid w:val="00D24208"/>
    <w:rsid w:val="00D60C38"/>
    <w:rsid w:val="00D66893"/>
    <w:rsid w:val="00D90ACB"/>
    <w:rsid w:val="00DC1500"/>
    <w:rsid w:val="00E44371"/>
    <w:rsid w:val="00E53639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C166327"/>
  <w15:chartTrackingRefBased/>
  <w15:docId w15:val="{0EBD436F-FC12-42EF-8135-A6787A1D8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32C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rsid w:val="00AB73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517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2022-09-20T10:18:00Z</cp:lastPrinted>
  <dcterms:created xsi:type="dcterms:W3CDTF">2022-09-16T09:03:00Z</dcterms:created>
  <dcterms:modified xsi:type="dcterms:W3CDTF">2022-09-20T10:18:00Z</dcterms:modified>
</cp:coreProperties>
</file>