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77DDD" w14:textId="47928639" w:rsidR="00C36A55" w:rsidRPr="00E50F4B" w:rsidRDefault="00C36A55" w:rsidP="00C36A55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577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06D46EFD" w14:textId="77777777" w:rsidR="00C36A55" w:rsidRPr="00E50F4B" w:rsidRDefault="00C36A55" w:rsidP="00C36A55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1EB2A260" w14:textId="77777777" w:rsidR="00C36A55" w:rsidRPr="00E50F4B" w:rsidRDefault="00C36A55" w:rsidP="00C36A55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460BF4C5" w14:textId="77777777" w:rsidR="00C36A55" w:rsidRPr="00E50F4B" w:rsidRDefault="00C36A55" w:rsidP="00C36A55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53BA16BC" w14:textId="77777777" w:rsidR="00C36A55" w:rsidRPr="00E50F4B" w:rsidRDefault="00C36A55" w:rsidP="00C36A55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25071D17" w14:textId="77777777" w:rsidR="00C36A55" w:rsidRPr="00E50F4B" w:rsidRDefault="00C36A55" w:rsidP="00C36A55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1CF3B953" w14:textId="77777777" w:rsidR="00C36A55" w:rsidRPr="00E50F4B" w:rsidRDefault="00C36A55" w:rsidP="00C36A55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4D1960F2" w14:textId="77777777" w:rsidR="00C36A55" w:rsidRPr="00E50F4B" w:rsidRDefault="00C36A55" w:rsidP="00C36A55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61A8FBCE" w14:textId="77777777" w:rsidR="00C36A55" w:rsidRPr="00E50F4B" w:rsidRDefault="00C36A55" w:rsidP="00C36A55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hAnsi="Verdana" w:cs="Arial"/>
          <w:i/>
          <w:sz w:val="16"/>
          <w:szCs w:val="16"/>
        </w:rPr>
        <w:t>)</w:t>
      </w:r>
    </w:p>
    <w:p w14:paraId="2AD0EA26" w14:textId="77777777" w:rsidR="00C36A55" w:rsidRPr="00E50F4B" w:rsidRDefault="00C36A55" w:rsidP="00C36A55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2BB38541" w14:textId="77777777" w:rsidR="00C36A55" w:rsidRPr="00E50F4B" w:rsidRDefault="00C36A55" w:rsidP="00C36A55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210BD31A" w14:textId="77777777" w:rsidR="00C36A55" w:rsidRPr="00E50F4B" w:rsidRDefault="00C36A55" w:rsidP="00C36A55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5DAE40AB" w14:textId="77777777" w:rsidR="00C36A55" w:rsidRPr="00E50F4B" w:rsidRDefault="00C36A55" w:rsidP="00C36A55">
      <w:pPr>
        <w:spacing w:line="254" w:lineRule="auto"/>
        <w:rPr>
          <w:rFonts w:ascii="Arial" w:hAnsi="Arial" w:cs="Arial"/>
        </w:rPr>
      </w:pPr>
    </w:p>
    <w:p w14:paraId="00F3D11E" w14:textId="77777777" w:rsidR="00C36A55" w:rsidRPr="00E50F4B" w:rsidRDefault="00C36A55" w:rsidP="00C36A55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24AA1C14" w14:textId="77777777" w:rsidR="00C36A55" w:rsidRPr="00E50F4B" w:rsidRDefault="00C36A55" w:rsidP="00C36A5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D03FD3D" w14:textId="77777777" w:rsidR="00C36A55" w:rsidRPr="00E50F4B" w:rsidRDefault="00C36A55" w:rsidP="00C36A5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14:paraId="0D16E791" w14:textId="77777777" w:rsidR="00C36A55" w:rsidRPr="00E50F4B" w:rsidRDefault="00C36A55" w:rsidP="00C36A55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2BE4BB4" w14:textId="386B7538" w:rsidR="00C36A55" w:rsidRPr="00E50F4B" w:rsidRDefault="00C36A55" w:rsidP="00C36A55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761EC0" w:rsidRPr="00CC527A">
        <w:rPr>
          <w:b/>
        </w:rPr>
        <w:t xml:space="preserve">Dostawa 4 szt. monitorów i 6 szt. obejm na potrzeby Laboratorium przestrzennego odtwarzania dźwięku w Katedrze Mechaniki i Wibroakustyki </w:t>
      </w:r>
      <w:proofErr w:type="spellStart"/>
      <w:r w:rsidR="00761EC0" w:rsidRPr="00CC527A">
        <w:rPr>
          <w:b/>
        </w:rPr>
        <w:t>WIMiR</w:t>
      </w:r>
      <w:proofErr w:type="spellEnd"/>
      <w:r>
        <w:rPr>
          <w:b/>
        </w:rPr>
        <w:t>, znak sprawy: KC-zp.272-577/22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196B060E" w14:textId="77777777" w:rsidR="00C36A55" w:rsidRPr="00E50F4B" w:rsidRDefault="00C36A55" w:rsidP="00C36A55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39D41829" w14:textId="77777777" w:rsidR="00C36A55" w:rsidRPr="00E50F4B" w:rsidRDefault="00C36A55" w:rsidP="00C36A5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18AFA4E7" w14:textId="77777777" w:rsidR="00C36A55" w:rsidRPr="008D61B1" w:rsidRDefault="00C36A55" w:rsidP="00C36A5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2555FAC0" w14:textId="77777777" w:rsidR="00C36A55" w:rsidRPr="00E50F4B" w:rsidRDefault="00C36A55" w:rsidP="00C36A5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6E816081" w14:textId="77777777" w:rsidR="00C36A55" w:rsidRPr="00E50F4B" w:rsidRDefault="00C36A55" w:rsidP="00C36A5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74601D03" w14:textId="77777777" w:rsidR="00C36A55" w:rsidRDefault="00C36A55" w:rsidP="00C36A5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</w:t>
      </w:r>
    </w:p>
    <w:p w14:paraId="2645E883" w14:textId="77777777" w:rsidR="00C36A55" w:rsidRDefault="00C36A55" w:rsidP="00C36A5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2F5BD22" w14:textId="77777777" w:rsidR="00C36A55" w:rsidRPr="008D61B1" w:rsidRDefault="00C36A55" w:rsidP="00C36A55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865AF80" w14:textId="77777777" w:rsidR="00C36A55" w:rsidRPr="00E50F4B" w:rsidRDefault="00C36A55" w:rsidP="00C36A55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400A756D" w14:textId="77777777" w:rsidR="00C36A55" w:rsidRPr="00E50F4B" w:rsidRDefault="00C36A55" w:rsidP="00C36A5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C47ABB7" w14:textId="77777777" w:rsidR="00C36A55" w:rsidRPr="00E50F4B" w:rsidRDefault="00C36A55" w:rsidP="00C36A5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4937283" w14:textId="77777777" w:rsidR="00C36A55" w:rsidRPr="00E50F4B" w:rsidRDefault="00C36A55" w:rsidP="00C36A5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9CB5C5" w14:textId="77777777" w:rsidR="00C36A55" w:rsidRPr="00E50F4B" w:rsidRDefault="00C36A55" w:rsidP="00C36A5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51F650E2" w14:textId="77777777" w:rsidR="00C36A55" w:rsidRPr="00E50F4B" w:rsidRDefault="00C36A55" w:rsidP="00C36A5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7189D3ED" w14:textId="77777777" w:rsidR="00C36A55" w:rsidRPr="00E50F4B" w:rsidRDefault="00C36A55" w:rsidP="00C36A5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F942588" w14:textId="77777777" w:rsidR="00C36A55" w:rsidRPr="00E50F4B" w:rsidRDefault="00C36A55" w:rsidP="00C36A5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170A4C2" w14:textId="77777777" w:rsidR="00C36A55" w:rsidRPr="00E50F4B" w:rsidRDefault="00C36A55" w:rsidP="00C36A55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596D4B7D" w14:textId="77777777" w:rsidR="00C36A55" w:rsidRPr="00E50F4B" w:rsidRDefault="00C36A55" w:rsidP="00C36A55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50F5F046" w14:textId="77777777" w:rsidR="00C36A55" w:rsidRPr="00E50F4B" w:rsidRDefault="00C36A55" w:rsidP="00C36A55"/>
    <w:p w14:paraId="060F8806" w14:textId="77777777" w:rsidR="00C36A55" w:rsidRPr="00E50F4B" w:rsidRDefault="00C36A55" w:rsidP="00C36A55"/>
    <w:p w14:paraId="1CE1F273" w14:textId="77777777" w:rsidR="00C36A55" w:rsidRDefault="00C36A55" w:rsidP="00C36A55"/>
    <w:p w14:paraId="231ED5F5" w14:textId="77777777" w:rsidR="00C36A55" w:rsidRPr="00411A1B" w:rsidRDefault="00C36A55" w:rsidP="00C36A55"/>
    <w:p w14:paraId="7102E9F9" w14:textId="77777777" w:rsidR="00C36A55" w:rsidRPr="00232D1D" w:rsidRDefault="00C36A55" w:rsidP="00C36A55"/>
    <w:p w14:paraId="17D6EAB9" w14:textId="77777777" w:rsidR="00C36A55" w:rsidRPr="00F43600" w:rsidRDefault="00C36A55" w:rsidP="00C36A55"/>
    <w:p w14:paraId="1BEB6AF1" w14:textId="76DD13AD" w:rsidR="005103B9" w:rsidRPr="00C36A55" w:rsidRDefault="005103B9" w:rsidP="00C36A55"/>
    <w:sectPr w:rsidR="005103B9" w:rsidRPr="00C36A55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1A3F0" w14:textId="77777777" w:rsidR="0096059C" w:rsidRDefault="0096059C" w:rsidP="0038231F">
      <w:pPr>
        <w:spacing w:after="0" w:line="240" w:lineRule="auto"/>
      </w:pPr>
      <w:r>
        <w:separator/>
      </w:r>
    </w:p>
  </w:endnote>
  <w:endnote w:type="continuationSeparator" w:id="0">
    <w:p w14:paraId="1FAA724D" w14:textId="77777777" w:rsidR="0096059C" w:rsidRDefault="009605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1D33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C10215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84FF0" w14:textId="77777777" w:rsidR="0096059C" w:rsidRDefault="0096059C" w:rsidP="0038231F">
      <w:pPr>
        <w:spacing w:after="0" w:line="240" w:lineRule="auto"/>
      </w:pPr>
      <w:r>
        <w:separator/>
      </w:r>
    </w:p>
  </w:footnote>
  <w:footnote w:type="continuationSeparator" w:id="0">
    <w:p w14:paraId="2FDC6647" w14:textId="77777777" w:rsidR="0096059C" w:rsidRDefault="0096059C" w:rsidP="0038231F">
      <w:pPr>
        <w:spacing w:after="0" w:line="240" w:lineRule="auto"/>
      </w:pPr>
      <w:r>
        <w:continuationSeparator/>
      </w:r>
    </w:p>
  </w:footnote>
  <w:footnote w:id="1">
    <w:p w14:paraId="2AF77906" w14:textId="77777777" w:rsidR="00C36A55" w:rsidRPr="0024624C" w:rsidRDefault="00C36A55" w:rsidP="00C36A5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2EAAF65" w14:textId="77777777" w:rsidR="00C36A55" w:rsidRPr="008D4C56" w:rsidRDefault="00C36A55" w:rsidP="00C36A5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755F1" w14:textId="77777777" w:rsidR="009D4DB7" w:rsidRDefault="009D4DB7" w:rsidP="009D4DB7">
    <w:pPr>
      <w:pStyle w:val="Nagwek"/>
    </w:pPr>
    <w:r>
      <w:rPr>
        <w:noProof/>
      </w:rPr>
      <w:pict w14:anchorId="69CD92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756DC713" w14:textId="77777777" w:rsidR="004E710D" w:rsidRDefault="004E71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767372">
    <w:abstractNumId w:val="7"/>
  </w:num>
  <w:num w:numId="2" w16cid:durableId="1099525754">
    <w:abstractNumId w:val="0"/>
  </w:num>
  <w:num w:numId="3" w16cid:durableId="159540780">
    <w:abstractNumId w:val="6"/>
  </w:num>
  <w:num w:numId="4" w16cid:durableId="1691293896">
    <w:abstractNumId w:val="9"/>
  </w:num>
  <w:num w:numId="5" w16cid:durableId="1707175710">
    <w:abstractNumId w:val="8"/>
  </w:num>
  <w:num w:numId="6" w16cid:durableId="535460180">
    <w:abstractNumId w:val="5"/>
  </w:num>
  <w:num w:numId="7" w16cid:durableId="1267929997">
    <w:abstractNumId w:val="1"/>
  </w:num>
  <w:num w:numId="8" w16cid:durableId="1174102682">
    <w:abstractNumId w:val="3"/>
  </w:num>
  <w:num w:numId="9" w16cid:durableId="1950622135">
    <w:abstractNumId w:val="2"/>
  </w:num>
  <w:num w:numId="10" w16cid:durableId="326979355">
    <w:abstractNumId w:val="4"/>
  </w:num>
  <w:num w:numId="11" w16cid:durableId="3143824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59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710D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1EC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6059C"/>
    <w:rsid w:val="00975019"/>
    <w:rsid w:val="00975C49"/>
    <w:rsid w:val="00997D0F"/>
    <w:rsid w:val="009C7756"/>
    <w:rsid w:val="009D4DB7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6A55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CF1B75"/>
  <w15:chartTrackingRefBased/>
  <w15:docId w15:val="{0AB694C3-028C-406F-A763-7C38551D5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6A5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2022-09-20T10:19:00Z</cp:lastPrinted>
  <dcterms:created xsi:type="dcterms:W3CDTF">2022-09-20T10:19:00Z</dcterms:created>
  <dcterms:modified xsi:type="dcterms:W3CDTF">2022-09-20T10:19:00Z</dcterms:modified>
</cp:coreProperties>
</file>