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A39DD4A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FD63FA" w:rsidRPr="00FD63FA">
        <w:rPr>
          <w:b/>
          <w:bCs/>
        </w:rPr>
        <w:t xml:space="preserve">Dostawa </w:t>
      </w:r>
      <w:r w:rsidR="002C50D3" w:rsidRPr="002C50D3">
        <w:rPr>
          <w:b/>
          <w:bCs/>
        </w:rPr>
        <w:t>4 szt. komputerów przenośnych - KC-zp.272-559/22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DD31FC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DD31FC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77777777" w:rsidR="00C70FD6" w:rsidRPr="00DD31FC" w:rsidRDefault="00C70FD6" w:rsidP="00C70FD6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65795CB6" w14:textId="77777777" w:rsidR="00C70FD6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7BE69DA3" w14:textId="77777777" w:rsidR="00C70FD6" w:rsidRPr="00FD4273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7777777" w:rsidR="00C70FD6" w:rsidRPr="00FD4273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5354829E" w14:textId="77777777" w:rsidR="00D16F96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77777777" w:rsidR="004942F0" w:rsidRDefault="004942F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2022-09-21T08:34:00Z</cp:lastPrinted>
  <dcterms:created xsi:type="dcterms:W3CDTF">2022-09-21T08:34:00Z</dcterms:created>
  <dcterms:modified xsi:type="dcterms:W3CDTF">2022-09-21T08:34:00Z</dcterms:modified>
</cp:coreProperties>
</file>