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55686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A553FEE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73825191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9802C26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52A8D09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C718D4C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9E0C47" w:rsidRPr="009E0C47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2B46A6B4" w14:textId="20C3F8FA" w:rsidR="005741C5" w:rsidRPr="00AF550F" w:rsidRDefault="004E030B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</w:t>
      </w:r>
      <w:r w:rsidR="009E0C47" w:rsidRPr="009E0C47">
        <w:rPr>
          <w:rFonts w:ascii="Times New Roman" w:eastAsia="Times New Roman" w:hAnsi="Times New Roman"/>
          <w:b/>
          <w:sz w:val="24"/>
          <w:szCs w:val="24"/>
          <w:lang w:eastAsia="pl-PL"/>
        </w:rPr>
        <w:t>ostawa l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</w:t>
      </w:r>
      <w:r w:rsidR="009E0C47" w:rsidRPr="009E0C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serowego systemu do </w:t>
      </w:r>
      <w:proofErr w:type="spellStart"/>
      <w:r w:rsidR="009E0C47" w:rsidRPr="009E0C47">
        <w:rPr>
          <w:rFonts w:ascii="Times New Roman" w:eastAsia="Times New Roman" w:hAnsi="Times New Roman"/>
          <w:b/>
          <w:sz w:val="24"/>
          <w:szCs w:val="24"/>
          <w:lang w:eastAsia="pl-PL"/>
        </w:rPr>
        <w:t>mikrofabrykacji</w:t>
      </w:r>
      <w:proofErr w:type="spellEnd"/>
      <w:r w:rsidR="009E0C47" w:rsidRPr="009E0C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układów elektronicznych pracujących w zakresie fal mikrofalowych i milimetrowych wraz ze szkoleniem - KC-zp.272-510/22</w:t>
      </w:r>
    </w:p>
    <w:p w14:paraId="5076183D" w14:textId="7C356499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4E030B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4E030B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D8CB5A0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A209051" w14:textId="1506B51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4E030B" w:rsidRPr="00AF550F">
        <w:rPr>
          <w:rFonts w:ascii="Times New Roman" w:hAnsi="Times New Roman"/>
          <w:sz w:val="24"/>
          <w:szCs w:val="24"/>
        </w:rPr>
        <w:t>Dz. U. z 20</w:t>
      </w:r>
      <w:r w:rsidR="004E030B">
        <w:rPr>
          <w:rFonts w:ascii="Times New Roman" w:hAnsi="Times New Roman"/>
          <w:sz w:val="24"/>
          <w:szCs w:val="24"/>
        </w:rPr>
        <w:t>22</w:t>
      </w:r>
      <w:r w:rsidR="004E030B" w:rsidRPr="00AF550F">
        <w:rPr>
          <w:rFonts w:ascii="Times New Roman" w:hAnsi="Times New Roman"/>
          <w:sz w:val="24"/>
          <w:szCs w:val="24"/>
        </w:rPr>
        <w:t xml:space="preserve"> r. poz. </w:t>
      </w:r>
      <w:r w:rsidR="004E030B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E4D616C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099F3897" w14:textId="030109A2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4E030B" w:rsidRPr="00AF550F">
        <w:rPr>
          <w:rFonts w:ascii="Times New Roman" w:hAnsi="Times New Roman"/>
          <w:sz w:val="24"/>
          <w:szCs w:val="24"/>
        </w:rPr>
        <w:t>Dz. U. z 20</w:t>
      </w:r>
      <w:r w:rsidR="004E030B">
        <w:rPr>
          <w:rFonts w:ascii="Times New Roman" w:hAnsi="Times New Roman"/>
          <w:sz w:val="24"/>
          <w:szCs w:val="24"/>
        </w:rPr>
        <w:t>22</w:t>
      </w:r>
      <w:r w:rsidR="004E030B" w:rsidRPr="00AF550F">
        <w:rPr>
          <w:rFonts w:ascii="Times New Roman" w:hAnsi="Times New Roman"/>
          <w:sz w:val="24"/>
          <w:szCs w:val="24"/>
        </w:rPr>
        <w:t xml:space="preserve"> r. poz. </w:t>
      </w:r>
      <w:r w:rsidR="004E030B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3C4AAFDA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4948BD6F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247A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0D79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6BAC9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0E9CAEC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347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F38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1E8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760FC2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2B4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85C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E8D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DF1E70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6B29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5B3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343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561AE1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916B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56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E9A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6F5FDE06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BD58530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96369C3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5DD4A2F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573DFF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962E57C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3D4591E5" w14:textId="59DB2D0B" w:rsidR="00E67EFE" w:rsidRPr="005741C5" w:rsidRDefault="005741C5" w:rsidP="004E030B">
      <w:pPr>
        <w:spacing w:after="0" w:line="240" w:lineRule="auto"/>
        <w:ind w:left="5529"/>
        <w:jc w:val="center"/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E1E0F" w14:textId="77777777" w:rsidR="00042D6C" w:rsidRDefault="00042D6C">
      <w:pPr>
        <w:spacing w:after="0" w:line="240" w:lineRule="auto"/>
      </w:pPr>
      <w:r>
        <w:separator/>
      </w:r>
    </w:p>
  </w:endnote>
  <w:endnote w:type="continuationSeparator" w:id="0">
    <w:p w14:paraId="24DE1EDE" w14:textId="77777777" w:rsidR="00042D6C" w:rsidRDefault="00042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7D414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8FE772" w14:textId="77777777" w:rsidR="00336EEB" w:rsidRDefault="004E030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02AFD" w14:textId="77777777" w:rsidR="00336EEB" w:rsidRDefault="004E030B" w:rsidP="004704CB">
    <w:pPr>
      <w:pStyle w:val="Stopka"/>
      <w:framePr w:wrap="around" w:vAnchor="text" w:hAnchor="margin" w:xAlign="right" w:y="1"/>
      <w:rPr>
        <w:rStyle w:val="Numerstrony"/>
      </w:rPr>
    </w:pPr>
  </w:p>
  <w:p w14:paraId="481DE11C" w14:textId="77777777" w:rsidR="00336EEB" w:rsidRDefault="004E030B" w:rsidP="00336EEB">
    <w:pPr>
      <w:pStyle w:val="Stopka"/>
      <w:tabs>
        <w:tab w:val="clear" w:pos="4536"/>
      </w:tabs>
      <w:jc w:val="center"/>
    </w:pPr>
    <w:r>
      <w:rPr>
        <w:noProof/>
      </w:rPr>
      <w:pict w14:anchorId="54136F1C">
        <v:line id="_x0000_s1025" style="position:absolute;left:0;text-align:left;z-index:251659264" from="-3.85pt,8.7pt" to="455.15pt,8.7pt"/>
      </w:pict>
    </w:r>
  </w:p>
  <w:p w14:paraId="3D51C7AA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A7A82" w14:textId="77777777" w:rsidR="00903726" w:rsidRDefault="004E0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AD6FC" w14:textId="77777777" w:rsidR="00042D6C" w:rsidRDefault="00042D6C">
      <w:pPr>
        <w:spacing w:after="0" w:line="240" w:lineRule="auto"/>
      </w:pPr>
      <w:r>
        <w:separator/>
      </w:r>
    </w:p>
  </w:footnote>
  <w:footnote w:type="continuationSeparator" w:id="0">
    <w:p w14:paraId="4A6448AF" w14:textId="77777777" w:rsidR="00042D6C" w:rsidRDefault="00042D6C">
      <w:pPr>
        <w:spacing w:after="0" w:line="240" w:lineRule="auto"/>
      </w:pPr>
      <w:r>
        <w:continuationSeparator/>
      </w:r>
    </w:p>
  </w:footnote>
  <w:footnote w:id="1">
    <w:p w14:paraId="089A6ED3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279A4C7A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D04A" w14:textId="77777777" w:rsidR="00903726" w:rsidRDefault="004E0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7FE7" w14:textId="77777777" w:rsidR="00903726" w:rsidRDefault="004E0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2533" w14:textId="77777777" w:rsidR="00903726" w:rsidRDefault="004E03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42D6C"/>
    <w:rsid w:val="00042D6C"/>
    <w:rsid w:val="000563B7"/>
    <w:rsid w:val="000E6C60"/>
    <w:rsid w:val="001F4E82"/>
    <w:rsid w:val="00237270"/>
    <w:rsid w:val="00285E58"/>
    <w:rsid w:val="003D1274"/>
    <w:rsid w:val="00430A9F"/>
    <w:rsid w:val="004E030B"/>
    <w:rsid w:val="005741C5"/>
    <w:rsid w:val="005E5BD1"/>
    <w:rsid w:val="00623F70"/>
    <w:rsid w:val="00927537"/>
    <w:rsid w:val="0093180B"/>
    <w:rsid w:val="009E0C4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79801"/>
  <w15:docId w15:val="{E578922E-6BC1-4096-86F4-0965414A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2022-09-13T10:48:00Z</dcterms:created>
  <dcterms:modified xsi:type="dcterms:W3CDTF">2022-09-13T11:17:00Z</dcterms:modified>
</cp:coreProperties>
</file>