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4F3799E8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bookmarkStart w:id="0" w:name="_Hlk99098104"/>
      <w:r w:rsidR="007E0B51">
        <w:rPr>
          <w:b/>
          <w:sz w:val="22"/>
          <w:szCs w:val="22"/>
        </w:rPr>
        <w:t xml:space="preserve">kurs języka programowania </w:t>
      </w:r>
      <w:proofErr w:type="spellStart"/>
      <w:r w:rsidR="007E0B51">
        <w:rPr>
          <w:b/>
          <w:sz w:val="22"/>
          <w:szCs w:val="22"/>
        </w:rPr>
        <w:t>Python</w:t>
      </w:r>
      <w:proofErr w:type="spellEnd"/>
      <w:r w:rsidR="007E0B51">
        <w:rPr>
          <w:b/>
          <w:sz w:val="22"/>
          <w:szCs w:val="22"/>
        </w:rPr>
        <w:t xml:space="preserve"> dla pracowników naukowo-dydaktycznych WEIP w ramach projektu POWR.03.05.00-00-Z309/18- KC-zp.272-</w:t>
      </w:r>
      <w:r w:rsidR="00E10A17">
        <w:rPr>
          <w:b/>
          <w:sz w:val="22"/>
          <w:szCs w:val="22"/>
        </w:rPr>
        <w:t>573</w:t>
      </w:r>
      <w:r w:rsidR="007E0B51">
        <w:rPr>
          <w:b/>
          <w:color w:val="000000"/>
          <w:sz w:val="22"/>
          <w:szCs w:val="22"/>
        </w:rPr>
        <w:t>/22</w:t>
      </w:r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73C7752" w14:textId="7DA08642" w:rsidR="002F6C4A" w:rsidRDefault="00981E40" w:rsidP="00285629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>Zamawiający uzna wyżej wymieniony warunek za spełniony, jeżeli wykonawca wykaże, że dysponuje lub będzie dysponował co najmniej jedną osobą skierowana do realizac</w:t>
            </w:r>
            <w:bookmarkStart w:id="1" w:name="_GoBack"/>
            <w:bookmarkEnd w:id="1"/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>ji zamówienia, która: posiada  doświadczenie w zakresie projektowania sterowników mikroprocesorowych (minimum dwa wdrożenia)</w:t>
            </w:r>
            <w:r w:rsidRPr="00E241CD"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6AE24D" w14:textId="77777777" w:rsidR="00987E4B" w:rsidRDefault="00EC1F00" w:rsidP="00BF7F00">
            <w:pPr>
              <w:tabs>
                <w:tab w:val="left" w:pos="0"/>
              </w:tabs>
              <w:jc w:val="both"/>
            </w:pPr>
            <w:r>
              <w:t>Nazwa wdrożenia: …………………………………………………..</w:t>
            </w:r>
          </w:p>
          <w:p w14:paraId="37F4DA06" w14:textId="6A9B2D11" w:rsidR="00232E48" w:rsidRPr="00431178" w:rsidRDefault="00232E48" w:rsidP="00BF7F00">
            <w:pPr>
              <w:tabs>
                <w:tab w:val="left" w:pos="0"/>
              </w:tabs>
              <w:jc w:val="both"/>
            </w:pPr>
            <w:r>
              <w:t>Data wdrożenia: ………………………………………………………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5608F" w14:textId="77777777" w:rsidR="007938FF" w:rsidRDefault="007938FF">
      <w:r>
        <w:separator/>
      </w:r>
    </w:p>
  </w:endnote>
  <w:endnote w:type="continuationSeparator" w:id="0">
    <w:p w14:paraId="576F2F6E" w14:textId="77777777" w:rsidR="007938FF" w:rsidRDefault="0079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5A8C8" w14:textId="77777777" w:rsidR="007938FF" w:rsidRDefault="007938FF">
      <w:r>
        <w:separator/>
      </w:r>
    </w:p>
  </w:footnote>
  <w:footnote w:type="continuationSeparator" w:id="0">
    <w:p w14:paraId="10D59AD0" w14:textId="77777777" w:rsidR="007938FF" w:rsidRDefault="007938F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0D3BCB"/>
    <w:rsid w:val="001B3A67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938FF"/>
    <w:rsid w:val="007C6209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10A17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Ewa Wojciechowska</cp:lastModifiedBy>
  <cp:revision>3</cp:revision>
  <cp:lastPrinted>2022-04-22T13:13:00Z</cp:lastPrinted>
  <dcterms:created xsi:type="dcterms:W3CDTF">2022-06-10T07:21:00Z</dcterms:created>
  <dcterms:modified xsi:type="dcterms:W3CDTF">2022-09-12T08:18:00Z</dcterms:modified>
</cp:coreProperties>
</file>