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947" w:rsidRDefault="00265947" w:rsidP="0026594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265947" w:rsidRDefault="00265947" w:rsidP="0026594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265947" w:rsidRDefault="00265947" w:rsidP="0026594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265947" w:rsidRDefault="00265947" w:rsidP="0026594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65947" w:rsidRDefault="00265947" w:rsidP="0026594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265947" w:rsidRDefault="00265947" w:rsidP="00265947">
      <w:pPr>
        <w:spacing w:line="360" w:lineRule="auto"/>
      </w:pPr>
      <w:r>
        <w:t>Do: Nazwa i siedziba Zamawiającego:</w:t>
      </w:r>
    </w:p>
    <w:p w:rsidR="00265947" w:rsidRDefault="00265947" w:rsidP="00265947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265947" w:rsidRDefault="00265947" w:rsidP="00265947">
      <w:pPr>
        <w:jc w:val="both"/>
      </w:pPr>
      <w:r>
        <w:t xml:space="preserve">Przystępując do postępowania o udzielenie zamówienia publicznego, którego przedmiotem jest </w:t>
      </w:r>
      <w:r w:rsidRPr="00F31740">
        <w:rPr>
          <w:b/>
          <w:bCs/>
        </w:rPr>
        <w:t xml:space="preserve">Dostawa 15 sztuk mikrokomputerów dla </w:t>
      </w:r>
      <w:proofErr w:type="spellStart"/>
      <w:r w:rsidRPr="00F31740">
        <w:rPr>
          <w:b/>
          <w:bCs/>
        </w:rPr>
        <w:t>WIEiT</w:t>
      </w:r>
      <w:proofErr w:type="spellEnd"/>
      <w:r w:rsidRPr="00F31740">
        <w:rPr>
          <w:b/>
          <w:bCs/>
        </w:rPr>
        <w:t xml:space="preserve"> - Kc-zp.272-494/22</w:t>
      </w:r>
      <w:r>
        <w:rPr>
          <w:b/>
          <w:sz w:val="22"/>
          <w:szCs w:val="22"/>
        </w:rPr>
        <w:t>,</w:t>
      </w:r>
      <w:r>
        <w:rPr>
          <w:b/>
        </w:rPr>
        <w:t xml:space="preserve"> </w:t>
      </w:r>
      <w:r>
        <w:t>oferuję realizację przedmiotu zamówienia, zgodnie z zasadami określonymi w specyfikacji istotnych warunków zamówienia.</w:t>
      </w:r>
    </w:p>
    <w:p w:rsidR="00265947" w:rsidRDefault="00265947" w:rsidP="0026594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265947" w:rsidRDefault="00265947" w:rsidP="0026594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265947" w:rsidRDefault="00265947" w:rsidP="0026594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265947" w:rsidRDefault="00265947" w:rsidP="0026594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265947" w:rsidRDefault="00265947" w:rsidP="0026594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265947" w:rsidRDefault="00265947" w:rsidP="0026594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265947" w:rsidRDefault="00265947" w:rsidP="00265947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4"/>
        <w:gridCol w:w="1361"/>
        <w:gridCol w:w="709"/>
        <w:gridCol w:w="1332"/>
        <w:gridCol w:w="993"/>
        <w:gridCol w:w="691"/>
        <w:gridCol w:w="2001"/>
      </w:tblGrid>
      <w:tr w:rsidR="00265947" w:rsidTr="002B2A1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265947" w:rsidRDefault="00265947" w:rsidP="002B2A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265947" w:rsidRDefault="00265947" w:rsidP="002B2A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265947" w:rsidTr="002B2A1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5947" w:rsidRDefault="00265947" w:rsidP="002B2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65947" w:rsidTr="002B2A1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Mikrokomputer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265947" w:rsidRDefault="00265947" w:rsidP="002B2A1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947" w:rsidRDefault="00265947" w:rsidP="002B2A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</w:tr>
      <w:tr w:rsidR="00265947" w:rsidTr="002B2A17">
        <w:trPr>
          <w:trHeight w:val="684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  <w:p w:rsidR="00265947" w:rsidRPr="00C52A97" w:rsidRDefault="00265947" w:rsidP="002B2A1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</w:tr>
      <w:tr w:rsidR="00265947" w:rsidTr="002B2A1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265947" w:rsidRDefault="00265947" w:rsidP="002B2A17">
            <w:pPr>
              <w:rPr>
                <w:sz w:val="22"/>
                <w:szCs w:val="22"/>
              </w:rPr>
            </w:pPr>
          </w:p>
          <w:p w:rsidR="00265947" w:rsidRDefault="00265947" w:rsidP="002B2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5947" w:rsidRDefault="00265947" w:rsidP="002B2A17">
            <w:pPr>
              <w:ind w:right="425"/>
              <w:rPr>
                <w:sz w:val="22"/>
                <w:szCs w:val="22"/>
              </w:rPr>
            </w:pPr>
          </w:p>
        </w:tc>
      </w:tr>
    </w:tbl>
    <w:p w:rsidR="00265947" w:rsidRDefault="00265947" w:rsidP="00265947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>
        <w:rPr>
          <w:b/>
          <w:sz w:val="22"/>
          <w:szCs w:val="22"/>
        </w:rPr>
        <w:lastRenderedPageBreak/>
        <w:t xml:space="preserve">Termin realizacji umowy: </w:t>
      </w:r>
      <w:r>
        <w:rPr>
          <w:b/>
          <w:iCs/>
          <w:color w:val="000000"/>
        </w:rPr>
        <w:t xml:space="preserve">do ……….. dni od daty podpisania umowy.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:rsidR="00265947" w:rsidRDefault="00265947" w:rsidP="00265947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 miesiące.</w:t>
      </w:r>
    </w:p>
    <w:p w:rsidR="00265947" w:rsidRDefault="00265947" w:rsidP="0026594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265947" w:rsidRDefault="00265947" w:rsidP="00265947">
      <w:pPr>
        <w:tabs>
          <w:tab w:val="left" w:pos="426"/>
        </w:tabs>
        <w:jc w:val="both"/>
        <w:rPr>
          <w:sz w:val="22"/>
          <w:szCs w:val="22"/>
        </w:rPr>
      </w:pPr>
    </w:p>
    <w:p w:rsidR="00265947" w:rsidRDefault="00265947" w:rsidP="0026594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65947" w:rsidRDefault="00265947" w:rsidP="002659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:rsidR="00265947" w:rsidRDefault="00265947" w:rsidP="002659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65947" w:rsidRDefault="00265947" w:rsidP="002659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65947" w:rsidRDefault="00265947" w:rsidP="002659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65947" w:rsidRDefault="00265947" w:rsidP="002659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65947" w:rsidRDefault="00265947" w:rsidP="002659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265947" w:rsidRDefault="00265947" w:rsidP="00265947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5947" w:rsidTr="002B2A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947" w:rsidRDefault="00265947" w:rsidP="002B2A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947" w:rsidRDefault="00265947" w:rsidP="002B2A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65947" w:rsidRDefault="00265947" w:rsidP="002B2A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947" w:rsidRDefault="00265947" w:rsidP="002B2A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65947" w:rsidTr="002B2A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5947" w:rsidRDefault="00265947" w:rsidP="002B2A1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5947" w:rsidRDefault="00265947" w:rsidP="002B2A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5947" w:rsidRDefault="00265947" w:rsidP="002B2A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65947" w:rsidRDefault="00265947" w:rsidP="0026594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265947" w:rsidRDefault="00265947" w:rsidP="002659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65947" w:rsidRDefault="00265947" w:rsidP="0026594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65947" w:rsidRDefault="00265947" w:rsidP="002659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265947" w:rsidRDefault="00265947" w:rsidP="002659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65947" w:rsidRDefault="00265947" w:rsidP="002659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65947" w:rsidRDefault="00265947" w:rsidP="002659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65947" w:rsidRDefault="00265947" w:rsidP="002659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265947" w:rsidRDefault="00265947" w:rsidP="0026594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265947" w:rsidRPr="00BF3021" w:rsidRDefault="00265947" w:rsidP="00265947"/>
    <w:p w:rsidR="00FE545C" w:rsidRPr="00265947" w:rsidRDefault="00FE545C" w:rsidP="00265947">
      <w:bookmarkStart w:id="0" w:name="_GoBack"/>
      <w:bookmarkEnd w:id="0"/>
    </w:p>
    <w:sectPr w:rsidR="00FE545C" w:rsidRPr="002659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F5D" w:rsidRDefault="00783F5D">
      <w:r>
        <w:separator/>
      </w:r>
    </w:p>
  </w:endnote>
  <w:endnote w:type="continuationSeparator" w:id="0">
    <w:p w:rsidR="00783F5D" w:rsidRDefault="0078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A5A" w:rsidRDefault="00977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A5A" w:rsidRDefault="00977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F5D" w:rsidRDefault="00783F5D">
      <w:r>
        <w:separator/>
      </w:r>
    </w:p>
  </w:footnote>
  <w:footnote w:type="continuationSeparator" w:id="0">
    <w:p w:rsidR="00783F5D" w:rsidRDefault="00783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A5A" w:rsidRDefault="00977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A5A" w:rsidRDefault="00977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F5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5947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3F5D"/>
    <w:rsid w:val="007A4321"/>
    <w:rsid w:val="00833933"/>
    <w:rsid w:val="00853083"/>
    <w:rsid w:val="008B2F0C"/>
    <w:rsid w:val="008B4928"/>
    <w:rsid w:val="008D2AB8"/>
    <w:rsid w:val="008F1C66"/>
    <w:rsid w:val="00970FE4"/>
    <w:rsid w:val="00977A5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AE124C"/>
  <w15:chartTrackingRefBased/>
  <w15:docId w15:val="{5E5DCF3C-C007-4394-AA05-303482EE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59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65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1C489-B363-4116-A478-3F8632DE4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556</Words>
  <Characters>4342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2022-09-08T11:59:00Z</dcterms:created>
  <dcterms:modified xsi:type="dcterms:W3CDTF">2022-09-08T11:59:00Z</dcterms:modified>
</cp:coreProperties>
</file>