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C61D5" w14:textId="73E8870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792471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BE2D6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DF84A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4EFFCA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5BBE57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45FB1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63A59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A5209">
        <w:rPr>
          <w:sz w:val="22"/>
          <w:lang w:val="en-US"/>
        </w:rPr>
        <w:t>……………………………………………………………………………………………..</w:t>
      </w:r>
    </w:p>
    <w:p w14:paraId="079A5CC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A5209">
        <w:rPr>
          <w:sz w:val="22"/>
          <w:lang w:val="en-US"/>
        </w:rPr>
        <w:t>…………………………………………………………………………………………….</w:t>
      </w:r>
    </w:p>
    <w:p w14:paraId="47E533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F04EB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ADCAA9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E89FAA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F752F76" w14:textId="27B25CE3" w:rsidR="00846CDB" w:rsidRPr="00314B19" w:rsidRDefault="00846CDB" w:rsidP="008D2AB8">
      <w:pPr>
        <w:ind w:right="-110"/>
        <w:rPr>
          <w:b/>
          <w:sz w:val="22"/>
          <w:szCs w:val="22"/>
        </w:rPr>
      </w:pPr>
      <w:r w:rsidRPr="00314B19">
        <w:rPr>
          <w:b/>
          <w:sz w:val="22"/>
          <w:szCs w:val="22"/>
        </w:rPr>
        <w:t xml:space="preserve">Akademia Górniczo </w:t>
      </w:r>
      <w:r w:rsidR="00294805" w:rsidRPr="00314B19">
        <w:rPr>
          <w:b/>
          <w:sz w:val="22"/>
          <w:szCs w:val="22"/>
        </w:rPr>
        <w:t>–</w:t>
      </w:r>
      <w:r w:rsidRPr="00314B19">
        <w:rPr>
          <w:b/>
          <w:sz w:val="22"/>
          <w:szCs w:val="22"/>
        </w:rPr>
        <w:t xml:space="preserve"> Hutnicza</w:t>
      </w:r>
      <w:r w:rsidR="00294805" w:rsidRPr="00314B19">
        <w:rPr>
          <w:b/>
          <w:sz w:val="22"/>
          <w:szCs w:val="22"/>
        </w:rPr>
        <w:t xml:space="preserve"> </w:t>
      </w:r>
      <w:r w:rsidRPr="00314B19">
        <w:rPr>
          <w:b/>
          <w:sz w:val="22"/>
          <w:szCs w:val="22"/>
        </w:rPr>
        <w:t>im. Stanisława Staszica w Krakowie</w:t>
      </w:r>
    </w:p>
    <w:p w14:paraId="4DAAAD17" w14:textId="77777777" w:rsidR="008D2AB8" w:rsidRPr="00314B19" w:rsidRDefault="00846CDB" w:rsidP="008D2AB8">
      <w:pPr>
        <w:ind w:right="-110"/>
        <w:rPr>
          <w:b/>
          <w:sz w:val="22"/>
          <w:szCs w:val="22"/>
        </w:rPr>
      </w:pPr>
      <w:r w:rsidRPr="00314B19">
        <w:rPr>
          <w:b/>
          <w:sz w:val="22"/>
          <w:szCs w:val="22"/>
        </w:rPr>
        <w:t>Dział Zamówień Publicznych</w:t>
      </w:r>
      <w:r w:rsidR="008D2AB8" w:rsidRPr="00314B19">
        <w:rPr>
          <w:b/>
          <w:sz w:val="22"/>
          <w:szCs w:val="22"/>
        </w:rPr>
        <w:t xml:space="preserve">  </w:t>
      </w:r>
    </w:p>
    <w:p w14:paraId="6A9B457D" w14:textId="369B9DC3" w:rsidR="008D2AB8" w:rsidRPr="00314B19" w:rsidRDefault="00846CDB" w:rsidP="00294805">
      <w:pPr>
        <w:ind w:right="-110"/>
        <w:rPr>
          <w:b/>
          <w:sz w:val="22"/>
          <w:szCs w:val="22"/>
        </w:rPr>
      </w:pPr>
      <w:r w:rsidRPr="00314B19">
        <w:rPr>
          <w:b/>
          <w:sz w:val="22"/>
          <w:szCs w:val="22"/>
        </w:rPr>
        <w:t>Al. Mickiewicza</w:t>
      </w:r>
      <w:r w:rsidR="008D2AB8" w:rsidRPr="00314B19">
        <w:rPr>
          <w:b/>
          <w:sz w:val="22"/>
          <w:szCs w:val="22"/>
        </w:rPr>
        <w:t xml:space="preserve"> </w:t>
      </w:r>
      <w:r w:rsidRPr="00314B19">
        <w:rPr>
          <w:b/>
          <w:sz w:val="22"/>
          <w:szCs w:val="22"/>
        </w:rPr>
        <w:t>30</w:t>
      </w:r>
      <w:r w:rsidR="00294805" w:rsidRPr="00314B19">
        <w:rPr>
          <w:b/>
          <w:sz w:val="22"/>
          <w:szCs w:val="22"/>
        </w:rPr>
        <w:t xml:space="preserve">, </w:t>
      </w:r>
      <w:r w:rsidRPr="00314B19">
        <w:rPr>
          <w:b/>
          <w:sz w:val="22"/>
          <w:szCs w:val="22"/>
        </w:rPr>
        <w:t>30-059</w:t>
      </w:r>
      <w:r w:rsidR="008D2AB8" w:rsidRPr="00314B19">
        <w:rPr>
          <w:b/>
          <w:sz w:val="22"/>
          <w:szCs w:val="22"/>
        </w:rPr>
        <w:t xml:space="preserve"> </w:t>
      </w:r>
      <w:r w:rsidRPr="00314B19">
        <w:rPr>
          <w:b/>
          <w:sz w:val="22"/>
          <w:szCs w:val="22"/>
        </w:rPr>
        <w:t>Kraków</w:t>
      </w:r>
      <w:r w:rsidR="008D2AB8" w:rsidRPr="00314B19">
        <w:rPr>
          <w:b/>
          <w:sz w:val="22"/>
          <w:szCs w:val="22"/>
        </w:rPr>
        <w:t xml:space="preserve">,  </w:t>
      </w:r>
    </w:p>
    <w:p w14:paraId="61C5C711" w14:textId="77777777" w:rsidR="008D2AB8" w:rsidRPr="00314B19" w:rsidRDefault="008D2AB8" w:rsidP="008D2AB8">
      <w:pPr>
        <w:ind w:firstLine="3969"/>
        <w:rPr>
          <w:b/>
          <w:sz w:val="22"/>
          <w:szCs w:val="22"/>
        </w:rPr>
      </w:pPr>
    </w:p>
    <w:p w14:paraId="7B72BE46" w14:textId="3CE52A96" w:rsidR="008D2AB8" w:rsidRPr="00314B1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14B19">
        <w:rPr>
          <w:sz w:val="22"/>
          <w:szCs w:val="22"/>
        </w:rPr>
        <w:t xml:space="preserve">Przystępując do postępowania o udzielenie zamówienia publicznego, którego przedmiotem jest </w:t>
      </w:r>
      <w:r w:rsidR="00846CDB" w:rsidRPr="00314B19">
        <w:rPr>
          <w:b/>
          <w:sz w:val="22"/>
          <w:szCs w:val="22"/>
        </w:rPr>
        <w:t>usługa audio-wideo - przygotowanie 10 transmisji internetowych z wydarzeń o charakterze popularno-naukowym z udziałem publiczności w formie wykładów, wywiadów lub debat - KC-zp.272-582/22</w:t>
      </w:r>
      <w:r w:rsidRPr="00314B19">
        <w:rPr>
          <w:b/>
          <w:sz w:val="22"/>
          <w:szCs w:val="22"/>
        </w:rPr>
        <w:t xml:space="preserve">, </w:t>
      </w:r>
      <w:r w:rsidRPr="00314B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BFA813B" w14:textId="77777777" w:rsidR="008D2AB8" w:rsidRDefault="008D2AB8" w:rsidP="008D2AB8">
      <w:pPr>
        <w:tabs>
          <w:tab w:val="right" w:pos="9000"/>
        </w:tabs>
      </w:pPr>
    </w:p>
    <w:p w14:paraId="4685D878" w14:textId="42BAF716" w:rsidR="002A5209" w:rsidRDefault="002A5209" w:rsidP="002A520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Cena brutto za całość przedmiotu zamówienia</w:t>
      </w:r>
      <w:r w:rsidRPr="00494345">
        <w:rPr>
          <w:b/>
          <w:sz w:val="22"/>
          <w:szCs w:val="22"/>
          <w:vertAlign w:val="superscript"/>
        </w:rPr>
        <w:t>1</w:t>
      </w:r>
      <w:r w:rsidRPr="00786027">
        <w:rPr>
          <w:b/>
          <w:sz w:val="22"/>
          <w:szCs w:val="22"/>
        </w:rPr>
        <w:t>:   ..........................................................PLN</w:t>
      </w:r>
      <w:r w:rsidR="00815621">
        <w:rPr>
          <w:b/>
          <w:sz w:val="22"/>
          <w:szCs w:val="22"/>
        </w:rPr>
        <w:t>, w tym:</w:t>
      </w:r>
    </w:p>
    <w:p w14:paraId="47761A22" w14:textId="77777777" w:rsidR="00815621" w:rsidRDefault="00815621" w:rsidP="00815621">
      <w:pPr>
        <w:pStyle w:val="Akapitzlist"/>
        <w:numPr>
          <w:ilvl w:val="0"/>
          <w:numId w:val="7"/>
        </w:numPr>
        <w:autoSpaceDN w:val="0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Etap I - za  opracowanie schematu realizacji wielokamerowej na podstawie próby technicznej i próbnego montażu materiału filmowego w wysokości: ……………………….. brutto,</w:t>
      </w:r>
    </w:p>
    <w:p w14:paraId="18D55AE7" w14:textId="6F0A8885" w:rsidR="00815621" w:rsidRDefault="00815621" w:rsidP="00815621">
      <w:pPr>
        <w:pStyle w:val="Akapitzlist"/>
        <w:numPr>
          <w:ilvl w:val="0"/>
          <w:numId w:val="7"/>
        </w:numPr>
        <w:autoSpaceDN w:val="0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wykonanie i produkcję 1 transmisji audio-wideo z wydarzenia w wysokości: …………… brutto. </w:t>
      </w:r>
    </w:p>
    <w:p w14:paraId="19A5EC39" w14:textId="77777777" w:rsidR="00815621" w:rsidRPr="00786027" w:rsidRDefault="00815621" w:rsidP="002A520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7CE4A37" w14:textId="77777777" w:rsidR="002A5209" w:rsidRDefault="002A5209" w:rsidP="002A520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6001D28E" w14:textId="77777777" w:rsidR="002A5209" w:rsidRPr="00786027" w:rsidRDefault="002A5209" w:rsidP="002A520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0F782BA" w14:textId="77777777" w:rsidR="002A5209" w:rsidRPr="00786027" w:rsidRDefault="002A5209" w:rsidP="002A520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25EFE0C" w14:textId="77777777" w:rsidR="002A5209" w:rsidRPr="00786027" w:rsidRDefault="002A5209" w:rsidP="002A5209">
      <w:pPr>
        <w:pStyle w:val="Tekstpodstawowy"/>
        <w:rPr>
          <w:sz w:val="22"/>
          <w:szCs w:val="22"/>
        </w:rPr>
      </w:pPr>
      <w:r w:rsidRPr="00786027">
        <w:rPr>
          <w:sz w:val="22"/>
          <w:szCs w:val="22"/>
        </w:rPr>
        <w:t xml:space="preserve">Powyższa cena zawiera </w:t>
      </w:r>
      <w:r w:rsidRPr="00752CF5">
        <w:rPr>
          <w:sz w:val="22"/>
          <w:szCs w:val="22"/>
        </w:rPr>
        <w:t>właściwą stawkę podatku VAT.</w:t>
      </w:r>
    </w:p>
    <w:p w14:paraId="41450274" w14:textId="4247380E" w:rsidR="002A5209" w:rsidRPr="00294805" w:rsidRDefault="002A5209" w:rsidP="002A5209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 w:rsidRPr="00294805">
        <w:rPr>
          <w:b/>
          <w:sz w:val="21"/>
          <w:szCs w:val="21"/>
        </w:rPr>
        <w:t>Termin realizacji umowy</w:t>
      </w:r>
      <w:r w:rsidRPr="00294805">
        <w:rPr>
          <w:bCs/>
          <w:sz w:val="21"/>
          <w:szCs w:val="21"/>
        </w:rPr>
        <w:t xml:space="preserve">: </w:t>
      </w:r>
      <w:r w:rsidR="00294805" w:rsidRPr="00294805">
        <w:rPr>
          <w:bCs/>
          <w:sz w:val="21"/>
          <w:szCs w:val="21"/>
        </w:rPr>
        <w:t>do 12 miesięcy od daty podpisania umowy, nie później niż do 31.12.2023 r.</w:t>
      </w:r>
    </w:p>
    <w:p w14:paraId="0F7BEBCB" w14:textId="67230852" w:rsidR="002A5209" w:rsidRPr="00AE7CA1" w:rsidRDefault="002A5209" w:rsidP="00AB5DD3">
      <w:pPr>
        <w:widowControl w:val="0"/>
        <w:jc w:val="both"/>
        <w:rPr>
          <w:i/>
          <w:sz w:val="22"/>
          <w:szCs w:val="22"/>
        </w:rPr>
      </w:pPr>
      <w:r w:rsidRPr="00786027">
        <w:rPr>
          <w:b/>
          <w:sz w:val="22"/>
          <w:szCs w:val="22"/>
        </w:rPr>
        <w:t xml:space="preserve">Doświadczenie </w:t>
      </w:r>
      <w:r w:rsidRPr="00AE7CA1">
        <w:rPr>
          <w:b/>
          <w:sz w:val="22"/>
          <w:szCs w:val="22"/>
        </w:rPr>
        <w:t xml:space="preserve">w produkcji filmowej </w:t>
      </w:r>
      <w:r w:rsidR="00AB5DD3" w:rsidRPr="00AE7CA1">
        <w:rPr>
          <w:b/>
          <w:sz w:val="22"/>
          <w:szCs w:val="22"/>
        </w:rPr>
        <w:t>transmisji internetowych audio-wideo z wydarzeń o charakterze popularnonaukowym lub konferencyjnym</w:t>
      </w:r>
      <w:r w:rsidRPr="00AE7CA1">
        <w:rPr>
          <w:b/>
          <w:sz w:val="22"/>
          <w:szCs w:val="22"/>
        </w:rPr>
        <w:t xml:space="preserve"> </w:t>
      </w:r>
      <w:r w:rsidRPr="00AE7CA1">
        <w:rPr>
          <w:i/>
          <w:sz w:val="22"/>
          <w:szCs w:val="22"/>
          <w:highlight w:val="yellow"/>
        </w:rPr>
        <w:t>(kryterium oceny ofert)</w:t>
      </w:r>
    </w:p>
    <w:p w14:paraId="20118172" w14:textId="320BAC29" w:rsidR="002A5209" w:rsidRPr="00143C73" w:rsidRDefault="002A5209" w:rsidP="00D131C2">
      <w:pPr>
        <w:rPr>
          <w:color w:val="FF0000"/>
          <w:sz w:val="22"/>
          <w:szCs w:val="22"/>
        </w:rPr>
      </w:pPr>
      <w:r w:rsidRPr="00AE7CA1">
        <w:rPr>
          <w:sz w:val="22"/>
          <w:szCs w:val="22"/>
          <w:u w:val="single"/>
        </w:rPr>
        <w:t xml:space="preserve">Oświadczam, </w:t>
      </w:r>
      <w:r w:rsidRPr="00143C73">
        <w:rPr>
          <w:color w:val="FF0000"/>
          <w:sz w:val="22"/>
          <w:szCs w:val="22"/>
          <w:u w:val="single"/>
        </w:rPr>
        <w:t xml:space="preserve">że </w:t>
      </w:r>
      <w:r w:rsidR="00AE7CA1" w:rsidRPr="00143C73">
        <w:rPr>
          <w:bCs/>
          <w:color w:val="FF0000"/>
          <w:sz w:val="22"/>
          <w:szCs w:val="22"/>
          <w:u w:val="single"/>
        </w:rPr>
        <w:t xml:space="preserve">osoba skierowana do realizacji zamówienia, </w:t>
      </w:r>
      <w:r w:rsidR="00AE7CA1" w:rsidRPr="00143C73">
        <w:rPr>
          <w:bCs/>
          <w:color w:val="FF0000"/>
          <w:sz w:val="22"/>
          <w:szCs w:val="22"/>
          <w:highlight w:val="yellow"/>
          <w:u w:val="single"/>
        </w:rPr>
        <w:t xml:space="preserve">tj.: ………………………. </w:t>
      </w:r>
      <w:r w:rsidR="00AE7CA1" w:rsidRPr="00143C73">
        <w:rPr>
          <w:bCs/>
          <w:i/>
          <w:iCs/>
          <w:color w:val="FF0000"/>
          <w:sz w:val="22"/>
          <w:szCs w:val="22"/>
          <w:highlight w:val="yellow"/>
        </w:rPr>
        <w:t>(imię i nazwisko)</w:t>
      </w:r>
      <w:r w:rsidR="00AE7CA1" w:rsidRPr="00143C73">
        <w:rPr>
          <w:bCs/>
          <w:color w:val="FF0000"/>
          <w:sz w:val="22"/>
          <w:szCs w:val="22"/>
        </w:rPr>
        <w:t xml:space="preserve"> </w:t>
      </w:r>
      <w:r w:rsidR="00105C6C" w:rsidRPr="00105C6C">
        <w:rPr>
          <w:bCs/>
          <w:sz w:val="22"/>
          <w:szCs w:val="22"/>
        </w:rPr>
        <w:t xml:space="preserve">uczestniczyła w procesie </w:t>
      </w:r>
      <w:r w:rsidR="00105C6C">
        <w:rPr>
          <w:bCs/>
          <w:sz w:val="22"/>
          <w:szCs w:val="22"/>
        </w:rPr>
        <w:t xml:space="preserve">poniżej wskazanych </w:t>
      </w:r>
      <w:r w:rsidR="00105C6C" w:rsidRPr="00105C6C">
        <w:rPr>
          <w:bCs/>
          <w:sz w:val="22"/>
          <w:szCs w:val="22"/>
        </w:rPr>
        <w:t>realizacji transmisji internetowych audio-wideo w oparciu o realizację wielokamerową z wydarzeń o charakterze popularno-naukowym lub konferencyjnym</w:t>
      </w:r>
      <w:r w:rsidR="00AB5DD3" w:rsidRPr="00143C73">
        <w:rPr>
          <w:color w:val="FF0000"/>
          <w:sz w:val="22"/>
          <w:szCs w:val="22"/>
        </w:rPr>
        <w:t>:</w:t>
      </w:r>
    </w:p>
    <w:p w14:paraId="63EDB36E" w14:textId="4697C6F6" w:rsidR="002A5209" w:rsidRPr="00727992" w:rsidRDefault="002A5209" w:rsidP="00904DBE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 w:rsidRPr="00727992">
        <w:rPr>
          <w:b w:val="0"/>
          <w:bCs/>
          <w:sz w:val="22"/>
          <w:szCs w:val="22"/>
        </w:rPr>
        <w:t>http://...................................</w:t>
      </w:r>
      <w:r w:rsidR="00392199" w:rsidRPr="00727992">
        <w:rPr>
          <w:b w:val="0"/>
          <w:bCs/>
          <w:sz w:val="22"/>
          <w:szCs w:val="22"/>
        </w:rPr>
        <w:t xml:space="preserve">; </w:t>
      </w:r>
    </w:p>
    <w:p w14:paraId="3109771A" w14:textId="77777777" w:rsidR="002A5209" w:rsidRDefault="002A5209" w:rsidP="002A5209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302FF274" w14:textId="77777777" w:rsidR="002A5209" w:rsidRDefault="002A5209" w:rsidP="002A5209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3BF6D794" w14:textId="77777777" w:rsidR="002A5209" w:rsidRDefault="002A5209" w:rsidP="002A5209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65181E7A" w14:textId="77777777" w:rsidR="002A5209" w:rsidRPr="00193F84" w:rsidRDefault="002A5209" w:rsidP="002A5209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28DF2C64" w14:textId="77777777" w:rsidR="002A5209" w:rsidRDefault="002A5209" w:rsidP="002A5209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</w:p>
    <w:p w14:paraId="14B6B7A5" w14:textId="77777777" w:rsidR="002A5209" w:rsidRPr="00786027" w:rsidRDefault="002A5209" w:rsidP="002A520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8602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86027">
        <w:rPr>
          <w:b/>
          <w:sz w:val="22"/>
          <w:szCs w:val="22"/>
        </w:rPr>
        <w:t xml:space="preserve"> TAK/NIE</w:t>
      </w:r>
    </w:p>
    <w:p w14:paraId="40AFFB13" w14:textId="77777777" w:rsidR="002A5209" w:rsidRPr="00786027" w:rsidRDefault="002A5209" w:rsidP="002A5209">
      <w:pPr>
        <w:tabs>
          <w:tab w:val="left" w:pos="426"/>
        </w:tabs>
        <w:jc w:val="both"/>
        <w:rPr>
          <w:sz w:val="22"/>
          <w:szCs w:val="22"/>
        </w:rPr>
      </w:pPr>
      <w:r w:rsidRPr="00786027">
        <w:rPr>
          <w:b/>
          <w:sz w:val="22"/>
          <w:szCs w:val="22"/>
        </w:rPr>
        <w:t xml:space="preserve">Termin płatności: </w:t>
      </w:r>
      <w:r w:rsidRPr="00786027"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3A3FE257" w14:textId="77777777" w:rsidR="002A5209" w:rsidRPr="00786027" w:rsidRDefault="002A5209" w:rsidP="002A5209">
      <w:pPr>
        <w:rPr>
          <w:b/>
          <w:sz w:val="22"/>
          <w:szCs w:val="22"/>
          <w:u w:val="single"/>
        </w:rPr>
      </w:pPr>
    </w:p>
    <w:p w14:paraId="3FDB06A9" w14:textId="77777777" w:rsidR="002A5209" w:rsidRPr="00786027" w:rsidRDefault="002A5209" w:rsidP="002A5209">
      <w:pPr>
        <w:rPr>
          <w:b/>
          <w:sz w:val="22"/>
          <w:szCs w:val="22"/>
          <w:u w:val="single"/>
        </w:rPr>
      </w:pPr>
      <w:r w:rsidRPr="00786027">
        <w:rPr>
          <w:b/>
          <w:sz w:val="22"/>
          <w:szCs w:val="22"/>
          <w:u w:val="single"/>
        </w:rPr>
        <w:t>Jednocześnie oświadczamy, że:</w:t>
      </w:r>
    </w:p>
    <w:p w14:paraId="509B602E" w14:textId="77777777" w:rsidR="002A5209" w:rsidRPr="00193F84" w:rsidRDefault="002A5209" w:rsidP="002A520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73C595EE" w14:textId="77777777" w:rsidR="002A5209" w:rsidRPr="00193F84" w:rsidRDefault="002A5209" w:rsidP="002A52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3F84">
        <w:rPr>
          <w:color w:val="000000"/>
          <w:sz w:val="20"/>
          <w:szCs w:val="20"/>
        </w:rPr>
        <w:t xml:space="preserve"> i nie wnosimy do nich żadnych zastrzeżeń.</w:t>
      </w:r>
    </w:p>
    <w:p w14:paraId="7E15C7C3" w14:textId="77777777" w:rsidR="002A5209" w:rsidRPr="00193F84" w:rsidRDefault="002A5209" w:rsidP="002A5209">
      <w:pPr>
        <w:numPr>
          <w:ilvl w:val="0"/>
          <w:numId w:val="1"/>
        </w:numPr>
        <w:jc w:val="both"/>
        <w:rPr>
          <w:sz w:val="20"/>
          <w:szCs w:val="20"/>
        </w:rPr>
      </w:pPr>
      <w:r w:rsidRPr="00193F84">
        <w:rPr>
          <w:sz w:val="20"/>
          <w:szCs w:val="20"/>
        </w:rPr>
        <w:t>Oświadczam, że wypełniłem obowiązki informacyjne przewidziane w art. 13 lub art. 14 RODO</w:t>
      </w:r>
      <w:r w:rsidRPr="00193F84">
        <w:rPr>
          <w:sz w:val="20"/>
          <w:szCs w:val="20"/>
          <w:vertAlign w:val="superscript"/>
        </w:rPr>
        <w:t>1</w:t>
      </w:r>
      <w:r w:rsidRPr="00193F8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Pr="00193F84">
        <w:rPr>
          <w:sz w:val="20"/>
          <w:szCs w:val="20"/>
        </w:rPr>
        <w:br/>
        <w:t>o udzielenie zamówienia publicznego w niniejszym postępowaniu</w:t>
      </w:r>
      <w:r w:rsidRPr="00193F84">
        <w:rPr>
          <w:sz w:val="20"/>
          <w:szCs w:val="20"/>
          <w:vertAlign w:val="superscript"/>
        </w:rPr>
        <w:t>2</w:t>
      </w:r>
      <w:r w:rsidRPr="00193F84">
        <w:rPr>
          <w:sz w:val="20"/>
          <w:szCs w:val="20"/>
        </w:rPr>
        <w:t xml:space="preserve"> </w:t>
      </w:r>
    </w:p>
    <w:p w14:paraId="249D913B" w14:textId="77777777" w:rsidR="002A5209" w:rsidRPr="00193F84" w:rsidRDefault="002A5209" w:rsidP="002A5209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1</w:t>
      </w:r>
      <w:r w:rsidRPr="00193F8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D954FB" w14:textId="77777777" w:rsidR="002A5209" w:rsidRPr="00193F84" w:rsidRDefault="002A5209" w:rsidP="002A5209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2</w:t>
      </w:r>
      <w:r w:rsidRPr="00193F8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9E0523" w14:textId="77777777" w:rsidR="002A5209" w:rsidRPr="00786027" w:rsidRDefault="002A5209" w:rsidP="002A520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5209" w:rsidRPr="00786027" w14:paraId="58435A21" w14:textId="77777777" w:rsidTr="00FC07F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7F565" w14:textId="77777777" w:rsidR="002A5209" w:rsidRPr="00786027" w:rsidRDefault="002A5209" w:rsidP="00FC0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DE9E7" w14:textId="77777777" w:rsidR="002A5209" w:rsidRPr="00786027" w:rsidRDefault="002A5209" w:rsidP="00FC0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 xml:space="preserve">Opis części zamówienia, którą wykonawca </w:t>
            </w:r>
          </w:p>
          <w:p w14:paraId="4792FDF6" w14:textId="77777777" w:rsidR="002A5209" w:rsidRPr="00786027" w:rsidRDefault="002A5209" w:rsidP="00FC0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5A54D" w14:textId="77777777" w:rsidR="002A5209" w:rsidRPr="00786027" w:rsidRDefault="002A5209" w:rsidP="00FC0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Nazwa podwykonawcy</w:t>
            </w:r>
            <w:r w:rsidRPr="00786027">
              <w:rPr>
                <w:sz w:val="22"/>
                <w:szCs w:val="22"/>
              </w:rPr>
              <w:br/>
              <w:t>(o ile jest znana)</w:t>
            </w:r>
          </w:p>
        </w:tc>
      </w:tr>
      <w:tr w:rsidR="002A5209" w:rsidRPr="00786027" w14:paraId="25A0981E" w14:textId="77777777" w:rsidTr="00FC07F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59834" w14:textId="77777777" w:rsidR="002A5209" w:rsidRPr="00786027" w:rsidRDefault="002A5209" w:rsidP="00FC07F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CD22A" w14:textId="77777777" w:rsidR="002A5209" w:rsidRPr="00786027" w:rsidRDefault="002A5209" w:rsidP="00FC07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775D8" w14:textId="77777777" w:rsidR="002A5209" w:rsidRPr="00786027" w:rsidRDefault="002A5209" w:rsidP="00FC07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F876AA" w14:textId="77777777" w:rsidR="002A5209" w:rsidRPr="00786027" w:rsidRDefault="002A5209" w:rsidP="002A5209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Upoważnionymi do reprezentowania naszej firmy są następujące osoby:</w:t>
      </w:r>
    </w:p>
    <w:p w14:paraId="02ED2157" w14:textId="77777777" w:rsidR="002A5209" w:rsidRPr="00786027" w:rsidRDefault="002A5209" w:rsidP="002A520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8602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</w:p>
    <w:p w14:paraId="5E24C851" w14:textId="77777777" w:rsidR="002A5209" w:rsidRPr="00786027" w:rsidRDefault="002A5209" w:rsidP="002A520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86027">
        <w:rPr>
          <w:sz w:val="22"/>
          <w:szCs w:val="22"/>
        </w:rPr>
        <w:tab/>
      </w:r>
      <w:r w:rsidRPr="00786027">
        <w:rPr>
          <w:sz w:val="22"/>
          <w:szCs w:val="22"/>
        </w:rPr>
        <w:tab/>
        <w:t xml:space="preserve"> </w:t>
      </w:r>
    </w:p>
    <w:p w14:paraId="4425B0BB" w14:textId="77777777" w:rsidR="002A5209" w:rsidRPr="00786027" w:rsidRDefault="002A5209" w:rsidP="002A5209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upoważnienie dla powyżej wskazanych osób wynika z następującego (</w:t>
      </w:r>
      <w:proofErr w:type="spellStart"/>
      <w:r w:rsidRPr="00786027">
        <w:rPr>
          <w:sz w:val="22"/>
          <w:szCs w:val="22"/>
        </w:rPr>
        <w:t>ych</w:t>
      </w:r>
      <w:proofErr w:type="spellEnd"/>
      <w:r w:rsidRPr="00786027">
        <w:rPr>
          <w:sz w:val="22"/>
          <w:szCs w:val="22"/>
        </w:rPr>
        <w:t>) dokumentu(ów)</w:t>
      </w:r>
    </w:p>
    <w:p w14:paraId="74F9D697" w14:textId="77777777" w:rsidR="002A5209" w:rsidRPr="00786027" w:rsidRDefault="002A5209" w:rsidP="002A5209">
      <w:p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A44D6" w14:textId="77777777" w:rsidR="002A5209" w:rsidRPr="00786027" w:rsidRDefault="002A5209" w:rsidP="002A5209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załącznikami do niniejszej oferty są:</w:t>
      </w:r>
    </w:p>
    <w:p w14:paraId="321F8176" w14:textId="77777777" w:rsidR="002A5209" w:rsidRPr="00786027" w:rsidRDefault="002A5209" w:rsidP="002A52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………………………………………………………………………………………….</w:t>
      </w:r>
    </w:p>
    <w:p w14:paraId="7DB65CC9" w14:textId="77777777" w:rsidR="002A5209" w:rsidRPr="00786027" w:rsidRDefault="002A5209" w:rsidP="002A52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……………………………………………..……………………………………………</w:t>
      </w:r>
    </w:p>
    <w:p w14:paraId="581291D0" w14:textId="77777777" w:rsidR="002A5209" w:rsidRPr="00786027" w:rsidRDefault="002A5209" w:rsidP="002A52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1EB37E1" w14:textId="77777777" w:rsidR="002A5209" w:rsidRPr="00786027" w:rsidRDefault="002A5209" w:rsidP="002A5209">
      <w:pPr>
        <w:jc w:val="both"/>
        <w:rPr>
          <w:sz w:val="22"/>
          <w:szCs w:val="22"/>
        </w:rPr>
      </w:pPr>
    </w:p>
    <w:p w14:paraId="07CB7774" w14:textId="77777777" w:rsidR="002A5209" w:rsidRPr="00786027" w:rsidRDefault="002A5209" w:rsidP="002A520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23B23FE9" w14:textId="77777777" w:rsidR="002A5209" w:rsidRPr="00786027" w:rsidRDefault="002A5209" w:rsidP="002A5209">
      <w:pPr>
        <w:rPr>
          <w:sz w:val="22"/>
          <w:szCs w:val="22"/>
        </w:rPr>
      </w:pPr>
      <w:r w:rsidRPr="00786027">
        <w:rPr>
          <w:sz w:val="22"/>
          <w:szCs w:val="22"/>
        </w:rPr>
        <w:t>*niepotrzebne skreślić</w:t>
      </w:r>
    </w:p>
    <w:p w14:paraId="084A8BEA" w14:textId="77777777" w:rsidR="002A5209" w:rsidRPr="00786027" w:rsidRDefault="002A5209" w:rsidP="002A5209">
      <w:pPr>
        <w:rPr>
          <w:sz w:val="22"/>
          <w:szCs w:val="22"/>
        </w:rPr>
      </w:pPr>
      <w:r w:rsidRPr="00786027">
        <w:rPr>
          <w:sz w:val="22"/>
          <w:szCs w:val="22"/>
        </w:rPr>
        <w:t>**jeżeli dotyczy</w:t>
      </w:r>
    </w:p>
    <w:p w14:paraId="73F3E93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B59DB" w14:textId="77777777" w:rsidR="00FA5ED1" w:rsidRDefault="00FA5ED1">
      <w:r>
        <w:separator/>
      </w:r>
    </w:p>
  </w:endnote>
  <w:endnote w:type="continuationSeparator" w:id="0">
    <w:p w14:paraId="36272F6B" w14:textId="77777777" w:rsidR="00FA5ED1" w:rsidRDefault="00FA5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29C13" w14:textId="77777777" w:rsidR="00846CDB" w:rsidRDefault="00846C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44A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B6695" w14:textId="77777777" w:rsidR="00846CDB" w:rsidRDefault="00846C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5741F" w14:textId="77777777" w:rsidR="00FA5ED1" w:rsidRDefault="00FA5ED1">
      <w:r>
        <w:separator/>
      </w:r>
    </w:p>
  </w:footnote>
  <w:footnote w:type="continuationSeparator" w:id="0">
    <w:p w14:paraId="4EAA8353" w14:textId="77777777" w:rsidR="00FA5ED1" w:rsidRDefault="00FA5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CD26" w14:textId="77777777" w:rsidR="00846CDB" w:rsidRDefault="00846C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86A6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2AB39" w14:textId="77777777" w:rsidR="00846CDB" w:rsidRDefault="00846C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01619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2253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0056778">
    <w:abstractNumId w:val="2"/>
  </w:num>
  <w:num w:numId="4" w16cid:durableId="777138512">
    <w:abstractNumId w:val="5"/>
  </w:num>
  <w:num w:numId="5" w16cid:durableId="17392846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50165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24929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ED1"/>
    <w:rsid w:val="00012286"/>
    <w:rsid w:val="00071CCC"/>
    <w:rsid w:val="000B731D"/>
    <w:rsid w:val="000D6134"/>
    <w:rsid w:val="000E09C7"/>
    <w:rsid w:val="000F6589"/>
    <w:rsid w:val="00105C6C"/>
    <w:rsid w:val="00106636"/>
    <w:rsid w:val="00116EC6"/>
    <w:rsid w:val="00143C73"/>
    <w:rsid w:val="001801DD"/>
    <w:rsid w:val="001D4612"/>
    <w:rsid w:val="00207E98"/>
    <w:rsid w:val="002723B0"/>
    <w:rsid w:val="00294805"/>
    <w:rsid w:val="002A5209"/>
    <w:rsid w:val="00314B19"/>
    <w:rsid w:val="00315A4A"/>
    <w:rsid w:val="00392199"/>
    <w:rsid w:val="004B7300"/>
    <w:rsid w:val="004C6753"/>
    <w:rsid w:val="00595C87"/>
    <w:rsid w:val="005D2C65"/>
    <w:rsid w:val="005D78C3"/>
    <w:rsid w:val="005E6D94"/>
    <w:rsid w:val="0063384F"/>
    <w:rsid w:val="00643C6F"/>
    <w:rsid w:val="00646202"/>
    <w:rsid w:val="0065290F"/>
    <w:rsid w:val="006815F6"/>
    <w:rsid w:val="00727992"/>
    <w:rsid w:val="007748F0"/>
    <w:rsid w:val="00787E34"/>
    <w:rsid w:val="007A4321"/>
    <w:rsid w:val="00815621"/>
    <w:rsid w:val="00833933"/>
    <w:rsid w:val="00846CDB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5DD3"/>
    <w:rsid w:val="00AE7CA1"/>
    <w:rsid w:val="00B774DC"/>
    <w:rsid w:val="00C969A6"/>
    <w:rsid w:val="00CA7D36"/>
    <w:rsid w:val="00D131C2"/>
    <w:rsid w:val="00D24208"/>
    <w:rsid w:val="00D60C38"/>
    <w:rsid w:val="00D66893"/>
    <w:rsid w:val="00D90ACB"/>
    <w:rsid w:val="00DC1500"/>
    <w:rsid w:val="00E44371"/>
    <w:rsid w:val="00E949B0"/>
    <w:rsid w:val="00EE46FE"/>
    <w:rsid w:val="00F00591"/>
    <w:rsid w:val="00F51688"/>
    <w:rsid w:val="00F53146"/>
    <w:rsid w:val="00F91018"/>
    <w:rsid w:val="00FA0F30"/>
    <w:rsid w:val="00FA51A4"/>
    <w:rsid w:val="00FA5E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33B32"/>
  <w15:chartTrackingRefBased/>
  <w15:docId w15:val="{ACF61664-DB32-486D-92B0-069489B8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815621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81562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617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2022-09-23T12:55:00Z</cp:lastPrinted>
  <dcterms:created xsi:type="dcterms:W3CDTF">2022-09-23T12:55:00Z</dcterms:created>
  <dcterms:modified xsi:type="dcterms:W3CDTF">2022-09-23T12:55:00Z</dcterms:modified>
</cp:coreProperties>
</file>