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722B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722B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956B5">
        <w:rPr>
          <w:sz w:val="22"/>
          <w:szCs w:val="22"/>
        </w:rPr>
        <w:t>23.09.2022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722BD" w:rsidRPr="003722BD" w:rsidRDefault="003722BD" w:rsidP="00FB7F50">
      <w:pPr>
        <w:spacing w:after="40"/>
        <w:rPr>
          <w:b/>
          <w:bCs/>
          <w:sz w:val="22"/>
          <w:szCs w:val="22"/>
        </w:rPr>
      </w:pPr>
      <w:r w:rsidRPr="003722BD">
        <w:rPr>
          <w:b/>
          <w:bCs/>
          <w:sz w:val="22"/>
          <w:szCs w:val="22"/>
        </w:rPr>
        <w:t>Szpital Miejski Specjalistyczny</w:t>
      </w:r>
    </w:p>
    <w:p w:rsidR="003722BD" w:rsidRPr="003722BD" w:rsidRDefault="003722BD" w:rsidP="00FB7F50">
      <w:pPr>
        <w:spacing w:after="40"/>
        <w:rPr>
          <w:b/>
          <w:bCs/>
          <w:sz w:val="22"/>
          <w:szCs w:val="22"/>
        </w:rPr>
      </w:pPr>
      <w:r w:rsidRPr="003722BD">
        <w:rPr>
          <w:b/>
          <w:bCs/>
          <w:sz w:val="22"/>
          <w:szCs w:val="22"/>
        </w:rPr>
        <w:t>im. Gabriela Narutowicza w Krakowie</w:t>
      </w:r>
    </w:p>
    <w:p w:rsidR="00FB7F50" w:rsidRPr="002245BE" w:rsidRDefault="003722BD" w:rsidP="00FB7F50">
      <w:pPr>
        <w:spacing w:after="40"/>
        <w:rPr>
          <w:b/>
          <w:bCs/>
          <w:sz w:val="22"/>
          <w:szCs w:val="22"/>
        </w:rPr>
      </w:pPr>
      <w:r w:rsidRPr="003722BD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3722BD" w:rsidP="00FB7F50">
      <w:pPr>
        <w:rPr>
          <w:sz w:val="22"/>
          <w:szCs w:val="22"/>
        </w:rPr>
      </w:pPr>
      <w:r w:rsidRPr="003722B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722BD">
        <w:rPr>
          <w:sz w:val="22"/>
          <w:szCs w:val="22"/>
        </w:rPr>
        <w:t>35-37</w:t>
      </w:r>
    </w:p>
    <w:p w:rsidR="00FB7F50" w:rsidRPr="002245BE" w:rsidRDefault="003722BD" w:rsidP="00FB7F50">
      <w:pPr>
        <w:rPr>
          <w:sz w:val="22"/>
          <w:szCs w:val="22"/>
        </w:rPr>
      </w:pPr>
      <w:r w:rsidRPr="003722B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722B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722BD" w:rsidRPr="00607F9B" w:rsidTr="0067367B">
        <w:trPr>
          <w:trHeight w:val="638"/>
        </w:trPr>
        <w:tc>
          <w:tcPr>
            <w:tcW w:w="959" w:type="dxa"/>
            <w:shd w:val="clear" w:color="auto" w:fill="auto"/>
          </w:tcPr>
          <w:p w:rsidR="003722BD" w:rsidRPr="00607F9B" w:rsidRDefault="003722BD" w:rsidP="006736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22BD" w:rsidRPr="00607F9B" w:rsidRDefault="003722BD" w:rsidP="006736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22BD">
              <w:rPr>
                <w:sz w:val="22"/>
                <w:szCs w:val="22"/>
              </w:rPr>
              <w:t>przetarg</w:t>
            </w:r>
            <w:r w:rsidR="005B4CAB">
              <w:rPr>
                <w:sz w:val="22"/>
                <w:szCs w:val="22"/>
              </w:rPr>
              <w:t>u</w:t>
            </w:r>
            <w:r w:rsidRPr="003722BD">
              <w:rPr>
                <w:sz w:val="22"/>
                <w:szCs w:val="22"/>
              </w:rPr>
              <w:t xml:space="preserve"> nieograniczon</w:t>
            </w:r>
            <w:r w:rsidR="005B4CA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22BD">
              <w:rPr>
                <w:b/>
                <w:bCs/>
                <w:sz w:val="22"/>
                <w:szCs w:val="22"/>
              </w:rPr>
              <w:t>Zakup i wdrożenie sytemu do przechowywania i archiwizacji obrazów medycznych PACS wraz z wyposażeniem dla potrzeb Zakładu Diagnostyki Obrazowej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22BD">
              <w:rPr>
                <w:b/>
                <w:sz w:val="22"/>
                <w:szCs w:val="22"/>
              </w:rPr>
              <w:t>ZP/44/2022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5B4CA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5B4CA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3722BD" w:rsidRPr="003722BD">
        <w:rPr>
          <w:sz w:val="22"/>
          <w:szCs w:val="22"/>
        </w:rPr>
        <w:t>(</w:t>
      </w:r>
      <w:proofErr w:type="spellStart"/>
      <w:r w:rsidR="003722BD" w:rsidRPr="003722BD">
        <w:rPr>
          <w:sz w:val="22"/>
          <w:szCs w:val="22"/>
        </w:rPr>
        <w:t>t.j</w:t>
      </w:r>
      <w:proofErr w:type="spellEnd"/>
      <w:r w:rsidR="003722BD" w:rsidRPr="003722BD">
        <w:rPr>
          <w:sz w:val="22"/>
          <w:szCs w:val="22"/>
        </w:rPr>
        <w:t>. Dz.U. z 2021</w:t>
      </w:r>
      <w:r w:rsidR="005B4CAB">
        <w:rPr>
          <w:sz w:val="22"/>
          <w:szCs w:val="22"/>
        </w:rPr>
        <w:t xml:space="preserve"> </w:t>
      </w:r>
      <w:r w:rsidR="003722BD" w:rsidRPr="003722BD">
        <w:rPr>
          <w:sz w:val="22"/>
          <w:szCs w:val="22"/>
        </w:rPr>
        <w:t xml:space="preserve">r. poz. 1129 z </w:t>
      </w:r>
      <w:proofErr w:type="spellStart"/>
      <w:r w:rsidR="003722BD" w:rsidRPr="003722BD">
        <w:rPr>
          <w:sz w:val="22"/>
          <w:szCs w:val="22"/>
        </w:rPr>
        <w:t>późn</w:t>
      </w:r>
      <w:proofErr w:type="spellEnd"/>
      <w:r w:rsidR="003722BD" w:rsidRPr="003722BD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722BD" w:rsidTr="005B4CAB">
        <w:trPr>
          <w:cantSplit/>
        </w:trPr>
        <w:tc>
          <w:tcPr>
            <w:tcW w:w="9142" w:type="dxa"/>
          </w:tcPr>
          <w:p w:rsidR="003722BD" w:rsidRPr="005B4CAB" w:rsidRDefault="003722BD" w:rsidP="0067367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B4CAB">
              <w:rPr>
                <w:b/>
                <w:sz w:val="22"/>
                <w:szCs w:val="22"/>
              </w:rPr>
              <w:t>Medikon</w:t>
            </w:r>
            <w:proofErr w:type="spellEnd"/>
            <w:r w:rsidRPr="005B4CAB">
              <w:rPr>
                <w:b/>
                <w:sz w:val="22"/>
                <w:szCs w:val="22"/>
              </w:rPr>
              <w:t xml:space="preserve"> Polska Sp. z o.o.</w:t>
            </w:r>
          </w:p>
          <w:p w:rsidR="003722BD" w:rsidRPr="005B4CAB" w:rsidRDefault="003722BD" w:rsidP="0067367B">
            <w:pPr>
              <w:jc w:val="both"/>
              <w:rPr>
                <w:bCs/>
                <w:sz w:val="22"/>
                <w:szCs w:val="22"/>
              </w:rPr>
            </w:pPr>
            <w:r w:rsidRPr="005B4CAB">
              <w:rPr>
                <w:bCs/>
                <w:sz w:val="22"/>
                <w:szCs w:val="22"/>
              </w:rPr>
              <w:t xml:space="preserve">ul. Cyklamenów 7 </w:t>
            </w:r>
          </w:p>
          <w:p w:rsidR="003722BD" w:rsidRPr="005B4CAB" w:rsidRDefault="003722BD" w:rsidP="0067367B">
            <w:pPr>
              <w:jc w:val="both"/>
              <w:rPr>
                <w:bCs/>
                <w:sz w:val="22"/>
                <w:szCs w:val="22"/>
              </w:rPr>
            </w:pPr>
            <w:r w:rsidRPr="005B4CAB">
              <w:rPr>
                <w:bCs/>
                <w:sz w:val="22"/>
                <w:szCs w:val="22"/>
              </w:rPr>
              <w:t>04-798 Warszawa</w:t>
            </w:r>
          </w:p>
          <w:p w:rsidR="003722BD" w:rsidRPr="005B4CAB" w:rsidRDefault="003722BD" w:rsidP="00673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B4CAB">
              <w:rPr>
                <w:sz w:val="22"/>
                <w:szCs w:val="22"/>
              </w:rPr>
              <w:t>na:</w:t>
            </w:r>
          </w:p>
          <w:p w:rsidR="003722BD" w:rsidRPr="005B4CAB" w:rsidRDefault="003722BD" w:rsidP="0067367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B4CAB">
              <w:rPr>
                <w:sz w:val="22"/>
                <w:szCs w:val="22"/>
              </w:rPr>
              <w:t>System do przechowywania i archiwizacji obrazów medycznych PACS wraz z wyposażeniem dla potrzeb Zakładu Diagnostyki Obrazowej</w:t>
            </w:r>
          </w:p>
          <w:p w:rsidR="003722BD" w:rsidRPr="005B4CAB" w:rsidRDefault="003722BD" w:rsidP="006736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B4CAB">
              <w:rPr>
                <w:color w:val="000000"/>
                <w:sz w:val="22"/>
                <w:szCs w:val="22"/>
              </w:rPr>
              <w:t>Uzasadnienie wyboru:</w:t>
            </w:r>
          </w:p>
          <w:p w:rsidR="003722BD" w:rsidRDefault="003722BD" w:rsidP="0067367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B4CAB">
              <w:rPr>
                <w:sz w:val="22"/>
                <w:szCs w:val="22"/>
              </w:rPr>
              <w:t xml:space="preserve">Najkorzystniejsza oferta </w:t>
            </w:r>
            <w:r w:rsidR="005B4CAB" w:rsidRPr="005B4CAB">
              <w:rPr>
                <w:sz w:val="22"/>
                <w:szCs w:val="22"/>
              </w:rPr>
              <w:t>spełniająca</w:t>
            </w:r>
            <w:r w:rsidRPr="005B4CAB">
              <w:rPr>
                <w:sz w:val="22"/>
                <w:szCs w:val="22"/>
              </w:rPr>
              <w:t xml:space="preserve">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134"/>
        <w:gridCol w:w="1418"/>
        <w:gridCol w:w="1418"/>
        <w:gridCol w:w="1275"/>
      </w:tblGrid>
      <w:tr w:rsidR="005B4CAB" w:rsidRPr="008567C7" w:rsidTr="005B4CAB">
        <w:trPr>
          <w:trHeight w:val="510"/>
        </w:trPr>
        <w:tc>
          <w:tcPr>
            <w:tcW w:w="709" w:type="dxa"/>
            <w:vAlign w:val="center"/>
          </w:tcPr>
          <w:p w:rsidR="005B4CAB" w:rsidRPr="008567C7" w:rsidRDefault="005B4C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5B4CAB" w:rsidRPr="008567C7" w:rsidRDefault="005B4C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B4CAB" w:rsidRPr="008567C7" w:rsidRDefault="005B4C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5B4CAB" w:rsidRPr="008567C7" w:rsidRDefault="005B4C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418" w:type="dxa"/>
            <w:vAlign w:val="center"/>
          </w:tcPr>
          <w:p w:rsidR="005B4CAB" w:rsidRPr="008567C7" w:rsidRDefault="005B4C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Okres wsparcia technicznego</w:t>
            </w:r>
          </w:p>
        </w:tc>
        <w:tc>
          <w:tcPr>
            <w:tcW w:w="1275" w:type="dxa"/>
            <w:vAlign w:val="center"/>
          </w:tcPr>
          <w:p w:rsidR="005B4CAB" w:rsidRPr="008567C7" w:rsidRDefault="005B4C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B4CAB" w:rsidRPr="008567C7" w:rsidTr="005B4CAB">
        <w:tc>
          <w:tcPr>
            <w:tcW w:w="709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5B4CAB" w:rsidRPr="002B6761" w:rsidRDefault="005B4CAB" w:rsidP="006736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722BD">
              <w:rPr>
                <w:rFonts w:ascii="Times New Roman" w:hAnsi="Times New Roman" w:cs="Times New Roman"/>
                <w:b/>
                <w:sz w:val="18"/>
                <w:szCs w:val="18"/>
              </w:rPr>
              <w:t>Medikon</w:t>
            </w:r>
            <w:proofErr w:type="spellEnd"/>
            <w:r w:rsidRPr="003722B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5B4CAB" w:rsidRPr="008567C7" w:rsidRDefault="005B4CAB" w:rsidP="006736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ul. Cyklamenów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CAB" w:rsidRPr="001B7815" w:rsidRDefault="005B4CAB" w:rsidP="006736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04-798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1418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180,00</w:t>
            </w:r>
          </w:p>
        </w:tc>
        <w:tc>
          <w:tcPr>
            <w:tcW w:w="1418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  <w:tr w:rsidR="005B4CAB" w:rsidRPr="008567C7" w:rsidTr="005B4CAB">
        <w:tc>
          <w:tcPr>
            <w:tcW w:w="709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5B4CAB" w:rsidRPr="002B6761" w:rsidRDefault="005B4CAB" w:rsidP="006736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/>
                <w:sz w:val="18"/>
                <w:szCs w:val="18"/>
              </w:rPr>
              <w:t>RESQMED SP. Z O.O.</w:t>
            </w:r>
          </w:p>
          <w:p w:rsidR="005B4CAB" w:rsidRPr="008567C7" w:rsidRDefault="005B4CAB" w:rsidP="006736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ul. Narciarska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/45</w:t>
            </w:r>
          </w:p>
          <w:p w:rsidR="005B4CAB" w:rsidRPr="001B7815" w:rsidRDefault="005B4CAB" w:rsidP="006736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31-579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22B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5B4CAB" w:rsidRPr="008567C7" w:rsidRDefault="005B4CAB" w:rsidP="006736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22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5B4C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35C" w:rsidRDefault="0059535C">
      <w:r>
        <w:separator/>
      </w:r>
    </w:p>
  </w:endnote>
  <w:endnote w:type="continuationSeparator" w:id="0">
    <w:p w:rsidR="0059535C" w:rsidRDefault="00595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35C" w:rsidRDefault="0059535C">
      <w:r>
        <w:separator/>
      </w:r>
    </w:p>
  </w:footnote>
  <w:footnote w:type="continuationSeparator" w:id="0">
    <w:p w:rsidR="0059535C" w:rsidRDefault="00595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35C"/>
    <w:rsid w:val="00005838"/>
    <w:rsid w:val="00022322"/>
    <w:rsid w:val="00042497"/>
    <w:rsid w:val="000C1E6F"/>
    <w:rsid w:val="000E4E56"/>
    <w:rsid w:val="001956B5"/>
    <w:rsid w:val="001A1468"/>
    <w:rsid w:val="001B7815"/>
    <w:rsid w:val="002B1E4F"/>
    <w:rsid w:val="002B6761"/>
    <w:rsid w:val="003445A0"/>
    <w:rsid w:val="003722B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535C"/>
    <w:rsid w:val="00596FD7"/>
    <w:rsid w:val="005B4CAB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6207F"/>
  <w15:chartTrackingRefBased/>
  <w15:docId w15:val="{1C6F1411-DD02-40D8-A94F-BBFA4F9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2022-09-22T11:19:00Z</cp:lastPrinted>
  <dcterms:created xsi:type="dcterms:W3CDTF">2022-09-22T10:55:00Z</dcterms:created>
  <dcterms:modified xsi:type="dcterms:W3CDTF">2022-09-23T12:20:00Z</dcterms:modified>
</cp:coreProperties>
</file>