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DCC1C" w14:textId="1C5893DB" w:rsidR="00A26581" w:rsidRPr="00A718BB" w:rsidRDefault="00A26581" w:rsidP="004C4270">
      <w:pPr>
        <w:tabs>
          <w:tab w:val="left" w:pos="694"/>
          <w:tab w:val="right" w:pos="9000"/>
        </w:tabs>
        <w:ind w:left="-1560"/>
        <w:jc w:val="right"/>
        <w:rPr>
          <w:rFonts w:ascii="Times New Roman" w:hAnsi="Times New Roman"/>
          <w:b/>
          <w:sz w:val="24"/>
          <w:szCs w:val="24"/>
        </w:rPr>
      </w:pPr>
      <w:r w:rsidRPr="00A718BB">
        <w:rPr>
          <w:rFonts w:ascii="Times New Roman" w:hAnsi="Times New Roman"/>
        </w:rPr>
        <w:tab/>
      </w:r>
    </w:p>
    <w:p w14:paraId="1CC019C2" w14:textId="77777777" w:rsidR="00A26581" w:rsidRPr="00615F61" w:rsidRDefault="00A26581" w:rsidP="00A26581">
      <w:pPr>
        <w:tabs>
          <w:tab w:val="right" w:pos="900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WZÓR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>WYKAZ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U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OSÓB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SKIEROWANYCH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br/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DO REALIZACJI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ZAMÓWIENIA  </w:t>
      </w:r>
    </w:p>
    <w:p w14:paraId="10A8E5AC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NAZWA WYKONAWCY:…………………………………….</w:t>
      </w:r>
    </w:p>
    <w:p w14:paraId="3A7FA1D2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 xml:space="preserve">ADRES:………………………………………………..………. </w:t>
      </w:r>
    </w:p>
    <w:p w14:paraId="4D6FC0D1" w14:textId="2A305C7B" w:rsidR="00A26581" w:rsidRPr="00D15D60" w:rsidRDefault="00A26581" w:rsidP="00D15D60">
      <w:pPr>
        <w:spacing w:after="0" w:line="240" w:lineRule="auto"/>
        <w:ind w:left="-1418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Przedmiot postępowania:</w:t>
      </w:r>
      <w:r w:rsidRPr="00D15D60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037C33" w:rsidRPr="00037C33">
        <w:rPr>
          <w:rFonts w:ascii="Times New Roman" w:hAnsi="Times New Roman"/>
          <w:b/>
          <w:bCs/>
          <w:iCs/>
          <w:color w:val="000000"/>
          <w:lang w:eastAsia="x-none"/>
        </w:rPr>
        <w:t>Usługa 2 edycji certyfikowanego szkolenia Szkoła Tutorów  Akademickich dla dydaktyków AGH - KC-zp.272-563/22</w:t>
      </w:r>
    </w:p>
    <w:p w14:paraId="5344EF5C" w14:textId="77777777" w:rsidR="00A26581" w:rsidRPr="00D15D60" w:rsidRDefault="00A26581" w:rsidP="00D15D60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Tryb: podstawowy z możliwością negocjacji</w:t>
      </w:r>
    </w:p>
    <w:p w14:paraId="169F89AC" w14:textId="098408DB" w:rsidR="00A26581" w:rsidRDefault="00A26581" w:rsidP="00D15D60">
      <w:pPr>
        <w:tabs>
          <w:tab w:val="left" w:pos="0"/>
        </w:tabs>
        <w:spacing w:after="0" w:line="240" w:lineRule="auto"/>
        <w:ind w:left="-141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1.WYKAZ OSÓB SKIEROWANYCH  DO REALIZACJI ZAMÓWIENIA </w:t>
      </w:r>
    </w:p>
    <w:p w14:paraId="29545FD9" w14:textId="24EDDAB4" w:rsidR="009A0130" w:rsidRDefault="009A0130" w:rsidP="00D15D60">
      <w:pPr>
        <w:tabs>
          <w:tab w:val="left" w:pos="0"/>
        </w:tabs>
        <w:spacing w:after="0" w:line="240" w:lineRule="auto"/>
        <w:ind w:left="-141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tbl>
      <w:tblPr>
        <w:tblW w:w="62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5830"/>
        <w:gridCol w:w="1363"/>
      </w:tblGrid>
      <w:tr w:rsidR="009A0130" w:rsidRPr="009A0130" w14:paraId="0F46A73E" w14:textId="77777777" w:rsidTr="006B19DB">
        <w:trPr>
          <w:trHeight w:val="777"/>
          <w:jc w:val="center"/>
        </w:trPr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D6A24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Imię i Nazwisko</w:t>
            </w: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D226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 xml:space="preserve"> Doświadczenie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3EB4D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Informacja o podstawie do dysponowania osobą</w:t>
            </w:r>
            <w:r w:rsidRPr="009A0130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9A0130" w:rsidRPr="009A0130" w14:paraId="59E15A03" w14:textId="77777777" w:rsidTr="006B19DB">
        <w:trPr>
          <w:jc w:val="center"/>
        </w:trPr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713E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6458D4F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AD46414" w14:textId="77777777" w:rsidR="009A0130" w:rsidRDefault="00037C33" w:rsidP="00037C3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 w:rsidR="009A0130">
              <w:rPr>
                <w:rFonts w:ascii="Times New Roman" w:hAnsi="Times New Roman"/>
                <w:sz w:val="20"/>
                <w:szCs w:val="20"/>
              </w:rPr>
              <w:t>…………………………</w:t>
            </w:r>
          </w:p>
          <w:p w14:paraId="1F4EE213" w14:textId="15E1C30B" w:rsidR="00B42C3B" w:rsidRPr="009A0130" w:rsidRDefault="00B42C3B" w:rsidP="00037C3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(imię i nazwisko)</w:t>
            </w: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1FDE" w14:textId="10D7C7D7" w:rsidR="008D22CC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a/ posiada </w:t>
            </w:r>
            <w:r w:rsidR="00037C33">
              <w:rPr>
                <w:rFonts w:ascii="Times New Roman" w:hAnsi="Times New Roman"/>
                <w:sz w:val="20"/>
                <w:szCs w:val="20"/>
              </w:rPr>
              <w:t>wykształcenie wyższe</w:t>
            </w:r>
            <w:r w:rsidR="008D22CC">
              <w:rPr>
                <w:rFonts w:ascii="Times New Roman" w:hAnsi="Times New Roman"/>
                <w:sz w:val="20"/>
                <w:szCs w:val="20"/>
              </w:rPr>
              <w:t>: ………………………..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31D62E5" w14:textId="482D23BB" w:rsidR="008D22CC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(należy wpisać </w:t>
            </w:r>
            <w:r w:rsidR="00037C33">
              <w:rPr>
                <w:rFonts w:ascii="Times New Roman" w:hAnsi="Times New Roman"/>
                <w:i/>
                <w:sz w:val="20"/>
                <w:szCs w:val="20"/>
              </w:rPr>
              <w:t>wykształcenie</w:t>
            </w:r>
            <w:r w:rsidR="008D22CC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  <w:p w14:paraId="37B4B27E" w14:textId="77777777" w:rsidR="008D22CC" w:rsidRDefault="008D22CC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947CE80" w14:textId="3421E1D0" w:rsidR="000A03EB" w:rsidRDefault="00037C33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</w:t>
            </w:r>
            <w:r w:rsidR="000A03EB">
              <w:rPr>
                <w:rFonts w:ascii="Times New Roman" w:hAnsi="Times New Roman"/>
                <w:sz w:val="20"/>
                <w:szCs w:val="20"/>
              </w:rPr>
              <w:t xml:space="preserve">/ przeprowadziła następujące szkolenia </w:t>
            </w:r>
            <w:r w:rsidR="00B42C3B">
              <w:rPr>
                <w:rFonts w:ascii="Times New Roman" w:hAnsi="Times New Roman"/>
                <w:sz w:val="20"/>
                <w:szCs w:val="20"/>
              </w:rPr>
              <w:t xml:space="preserve">rozwojowe </w:t>
            </w:r>
            <w:r w:rsidR="000A03EB">
              <w:rPr>
                <w:rFonts w:ascii="Times New Roman" w:hAnsi="Times New Roman"/>
                <w:sz w:val="20"/>
                <w:szCs w:val="20"/>
              </w:rPr>
              <w:t xml:space="preserve">w zakresie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tutoringu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obejmującego narzędzia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tutoringu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naukowego</w:t>
            </w:r>
            <w:r w:rsidR="000A03EB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54735042" w14:textId="457373F0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9339C72" w14:textId="5AF59016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15EDE98A" w14:textId="0FD6CE93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58D9D53A" w14:textId="33D7358E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37D5FB0C" w14:textId="77777777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2F5C59BB" w14:textId="26499AE1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3)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04EB281D" w14:textId="77777777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49B542D0" w14:textId="2CCB4795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4)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49D10133" w14:textId="77777777" w:rsidR="000A03EB" w:rsidRDefault="000A03EB" w:rsidP="000A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47F2C815" w14:textId="7A0A348C" w:rsidR="00037C33" w:rsidRDefault="00037C33" w:rsidP="00037C3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47F2BAB9" w14:textId="77777777" w:rsidR="00037C33" w:rsidRDefault="00037C33" w:rsidP="00037C3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7835EFFD" w14:textId="278EE075" w:rsidR="00037C33" w:rsidRDefault="00037C33" w:rsidP="00037C3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4844C50E" w14:textId="77777777" w:rsidR="00037C33" w:rsidRDefault="00037C33" w:rsidP="00037C3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39C8DE76" w14:textId="3D6649F5" w:rsidR="009A0130" w:rsidRPr="009A0130" w:rsidRDefault="009A0130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2676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8CF75A7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7C33" w:rsidRPr="009A0130" w14:paraId="5768B93D" w14:textId="77777777" w:rsidTr="006B19DB">
        <w:trPr>
          <w:jc w:val="center"/>
        </w:trPr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F8E0" w14:textId="77777777" w:rsidR="00037C33" w:rsidRDefault="00037C33" w:rsidP="000D36E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F94634B" w14:textId="77777777" w:rsidR="00037C33" w:rsidRDefault="00037C33" w:rsidP="000D36E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99C659E" w14:textId="77777777" w:rsidR="00B42C3B" w:rsidRDefault="00037C33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r w:rsidR="00B42C3B">
              <w:rPr>
                <w:rFonts w:ascii="Times New Roman" w:hAnsi="Times New Roman"/>
                <w:sz w:val="20"/>
                <w:szCs w:val="20"/>
              </w:rPr>
              <w:t>…………………………</w:t>
            </w:r>
          </w:p>
          <w:p w14:paraId="2AB21DBF" w14:textId="7FF3541B" w:rsidR="00037C33" w:rsidRPr="009A0130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(imię i nazwisko)</w:t>
            </w: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B660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a/ posiada </w:t>
            </w:r>
            <w:r>
              <w:rPr>
                <w:rFonts w:ascii="Times New Roman" w:hAnsi="Times New Roman"/>
                <w:sz w:val="20"/>
                <w:szCs w:val="20"/>
              </w:rPr>
              <w:t>wykształcenie wyższe: ………………………..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5CEC71DE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(należy wpisać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wykształcenie)</w:t>
            </w:r>
          </w:p>
          <w:p w14:paraId="75D92830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6E7B1C6" w14:textId="7A70F9EA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b/ przeprowadziła następujące szkolenia </w:t>
            </w:r>
            <w:r w:rsidR="00B42C3B">
              <w:rPr>
                <w:rFonts w:ascii="Times New Roman" w:hAnsi="Times New Roman"/>
                <w:sz w:val="20"/>
                <w:szCs w:val="20"/>
              </w:rPr>
              <w:t>rozwojowe</w:t>
            </w:r>
            <w:r w:rsidR="00B42C3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w zakresie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tutoringu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obejmującego narzędzia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tutoringu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naukowego:</w:t>
            </w:r>
          </w:p>
          <w:p w14:paraId="219BC7FB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053B3DC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5627EA4B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54542453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3B025F44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650D88BF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3)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5343E772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6F12D501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4)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40828A57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6B01F28F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5</w:t>
            </w: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44C358AD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152DC116" w14:textId="77777777" w:rsidR="006B19DB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256B1CFD" w14:textId="17553379" w:rsidR="00037C33" w:rsidRPr="009A0130" w:rsidRDefault="006B19DB" w:rsidP="006B19D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DAC6" w14:textId="77777777" w:rsidR="00037C33" w:rsidRPr="009A0130" w:rsidRDefault="00037C33" w:rsidP="000D36E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B2C8EA2" w14:textId="77777777" w:rsidR="00037C33" w:rsidRPr="009A0130" w:rsidRDefault="00037C33" w:rsidP="000D36E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2C3B" w:rsidRPr="009A0130" w14:paraId="5047B3E9" w14:textId="77777777" w:rsidTr="006B19DB">
        <w:trPr>
          <w:jc w:val="center"/>
        </w:trPr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AB4E" w14:textId="77777777" w:rsidR="00B42C3B" w:rsidRDefault="00B42C3B" w:rsidP="000D36E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  <w:p w14:paraId="41287D0A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…………………………</w:t>
            </w:r>
          </w:p>
          <w:p w14:paraId="7431FA70" w14:textId="4951D1FB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(imię i nazwisko)</w:t>
            </w: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ADC2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a/ posiada </w:t>
            </w:r>
            <w:r>
              <w:rPr>
                <w:rFonts w:ascii="Times New Roman" w:hAnsi="Times New Roman"/>
                <w:sz w:val="20"/>
                <w:szCs w:val="20"/>
              </w:rPr>
              <w:t>wykształcenie wyższe: ………………………..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49E0BAC0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(należy wpisać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wykształcenie)</w:t>
            </w:r>
          </w:p>
          <w:p w14:paraId="4D693855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8A2F3E3" w14:textId="6C779B5E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b/ przeprowadziła następujące szkolenia rozwojowe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w zakresie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tutoringu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obejmującego narzędzia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tutoringu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naukowego:</w:t>
            </w:r>
          </w:p>
          <w:p w14:paraId="7E733197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4425DCD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21154356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47C5071E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6CAEF1AC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0E7A4348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3)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0373D4F0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0DBC9C02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4)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17B9C1A2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4C463393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3C35726F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6973D29B" w14:textId="77777777" w:rsidR="00B42C3B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3C618E74" w14:textId="1B636CB0" w:rsidR="00B42C3B" w:rsidRPr="009A0130" w:rsidRDefault="00B42C3B" w:rsidP="00B42C3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C40C" w14:textId="77777777" w:rsidR="00B42C3B" w:rsidRPr="009A0130" w:rsidRDefault="00B42C3B" w:rsidP="000D36E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F9FA936" w14:textId="77777777" w:rsidR="009A0130" w:rsidRDefault="009A0130" w:rsidP="00DD3C4B">
      <w:pPr>
        <w:spacing w:after="0" w:line="240" w:lineRule="auto"/>
        <w:ind w:left="-1418"/>
        <w:rPr>
          <w:rFonts w:ascii="Times New Roman" w:hAnsi="Times New Roman"/>
          <w:sz w:val="18"/>
          <w:szCs w:val="18"/>
        </w:rPr>
      </w:pPr>
    </w:p>
    <w:p w14:paraId="3576F036" w14:textId="77777777" w:rsidR="0077774B" w:rsidRDefault="00A26581" w:rsidP="00DD3C4B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sz w:val="18"/>
          <w:szCs w:val="18"/>
        </w:rPr>
      </w:pPr>
      <w:r w:rsidRPr="00E62BF0">
        <w:rPr>
          <w:rFonts w:ascii="Times New Roman" w:hAnsi="Times New Roman"/>
          <w:sz w:val="18"/>
          <w:szCs w:val="18"/>
        </w:rPr>
        <w:tab/>
      </w:r>
    </w:p>
    <w:p w14:paraId="7FF672D9" w14:textId="7068EB85" w:rsidR="00344591" w:rsidRDefault="00344591" w:rsidP="00344591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b/>
          <w:sz w:val="18"/>
          <w:szCs w:val="18"/>
        </w:rPr>
      </w:pPr>
    </w:p>
    <w:p w14:paraId="2A5EFFCC" w14:textId="2CA0F062" w:rsidR="00A26581" w:rsidRPr="00344591" w:rsidRDefault="00A26581" w:rsidP="00344591">
      <w:pPr>
        <w:tabs>
          <w:tab w:val="left" w:pos="5040"/>
        </w:tabs>
        <w:spacing w:after="0" w:line="240" w:lineRule="auto"/>
        <w:ind w:left="-1418"/>
        <w:rPr>
          <w:rFonts w:ascii="Times New Roman" w:hAnsi="Times New Roman"/>
          <w:b/>
          <w:sz w:val="18"/>
          <w:szCs w:val="18"/>
        </w:rPr>
      </w:pPr>
      <w:r>
        <w:rPr>
          <w:rFonts w:ascii="Times New Roman" w:eastAsia="Times New Roman" w:hAnsi="Times New Roman"/>
          <w:sz w:val="16"/>
          <w:szCs w:val="16"/>
          <w:highlight w:val="yellow"/>
          <w:lang w:eastAsia="pl-PL"/>
        </w:rPr>
        <w:t>W podstawie dysponowania  należy wpisać postawę dysponowania wskazaną osobą np. pracownik własny/umowa o pracę/umowa zlecenie itp.</w:t>
      </w:r>
    </w:p>
    <w:p w14:paraId="52E96765" w14:textId="77777777" w:rsidR="00A26581" w:rsidRDefault="00A26581" w:rsidP="00DD3C4B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EB8A010" w14:textId="77777777" w:rsidR="00DA7039" w:rsidRPr="00DA7039" w:rsidRDefault="00DA7039" w:rsidP="00DA7039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color w:val="FF0000"/>
          <w:sz w:val="20"/>
          <w:szCs w:val="20"/>
          <w:lang w:eastAsia="zh-CN"/>
        </w:rPr>
      </w:pPr>
      <w:r w:rsidRPr="00DA7039">
        <w:rPr>
          <w:b/>
          <w:color w:val="FF0000"/>
          <w:sz w:val="20"/>
          <w:szCs w:val="20"/>
          <w:lang w:eastAsia="zh-CN"/>
        </w:rPr>
        <w:t>Oferta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powinna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być sporządzona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A7039">
        <w:rPr>
          <w:color w:val="FF0000"/>
          <w:sz w:val="20"/>
          <w:szCs w:val="20"/>
          <w:lang w:eastAsia="zh-CN"/>
        </w:rPr>
        <w:t>.</w:t>
      </w:r>
    </w:p>
    <w:p w14:paraId="23875F6D" w14:textId="513F915E" w:rsidR="004D3D22" w:rsidRPr="00332220" w:rsidRDefault="004D3D22" w:rsidP="00DA7039">
      <w:pPr>
        <w:tabs>
          <w:tab w:val="left" w:pos="5040"/>
        </w:tabs>
        <w:spacing w:after="0" w:line="240" w:lineRule="auto"/>
        <w:ind w:left="-1418"/>
        <w:jc w:val="center"/>
      </w:pPr>
    </w:p>
    <w:sectPr w:rsidR="004D3D22" w:rsidRPr="00332220" w:rsidSect="009A01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261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22378" w14:textId="77777777" w:rsidR="00FC0DA6" w:rsidRDefault="00FC0DA6">
      <w:pPr>
        <w:spacing w:after="0" w:line="240" w:lineRule="auto"/>
      </w:pPr>
      <w:r>
        <w:separator/>
      </w:r>
    </w:p>
  </w:endnote>
  <w:endnote w:type="continuationSeparator" w:id="0">
    <w:p w14:paraId="1DE80047" w14:textId="77777777" w:rsidR="00FC0DA6" w:rsidRDefault="00FC0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D2307" w14:textId="77777777" w:rsidR="000D19F0" w:rsidRDefault="000D19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B09A" w14:textId="77777777" w:rsidR="000D19F0" w:rsidRDefault="000D19F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55298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07E824A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10590809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4295E8C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0C0F3541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3E7AC77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FA58F" w14:textId="77777777" w:rsidR="00FC0DA6" w:rsidRDefault="00FC0DA6">
      <w:pPr>
        <w:spacing w:after="0" w:line="240" w:lineRule="auto"/>
      </w:pPr>
      <w:r>
        <w:separator/>
      </w:r>
    </w:p>
  </w:footnote>
  <w:footnote w:type="continuationSeparator" w:id="0">
    <w:p w14:paraId="32E5DBDC" w14:textId="77777777" w:rsidR="00FC0DA6" w:rsidRDefault="00FC0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EEB8A" w14:textId="77777777" w:rsidR="000D19F0" w:rsidRDefault="000D19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19C8" w14:textId="20D4F458" w:rsidR="004D3D22" w:rsidRDefault="00FE4A6B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729EF7D6" wp14:editId="303FF634">
          <wp:extent cx="523875" cy="1019175"/>
          <wp:effectExtent l="0" t="0" r="0" b="0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8AE02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5C6117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A99894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F354536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34357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D5B52D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870EE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F5472B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5C291E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465260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771FC0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ADF0FB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tbl>
    <w:tblPr>
      <w:tblStyle w:val="Tabela-Siatka"/>
      <w:tblW w:w="9352" w:type="dxa"/>
      <w:tblInd w:w="-19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6379"/>
      <w:gridCol w:w="1560"/>
    </w:tblGrid>
    <w:tr w:rsidR="000D19F0" w14:paraId="21782149" w14:textId="77777777" w:rsidTr="000D19F0">
      <w:tc>
        <w:tcPr>
          <w:tcW w:w="1413" w:type="dxa"/>
          <w:hideMark/>
        </w:tcPr>
        <w:p w14:paraId="726E609D" w14:textId="70609F33" w:rsidR="000D19F0" w:rsidRDefault="000D19F0" w:rsidP="000D19F0">
          <w:pPr>
            <w:rPr>
              <w:rFonts w:ascii="Times New Roman" w:eastAsia="Times New Roman" w:hAnsi="Times New Roman"/>
              <w:b/>
            </w:rPr>
          </w:pPr>
          <w:r>
            <w:rPr>
              <w:b/>
              <w:noProof/>
            </w:rPr>
            <w:drawing>
              <wp:inline distT="0" distB="0" distL="0" distR="0" wp14:anchorId="38508D20" wp14:editId="723B84C0">
                <wp:extent cx="609600" cy="942975"/>
                <wp:effectExtent l="0" t="0" r="0" b="9525"/>
                <wp:docPr id="2" name="Obraz 2" descr="Obraz zawierający tekst, clipar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Obraz zawierający tekst, clipar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9" w:type="dxa"/>
          <w:vAlign w:val="bottom"/>
        </w:tcPr>
        <w:p w14:paraId="0F7D5EEC" w14:textId="77777777" w:rsidR="000D19F0" w:rsidRDefault="000D19F0" w:rsidP="000D19F0">
          <w:pPr>
            <w:jc w:val="center"/>
            <w:rPr>
              <w:rFonts w:cs="Calibri"/>
              <w:b/>
              <w:bCs/>
            </w:rPr>
          </w:pPr>
          <w:r>
            <w:rPr>
              <w:rFonts w:cs="Calibri"/>
              <w:b/>
              <w:bCs/>
            </w:rPr>
            <w:t>"INICJATYWA DOSKONAŁOŚCI - UCZELNIA BADAWCZA"</w:t>
          </w:r>
        </w:p>
        <w:p w14:paraId="57AF4F30" w14:textId="77777777" w:rsidR="000D19F0" w:rsidRDefault="000D19F0" w:rsidP="000D19F0">
          <w:pPr>
            <w:rPr>
              <w:rFonts w:ascii="Times New Roman" w:hAnsi="Times New Roman"/>
              <w:b/>
            </w:rPr>
          </w:pPr>
        </w:p>
      </w:tc>
      <w:tc>
        <w:tcPr>
          <w:tcW w:w="1560" w:type="dxa"/>
          <w:hideMark/>
        </w:tcPr>
        <w:p w14:paraId="7B7DBAE7" w14:textId="7C04B877" w:rsidR="000D19F0" w:rsidRDefault="000D19F0" w:rsidP="000D19F0">
          <w:pPr>
            <w:jc w:val="right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0542E596" wp14:editId="6FC53810">
                <wp:extent cx="781050" cy="914400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6B5BB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3A9585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2AFB110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928A56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75D49B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0E2A6C9" w14:textId="5BD8EA80" w:rsidR="004D3D22" w:rsidRPr="00344591" w:rsidRDefault="00344591" w:rsidP="00344591">
    <w:pPr>
      <w:pStyle w:val="Nagwek"/>
      <w:tabs>
        <w:tab w:val="right" w:pos="7371"/>
      </w:tabs>
      <w:jc w:val="right"/>
      <w:rPr>
        <w:rFonts w:ascii="Verdana" w:hAnsi="Verdana"/>
        <w:b/>
        <w:bCs/>
        <w:sz w:val="16"/>
        <w:szCs w:val="16"/>
      </w:rPr>
    </w:pPr>
    <w:r w:rsidRPr="00344591">
      <w:rPr>
        <w:rFonts w:ascii="Verdana" w:hAnsi="Verdana"/>
        <w:b/>
        <w:bCs/>
        <w:sz w:val="16"/>
        <w:szCs w:val="16"/>
      </w:rPr>
      <w:t>Załącznik nr 6</w:t>
    </w:r>
  </w:p>
  <w:p w14:paraId="32253FA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A08440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A25E61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F96A6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D74E8E1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91707BD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1F6F25"/>
    <w:multiLevelType w:val="hybridMultilevel"/>
    <w:tmpl w:val="F6EA1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0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F75"/>
    <w:rsid w:val="00032AD1"/>
    <w:rsid w:val="00037C33"/>
    <w:rsid w:val="00045051"/>
    <w:rsid w:val="000A03EB"/>
    <w:rsid w:val="000D19F0"/>
    <w:rsid w:val="0026206C"/>
    <w:rsid w:val="002F3980"/>
    <w:rsid w:val="00332220"/>
    <w:rsid w:val="00344591"/>
    <w:rsid w:val="003C008D"/>
    <w:rsid w:val="00436FC1"/>
    <w:rsid w:val="004C4270"/>
    <w:rsid w:val="004D3D22"/>
    <w:rsid w:val="004E16ED"/>
    <w:rsid w:val="00591833"/>
    <w:rsid w:val="005A1F75"/>
    <w:rsid w:val="00626523"/>
    <w:rsid w:val="00685AD6"/>
    <w:rsid w:val="006B19DB"/>
    <w:rsid w:val="006E2A3D"/>
    <w:rsid w:val="00713DAB"/>
    <w:rsid w:val="0077774B"/>
    <w:rsid w:val="007A62B0"/>
    <w:rsid w:val="007C62CE"/>
    <w:rsid w:val="008D22CC"/>
    <w:rsid w:val="008D72B2"/>
    <w:rsid w:val="009A0130"/>
    <w:rsid w:val="00A17431"/>
    <w:rsid w:val="00A26581"/>
    <w:rsid w:val="00A527DA"/>
    <w:rsid w:val="00A52F70"/>
    <w:rsid w:val="00B42C3B"/>
    <w:rsid w:val="00BC7630"/>
    <w:rsid w:val="00C32AE7"/>
    <w:rsid w:val="00D15D60"/>
    <w:rsid w:val="00D610DF"/>
    <w:rsid w:val="00DA7039"/>
    <w:rsid w:val="00DD3C4B"/>
    <w:rsid w:val="00DF66BD"/>
    <w:rsid w:val="00E4440F"/>
    <w:rsid w:val="00E9230A"/>
    <w:rsid w:val="00F138D2"/>
    <w:rsid w:val="00F81271"/>
    <w:rsid w:val="00FC0DA6"/>
    <w:rsid w:val="00FE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68E0883"/>
  <w15:chartTrackingRefBased/>
  <w15:docId w15:val="{A973CF61-3725-4738-A90E-5CFDFABE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58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A62B0"/>
    <w:rPr>
      <w:color w:val="0000FF"/>
      <w:u w:val="single"/>
    </w:rPr>
  </w:style>
  <w:style w:type="table" w:styleId="Tabela-Siatka">
    <w:name w:val="Table Grid"/>
    <w:basedOn w:val="Standardowy"/>
    <w:uiPriority w:val="39"/>
    <w:rsid w:val="004C4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0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4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2214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2022-09-16T10:28:00Z</cp:lastPrinted>
  <dcterms:created xsi:type="dcterms:W3CDTF">2022-09-16T10:28:00Z</dcterms:created>
  <dcterms:modified xsi:type="dcterms:W3CDTF">2022-09-16T10:28:00Z</dcterms:modified>
</cp:coreProperties>
</file>