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76B8C1E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E3E05" w:rsidRPr="004E3E05">
        <w:rPr>
          <w:b/>
        </w:rPr>
        <w:t>Usługa 2 edycji certyfikowanego szkolenia Szkoła Tutorów  Akademickich dla dydaktyków AGH - KC-zp.272-563/22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2DFD4EBE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4E3E05">
        <w:rPr>
          <w:rFonts w:ascii="Arial" w:hAnsi="Arial" w:cs="Arial"/>
          <w:sz w:val="20"/>
          <w:szCs w:val="20"/>
        </w:rPr>
        <w:t xml:space="preserve"> </w:t>
      </w:r>
      <w:r w:rsidRPr="00635952">
        <w:rPr>
          <w:rFonts w:ascii="Arial" w:hAnsi="Arial" w:cs="Arial"/>
          <w:sz w:val="20"/>
          <w:szCs w:val="20"/>
        </w:rPr>
        <w:t xml:space="preserve">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6AFF30D4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19FE1" w14:textId="77777777" w:rsidR="0029296A" w:rsidRDefault="0029296A" w:rsidP="0038231F">
      <w:pPr>
        <w:spacing w:after="0" w:line="240" w:lineRule="auto"/>
      </w:pPr>
      <w:r>
        <w:separator/>
      </w:r>
    </w:p>
  </w:endnote>
  <w:endnote w:type="continuationSeparator" w:id="0">
    <w:p w14:paraId="437B4E9E" w14:textId="77777777" w:rsidR="0029296A" w:rsidRDefault="00292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C73EF" w14:textId="77777777" w:rsidR="0060080B" w:rsidRDefault="00600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239F09A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03B2E" w14:textId="77777777" w:rsidR="0060080B" w:rsidRDefault="00600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555AD" w14:textId="77777777" w:rsidR="0029296A" w:rsidRDefault="0029296A" w:rsidP="0038231F">
      <w:pPr>
        <w:spacing w:after="0" w:line="240" w:lineRule="auto"/>
      </w:pPr>
      <w:r>
        <w:separator/>
      </w:r>
    </w:p>
  </w:footnote>
  <w:footnote w:type="continuationSeparator" w:id="0">
    <w:p w14:paraId="5A3F856B" w14:textId="77777777" w:rsidR="0029296A" w:rsidRDefault="002929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A35D9" w14:textId="77777777" w:rsidR="0060080B" w:rsidRDefault="00600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2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60080B" w14:paraId="158F557B" w14:textId="77777777" w:rsidTr="0060080B">
      <w:tc>
        <w:tcPr>
          <w:tcW w:w="1413" w:type="dxa"/>
          <w:hideMark/>
        </w:tcPr>
        <w:p w14:paraId="65133F31" w14:textId="73D5A28B" w:rsidR="0060080B" w:rsidRDefault="0060080B" w:rsidP="0060080B">
          <w:pPr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7FDB27EA" wp14:editId="2E2C4812">
                <wp:extent cx="609600" cy="942975"/>
                <wp:effectExtent l="0" t="0" r="0" b="9525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clipar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bottom"/>
        </w:tcPr>
        <w:p w14:paraId="2E6C2174" w14:textId="77777777" w:rsidR="0060080B" w:rsidRDefault="0060080B" w:rsidP="0060080B">
          <w:pPr>
            <w:jc w:val="center"/>
            <w:rPr>
              <w:rFonts w:ascii="Calibri" w:hAnsi="Calibri" w:cs="Calibri"/>
              <w:b/>
              <w:bCs/>
            </w:rPr>
          </w:pPr>
          <w:r>
            <w:rPr>
              <w:rFonts w:ascii="Calibri" w:hAnsi="Calibri" w:cs="Calibri"/>
              <w:b/>
              <w:bCs/>
            </w:rPr>
            <w:t>"INICJATYWA DOSKONAŁOŚCI - UCZELNIA BADAWCZA"</w:t>
          </w:r>
        </w:p>
        <w:p w14:paraId="054C3324" w14:textId="77777777" w:rsidR="0060080B" w:rsidRDefault="0060080B" w:rsidP="0060080B">
          <w:pPr>
            <w:rPr>
              <w:b/>
            </w:rPr>
          </w:pPr>
        </w:p>
      </w:tc>
      <w:tc>
        <w:tcPr>
          <w:tcW w:w="1560" w:type="dxa"/>
          <w:hideMark/>
        </w:tcPr>
        <w:p w14:paraId="575290F1" w14:textId="50BFF247" w:rsidR="0060080B" w:rsidRDefault="0060080B" w:rsidP="0060080B">
          <w:pPr>
            <w:jc w:val="right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5973685" wp14:editId="5FD02FA0">
                <wp:extent cx="781050" cy="91440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F3CD3B3" w14:textId="3C8B3F71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530F2" w14:textId="77777777" w:rsidR="0060080B" w:rsidRDefault="00600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077607">
    <w:abstractNumId w:val="9"/>
  </w:num>
  <w:num w:numId="2" w16cid:durableId="268004980">
    <w:abstractNumId w:val="1"/>
  </w:num>
  <w:num w:numId="3" w16cid:durableId="97144268">
    <w:abstractNumId w:val="8"/>
  </w:num>
  <w:num w:numId="4" w16cid:durableId="73363593">
    <w:abstractNumId w:val="11"/>
  </w:num>
  <w:num w:numId="5" w16cid:durableId="1569730835">
    <w:abstractNumId w:val="10"/>
  </w:num>
  <w:num w:numId="6" w16cid:durableId="1750931460">
    <w:abstractNumId w:val="7"/>
  </w:num>
  <w:num w:numId="7" w16cid:durableId="1933585060">
    <w:abstractNumId w:val="2"/>
  </w:num>
  <w:num w:numId="8" w16cid:durableId="338430137">
    <w:abstractNumId w:val="4"/>
  </w:num>
  <w:num w:numId="9" w16cid:durableId="970596623">
    <w:abstractNumId w:val="3"/>
  </w:num>
  <w:num w:numId="10" w16cid:durableId="1373531994">
    <w:abstractNumId w:val="6"/>
  </w:num>
  <w:num w:numId="11" w16cid:durableId="2112117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1598333">
    <w:abstractNumId w:val="0"/>
  </w:num>
  <w:num w:numId="13" w16cid:durableId="445309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9296A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30A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3E05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0080B"/>
    <w:rsid w:val="00634311"/>
    <w:rsid w:val="00641874"/>
    <w:rsid w:val="006676AE"/>
    <w:rsid w:val="006A3A1F"/>
    <w:rsid w:val="006A52B6"/>
    <w:rsid w:val="006E31C1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16C"/>
    <w:rsid w:val="00956C26"/>
    <w:rsid w:val="00960337"/>
    <w:rsid w:val="00975019"/>
    <w:rsid w:val="00975C49"/>
    <w:rsid w:val="00997D0F"/>
    <w:rsid w:val="009B1B3B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DF48CB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60080B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6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E551-787F-4555-9DA6-A3838A7B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2022-04-13T12:41:00Z</cp:lastPrinted>
  <dcterms:created xsi:type="dcterms:W3CDTF">2022-09-16T07:24:00Z</dcterms:created>
  <dcterms:modified xsi:type="dcterms:W3CDTF">2022-09-16T07:24:00Z</dcterms:modified>
</cp:coreProperties>
</file>