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9466E" w14:textId="77777777" w:rsidR="00694944" w:rsidRDefault="00694944" w:rsidP="00694944">
      <w:pPr>
        <w:rPr>
          <w:b/>
          <w:sz w:val="22"/>
          <w:szCs w:val="22"/>
        </w:rPr>
      </w:pPr>
      <w:r>
        <w:rPr>
          <w:b/>
        </w:rPr>
        <w:t>„WZÓR”</w:t>
      </w:r>
    </w:p>
    <w:p w14:paraId="4AE51EC3" w14:textId="77777777" w:rsidR="00694944" w:rsidRPr="00B43BB1" w:rsidRDefault="00694944" w:rsidP="00B43BB1">
      <w:pPr>
        <w:tabs>
          <w:tab w:val="left" w:pos="0"/>
        </w:tabs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 w:rsidRPr="00B43BB1">
        <w:rPr>
          <w:rFonts w:eastAsia="Calibri"/>
          <w:b/>
          <w:color w:val="000000"/>
          <w:sz w:val="22"/>
          <w:szCs w:val="22"/>
          <w:lang w:eastAsia="en-US"/>
        </w:rPr>
        <w:t>WYKAZ  ZREALIZOWANYCH USŁUG</w:t>
      </w:r>
    </w:p>
    <w:p w14:paraId="52D9E8DE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>NAZWA WYKONAWCY: …………………………………………………….</w:t>
      </w:r>
    </w:p>
    <w:p w14:paraId="0CC7782D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 xml:space="preserve">ADRES:…………………………………………………………………………. </w:t>
      </w:r>
    </w:p>
    <w:p w14:paraId="5B59FC8F" w14:textId="3DE01C84" w:rsidR="00694944" w:rsidRDefault="00694944" w:rsidP="00B43BB1">
      <w:pPr>
        <w:tabs>
          <w:tab w:val="left" w:pos="0"/>
        </w:tabs>
        <w:jc w:val="both"/>
        <w:rPr>
          <w:b/>
          <w:bCs/>
          <w:sz w:val="22"/>
          <w:szCs w:val="22"/>
        </w:rPr>
      </w:pPr>
      <w:r w:rsidRPr="00B43BB1">
        <w:rPr>
          <w:color w:val="000000"/>
          <w:sz w:val="22"/>
          <w:szCs w:val="22"/>
        </w:rPr>
        <w:t xml:space="preserve">Dotyczy: </w:t>
      </w:r>
      <w:r w:rsidR="0010486F" w:rsidRPr="0010486F">
        <w:rPr>
          <w:b/>
          <w:bCs/>
          <w:sz w:val="22"/>
          <w:szCs w:val="22"/>
        </w:rPr>
        <w:t>Usługa 2 edycji certyfikowanego szkolenia Szkoła Tutorów  Akademickich dla dydaktyków AGH - KC-zp.272-563/22</w:t>
      </w:r>
    </w:p>
    <w:p w14:paraId="2F7BD988" w14:textId="77777777" w:rsidR="00D02EF3" w:rsidRPr="00B43BB1" w:rsidRDefault="00D02EF3" w:rsidP="00B43BB1">
      <w:pPr>
        <w:tabs>
          <w:tab w:val="left" w:pos="0"/>
        </w:tabs>
        <w:jc w:val="both"/>
        <w:rPr>
          <w:b/>
          <w:iCs/>
          <w:color w:val="000000"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"/>
        <w:gridCol w:w="3425"/>
        <w:gridCol w:w="1559"/>
        <w:gridCol w:w="2032"/>
      </w:tblGrid>
      <w:tr w:rsidR="0010486F" w:rsidRPr="00FB7DDE" w14:paraId="791517E8" w14:textId="77777777" w:rsidTr="008A6E5E">
        <w:trPr>
          <w:cantSplit/>
          <w:trHeight w:val="790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AEC37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L.p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4D3E5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Przedmiot usługi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1D0D5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48953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rFonts w:eastAsia="Calibri"/>
                <w:b/>
                <w:sz w:val="18"/>
                <w:szCs w:val="18"/>
                <w:lang w:eastAsia="en-US"/>
              </w:rPr>
              <w:t>Odbiorca usługi (nazwa, adres)</w:t>
            </w:r>
          </w:p>
        </w:tc>
      </w:tr>
      <w:tr w:rsidR="0010486F" w:rsidRPr="00FB7DDE" w14:paraId="1823EF4F" w14:textId="77777777" w:rsidTr="008A6E5E">
        <w:trPr>
          <w:cantSplit/>
          <w:trHeight w:hRule="exact" w:val="514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308B5" w14:textId="77777777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1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1D11B" w14:textId="77777777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2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FF257" w14:textId="77777777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3</w:t>
            </w: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88E9D" w14:textId="47743495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0486F" w:rsidRPr="008A6E5E" w14:paraId="2B18E676" w14:textId="77777777" w:rsidTr="008A6E5E">
        <w:trPr>
          <w:cantSplit/>
          <w:trHeight w:val="922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06E1C" w14:textId="0F8DFB71" w:rsidR="0010486F" w:rsidRPr="008A6E5E" w:rsidRDefault="0010486F" w:rsidP="00D10870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 w:rsidRPr="008A6E5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66420" w14:textId="1858305B" w:rsidR="00107DFB" w:rsidRPr="008A6E5E" w:rsidRDefault="00107DFB" w:rsidP="00D10870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>Przeprowadzenie szkolenia</w:t>
            </w:r>
            <w:r w:rsidR="00A037B3" w:rsidRPr="008A6E5E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A6E5E" w:rsidRPr="008A6E5E">
              <w:rPr>
                <w:bCs/>
                <w:color w:val="000000"/>
                <w:sz w:val="20"/>
                <w:szCs w:val="20"/>
              </w:rPr>
              <w:t>rozwojowego</w:t>
            </w:r>
            <w:r w:rsidRPr="008A6E5E">
              <w:rPr>
                <w:bCs/>
                <w:color w:val="000000"/>
                <w:sz w:val="20"/>
                <w:szCs w:val="20"/>
              </w:rPr>
              <w:t xml:space="preserve"> z zakresu tutoringu obejmującego narzędzia tutoringu naukowego tj …… </w:t>
            </w:r>
          </w:p>
          <w:p w14:paraId="3CF6F8B2" w14:textId="0AEE96A8" w:rsidR="0010486F" w:rsidRPr="008A6E5E" w:rsidRDefault="00107DFB" w:rsidP="00D10870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>(należy wpisać nazwę szkolenia)</w:t>
            </w:r>
          </w:p>
          <w:p w14:paraId="66ACFBCA" w14:textId="13CD104C" w:rsidR="0010486F" w:rsidRPr="008A6E5E" w:rsidRDefault="0010486F" w:rsidP="00D10870">
            <w:pPr>
              <w:tabs>
                <w:tab w:val="left" w:pos="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46980" w14:textId="77777777" w:rsidR="0010486F" w:rsidRPr="008A6E5E" w:rsidRDefault="0010486F" w:rsidP="00D10870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7843C" w14:textId="77777777" w:rsidR="0010486F" w:rsidRPr="008A6E5E" w:rsidRDefault="0010486F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</w:tc>
      </w:tr>
      <w:tr w:rsidR="00A037B3" w:rsidRPr="008A6E5E" w14:paraId="408C9627" w14:textId="77777777" w:rsidTr="008A6E5E">
        <w:trPr>
          <w:cantSplit/>
          <w:trHeight w:val="922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5379" w14:textId="27757769" w:rsidR="00A037B3" w:rsidRPr="008A6E5E" w:rsidRDefault="00A037B3" w:rsidP="00A037B3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 w:rsidRPr="008A6E5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12C8B" w14:textId="77777777" w:rsidR="008A6E5E" w:rsidRPr="008A6E5E" w:rsidRDefault="008A6E5E" w:rsidP="008A6E5E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 xml:space="preserve">Przeprowadzenie szkolenia rozwojowego z zakresu tutoringu obejmującego narzędzia tutoringu naukowego tj …… </w:t>
            </w:r>
          </w:p>
          <w:p w14:paraId="2BE69715" w14:textId="77777777" w:rsidR="008A6E5E" w:rsidRPr="008A6E5E" w:rsidRDefault="008A6E5E" w:rsidP="008A6E5E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>(należy wpisać nazwę szkolenia)</w:t>
            </w:r>
          </w:p>
          <w:p w14:paraId="5A451DB3" w14:textId="77777777" w:rsidR="00A037B3" w:rsidRPr="008A6E5E" w:rsidRDefault="00A037B3" w:rsidP="00A037B3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14694" w14:textId="77777777" w:rsidR="00A037B3" w:rsidRPr="008A6E5E" w:rsidRDefault="00A037B3" w:rsidP="00A037B3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4FBCB" w14:textId="77777777" w:rsidR="00A037B3" w:rsidRPr="008A6E5E" w:rsidRDefault="00A037B3" w:rsidP="00A037B3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</w:tc>
      </w:tr>
      <w:tr w:rsidR="00A037B3" w:rsidRPr="002444FA" w14:paraId="38C46AB6" w14:textId="77777777" w:rsidTr="008A6E5E">
        <w:trPr>
          <w:cantSplit/>
          <w:trHeight w:val="922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A8D02" w14:textId="623EAB9F" w:rsidR="00A037B3" w:rsidRPr="008A6E5E" w:rsidRDefault="00A037B3" w:rsidP="00A037B3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 w:rsidRPr="008A6E5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EB827" w14:textId="77777777" w:rsidR="008A6E5E" w:rsidRPr="008A6E5E" w:rsidRDefault="008A6E5E" w:rsidP="008A6E5E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 xml:space="preserve">Przeprowadzenie szkolenia rozwojowego z zakresu tutoringu obejmującego narzędzia tutoringu naukowego tj …… </w:t>
            </w:r>
          </w:p>
          <w:p w14:paraId="292B7A80" w14:textId="77777777" w:rsidR="008A6E5E" w:rsidRPr="008A6E5E" w:rsidRDefault="008A6E5E" w:rsidP="008A6E5E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>(należy wpisać nazwę szkolenia)</w:t>
            </w:r>
          </w:p>
          <w:p w14:paraId="6FD0676E" w14:textId="77777777" w:rsidR="00A037B3" w:rsidRPr="008A6E5E" w:rsidRDefault="00A037B3" w:rsidP="00A037B3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CE1C5" w14:textId="77777777" w:rsidR="00A037B3" w:rsidRPr="008A6E5E" w:rsidRDefault="00A037B3" w:rsidP="00A037B3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B2698" w14:textId="77777777" w:rsidR="00A037B3" w:rsidRPr="008A6E5E" w:rsidRDefault="00A037B3" w:rsidP="00A037B3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6427EC94" w14:textId="77777777" w:rsidR="00D02EF3" w:rsidRDefault="00D02EF3" w:rsidP="00694944">
      <w:pPr>
        <w:suppressAutoHyphens/>
        <w:jc w:val="both"/>
        <w:rPr>
          <w:b/>
          <w:bCs/>
          <w:sz w:val="16"/>
          <w:szCs w:val="16"/>
        </w:rPr>
      </w:pPr>
    </w:p>
    <w:p w14:paraId="7A1DBA40" w14:textId="6CC09756" w:rsidR="00694944" w:rsidRPr="007A6FCE" w:rsidRDefault="00D02EF3" w:rsidP="00694944">
      <w:pPr>
        <w:suppressAutoHyphens/>
        <w:jc w:val="both"/>
        <w:rPr>
          <w:rFonts w:eastAsia="Calibri"/>
          <w:bCs/>
          <w:sz w:val="16"/>
          <w:szCs w:val="16"/>
          <w:lang w:eastAsia="en-US"/>
        </w:rPr>
      </w:pPr>
      <w:r w:rsidRPr="007A6FCE">
        <w:rPr>
          <w:bCs/>
          <w:sz w:val="16"/>
          <w:szCs w:val="16"/>
        </w:rPr>
        <w:t>Zamawiający uzna wyżej wymieniony warunek za spełniony, jeżeli  Wykonawca wykaże, że</w:t>
      </w:r>
      <w:r w:rsidRPr="007A6FCE">
        <w:rPr>
          <w:bCs/>
          <w:iCs/>
          <w:sz w:val="16"/>
          <w:szCs w:val="16"/>
          <w:lang w:eastAsia="zh-CN"/>
        </w:rPr>
        <w:t xml:space="preserve"> w okresie ostatnich trzech lat przed upływem terminu składania ofert, (a jeżeli okres prowadzenia działalności jest krótszy – w tym okresie), należycie zrealizował, a w przypadku świadczeń okresowych lub ciągłych jest w trakcie realizacji </w:t>
      </w:r>
      <w:r w:rsidR="0010486F">
        <w:rPr>
          <w:bCs/>
          <w:iCs/>
          <w:sz w:val="16"/>
          <w:szCs w:val="16"/>
          <w:lang w:eastAsia="zh-CN"/>
        </w:rPr>
        <w:t xml:space="preserve">minimum 3 usługi polegające na przeprowadzeniu szkolenia </w:t>
      </w:r>
      <w:r w:rsidR="00921DA3">
        <w:rPr>
          <w:bCs/>
          <w:iCs/>
          <w:sz w:val="16"/>
          <w:szCs w:val="16"/>
          <w:lang w:eastAsia="zh-CN"/>
        </w:rPr>
        <w:t>rozwojowego</w:t>
      </w:r>
      <w:r w:rsidR="0010486F">
        <w:rPr>
          <w:bCs/>
          <w:iCs/>
          <w:sz w:val="16"/>
          <w:szCs w:val="16"/>
          <w:lang w:eastAsia="zh-CN"/>
        </w:rPr>
        <w:t xml:space="preserve"> z tutoringu obejmującego narzędzia tutoringu naukowego</w:t>
      </w:r>
    </w:p>
    <w:p w14:paraId="5C889E73" w14:textId="77777777" w:rsidR="00D02EF3" w:rsidRDefault="00D02EF3" w:rsidP="00694944">
      <w:pPr>
        <w:suppressAutoHyphens/>
        <w:jc w:val="both"/>
        <w:rPr>
          <w:rFonts w:eastAsia="Calibri"/>
          <w:sz w:val="16"/>
          <w:szCs w:val="16"/>
          <w:lang w:eastAsia="en-US"/>
        </w:rPr>
      </w:pPr>
    </w:p>
    <w:p w14:paraId="617F0FAD" w14:textId="734C98A3" w:rsidR="00694944" w:rsidRDefault="00694944" w:rsidP="00694944">
      <w:pPr>
        <w:suppressAutoHyphens/>
        <w:jc w:val="both"/>
        <w:rPr>
          <w:rFonts w:eastAsia="Calibri"/>
          <w:sz w:val="16"/>
          <w:szCs w:val="16"/>
          <w:lang w:eastAsia="en-US"/>
        </w:rPr>
      </w:pPr>
      <w:r w:rsidRPr="0075589A">
        <w:rPr>
          <w:rFonts w:eastAsia="Calibri"/>
          <w:sz w:val="16"/>
          <w:szCs w:val="16"/>
          <w:lang w:eastAsia="en-US"/>
        </w:rPr>
        <w:t xml:space="preserve">Jeżeli Wykonawca powołuje się na doświadczenie w realizacji </w:t>
      </w:r>
      <w:r>
        <w:rPr>
          <w:rFonts w:eastAsia="Calibri"/>
          <w:sz w:val="16"/>
          <w:szCs w:val="16"/>
          <w:lang w:eastAsia="en-US"/>
        </w:rPr>
        <w:t xml:space="preserve">usług </w:t>
      </w:r>
      <w:r w:rsidRPr="0075589A">
        <w:rPr>
          <w:rFonts w:eastAsia="Calibri"/>
          <w:sz w:val="16"/>
          <w:szCs w:val="16"/>
          <w:lang w:eastAsia="en-US"/>
        </w:rPr>
        <w:t xml:space="preserve">wykonywanych wspólnie z innymi Wykonawcami, wykaz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 xml:space="preserve"> dotyczy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>, w których wykonaniu Wykonawca ten bezpośrednio uczestniczył</w:t>
      </w:r>
      <w:r w:rsidRPr="00D10E37">
        <w:rPr>
          <w:rFonts w:eastAsia="Calibri"/>
          <w:sz w:val="16"/>
          <w:szCs w:val="16"/>
          <w:lang w:eastAsia="en-US"/>
        </w:rPr>
        <w:t>, a w przypadku świadczeń powtarzających się lub ciągłych, w których wykonywaniu bezpośrednio uczestniczył lub uczestniczy.</w:t>
      </w:r>
    </w:p>
    <w:p w14:paraId="62894560" w14:textId="77777777" w:rsidR="00694944" w:rsidRDefault="00694944" w:rsidP="00694944">
      <w:pPr>
        <w:spacing w:line="360" w:lineRule="auto"/>
        <w:jc w:val="both"/>
        <w:rPr>
          <w:rFonts w:eastAsia="Calibri"/>
          <w:sz w:val="16"/>
          <w:szCs w:val="16"/>
          <w:lang w:eastAsia="en-US"/>
        </w:rPr>
      </w:pPr>
    </w:p>
    <w:p w14:paraId="78936064" w14:textId="77777777" w:rsidR="00B43BB1" w:rsidRPr="00332220" w:rsidRDefault="00B43BB1" w:rsidP="00B43BB1">
      <w:pPr>
        <w:tabs>
          <w:tab w:val="left" w:pos="5040"/>
        </w:tabs>
      </w:pPr>
      <w:r w:rsidRPr="000F4A35">
        <w:rPr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F4A35">
        <w:rPr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0624F02" w14:textId="77777777" w:rsidR="00694944" w:rsidRPr="00761DAF" w:rsidRDefault="00694944" w:rsidP="00694944">
      <w:pPr>
        <w:tabs>
          <w:tab w:val="left" w:pos="5040"/>
        </w:tabs>
        <w:ind w:left="708"/>
        <w:jc w:val="right"/>
        <w:rPr>
          <w:rFonts w:eastAsia="Calibri"/>
          <w:sz w:val="18"/>
          <w:szCs w:val="18"/>
          <w:lang w:eastAsia="en-US"/>
        </w:rPr>
      </w:pPr>
      <w:r w:rsidRPr="00F120C2"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 </w:t>
      </w:r>
    </w:p>
    <w:sectPr w:rsidR="00694944" w:rsidRPr="00761DAF" w:rsidSect="004D3D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1214E" w14:textId="77777777" w:rsidR="00F24C15" w:rsidRDefault="00F24C15">
      <w:r>
        <w:separator/>
      </w:r>
    </w:p>
  </w:endnote>
  <w:endnote w:type="continuationSeparator" w:id="0">
    <w:p w14:paraId="3A808F95" w14:textId="77777777" w:rsidR="00F24C15" w:rsidRDefault="00F24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D4D4D" w14:textId="77777777" w:rsidR="00C40B26" w:rsidRDefault="00C40B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136BE" w14:textId="77777777" w:rsidR="00C40B26" w:rsidRDefault="00C40B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5B08F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03371E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666333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9C7C375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FA25E8C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0311E666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585CA" w14:textId="77777777" w:rsidR="00F24C15" w:rsidRDefault="00F24C15">
      <w:r>
        <w:separator/>
      </w:r>
    </w:p>
  </w:footnote>
  <w:footnote w:type="continuationSeparator" w:id="0">
    <w:p w14:paraId="66155A24" w14:textId="77777777" w:rsidR="00F24C15" w:rsidRDefault="00F24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E303C" w14:textId="77777777" w:rsidR="00C40B26" w:rsidRDefault="00C40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1031" w14:textId="770491AA" w:rsidR="004D3D22" w:rsidRDefault="00A108FC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9232925" wp14:editId="7F40E0FF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014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1EA61E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7BB534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877B680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2" w:type="dxa"/>
      <w:tblInd w:w="-19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6379"/>
      <w:gridCol w:w="1560"/>
    </w:tblGrid>
    <w:tr w:rsidR="00C40B26" w14:paraId="21545F6D" w14:textId="77777777" w:rsidTr="00C40B26">
      <w:tc>
        <w:tcPr>
          <w:tcW w:w="1413" w:type="dxa"/>
          <w:hideMark/>
        </w:tcPr>
        <w:p w14:paraId="093A35FD" w14:textId="7424171B" w:rsidR="00C40B26" w:rsidRDefault="00C40B26" w:rsidP="00C40B26">
          <w:pPr>
            <w:rPr>
              <w:b/>
              <w:sz w:val="22"/>
              <w:szCs w:val="22"/>
              <w:lang w:eastAsia="en-US"/>
            </w:rPr>
          </w:pPr>
          <w:r>
            <w:rPr>
              <w:b/>
              <w:noProof/>
              <w:sz w:val="22"/>
              <w:szCs w:val="22"/>
              <w:lang w:eastAsia="en-US"/>
            </w:rPr>
            <w:drawing>
              <wp:inline distT="0" distB="0" distL="0" distR="0" wp14:anchorId="0166A7E9" wp14:editId="6319E99D">
                <wp:extent cx="609600" cy="942975"/>
                <wp:effectExtent l="0" t="0" r="0" b="9525"/>
                <wp:docPr id="4" name="Obraz 4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braz zawierający tekst, clipar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Align w:val="bottom"/>
        </w:tcPr>
        <w:p w14:paraId="1935EBA7" w14:textId="77777777" w:rsidR="00C40B26" w:rsidRDefault="00C40B26" w:rsidP="00C40B26">
          <w:pPr>
            <w:jc w:val="center"/>
            <w:rPr>
              <w:rFonts w:ascii="Calibri" w:hAnsi="Calibri" w:cs="Calibri"/>
              <w:b/>
              <w:bCs/>
              <w:sz w:val="22"/>
              <w:szCs w:val="22"/>
              <w:lang w:eastAsia="en-US"/>
            </w:rPr>
          </w:pPr>
          <w:r>
            <w:rPr>
              <w:rFonts w:ascii="Calibri" w:hAnsi="Calibri" w:cs="Calibri"/>
              <w:b/>
              <w:bCs/>
              <w:lang w:eastAsia="en-US"/>
            </w:rPr>
            <w:t>"INICJATYWA DOSKONAŁOŚCI - UCZELNIA BADAWCZA</w:t>
          </w:r>
          <w:r>
            <w:rPr>
              <w:rFonts w:ascii="Calibri" w:hAnsi="Calibri" w:cs="Calibri"/>
              <w:b/>
              <w:bCs/>
              <w:sz w:val="22"/>
              <w:szCs w:val="22"/>
              <w:lang w:eastAsia="en-US"/>
            </w:rPr>
            <w:t>"</w:t>
          </w:r>
        </w:p>
        <w:p w14:paraId="449E16BF" w14:textId="77777777" w:rsidR="00C40B26" w:rsidRDefault="00C40B26" w:rsidP="00C40B26">
          <w:pPr>
            <w:rPr>
              <w:b/>
              <w:sz w:val="22"/>
              <w:szCs w:val="22"/>
              <w:lang w:eastAsia="en-US"/>
            </w:rPr>
          </w:pPr>
        </w:p>
      </w:tc>
      <w:tc>
        <w:tcPr>
          <w:tcW w:w="1560" w:type="dxa"/>
          <w:hideMark/>
        </w:tcPr>
        <w:p w14:paraId="7FDB7640" w14:textId="68D5E245" w:rsidR="00C40B26" w:rsidRDefault="00C40B26" w:rsidP="00C40B26">
          <w:pPr>
            <w:jc w:val="right"/>
            <w:rPr>
              <w:b/>
              <w:sz w:val="22"/>
              <w:szCs w:val="22"/>
              <w:lang w:eastAsia="en-US"/>
            </w:rPr>
          </w:pPr>
          <w:r>
            <w:rPr>
              <w:b/>
              <w:noProof/>
              <w:sz w:val="22"/>
              <w:szCs w:val="22"/>
              <w:lang w:eastAsia="en-US"/>
            </w:rPr>
            <w:drawing>
              <wp:inline distT="0" distB="0" distL="0" distR="0" wp14:anchorId="5A444C91" wp14:editId="009ED820">
                <wp:extent cx="781050" cy="91440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A891C9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919AF36" w14:textId="389DE093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963578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209BC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504BF5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22D403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D05BFD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09CB17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650AAFF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FBCDC24" w14:textId="79B64D6C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B56335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4FB3C8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54F122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577C0E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E301EE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71D8A1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3473A7E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E9BDF26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4F"/>
    <w:rsid w:val="00032AD1"/>
    <w:rsid w:val="000A4A94"/>
    <w:rsid w:val="0010486F"/>
    <w:rsid w:val="00107DFB"/>
    <w:rsid w:val="002F3980"/>
    <w:rsid w:val="00332220"/>
    <w:rsid w:val="004D3D22"/>
    <w:rsid w:val="005D2647"/>
    <w:rsid w:val="006224F0"/>
    <w:rsid w:val="00694944"/>
    <w:rsid w:val="007A62B0"/>
    <w:rsid w:val="007A6FCE"/>
    <w:rsid w:val="0081225C"/>
    <w:rsid w:val="0081645E"/>
    <w:rsid w:val="008A6E5E"/>
    <w:rsid w:val="008C6A4F"/>
    <w:rsid w:val="00921DA3"/>
    <w:rsid w:val="00A037B3"/>
    <w:rsid w:val="00A108FC"/>
    <w:rsid w:val="00B43BB1"/>
    <w:rsid w:val="00B80C4D"/>
    <w:rsid w:val="00C106FC"/>
    <w:rsid w:val="00C40B26"/>
    <w:rsid w:val="00CF0DE0"/>
    <w:rsid w:val="00D02EF3"/>
    <w:rsid w:val="00D610DF"/>
    <w:rsid w:val="00E4440F"/>
    <w:rsid w:val="00F2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0D497FE"/>
  <w15:chartTrackingRefBased/>
  <w15:docId w15:val="{031F37AA-D52D-413F-B046-22049D87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9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C40B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2022-09-16T10:26:00Z</cp:lastPrinted>
  <dcterms:created xsi:type="dcterms:W3CDTF">2022-09-16T10:26:00Z</dcterms:created>
  <dcterms:modified xsi:type="dcterms:W3CDTF">2022-09-16T10:29:00Z</dcterms:modified>
</cp:coreProperties>
</file>