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362BEB" w14:textId="284A1FB6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5F4979EF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20D7B3D2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0E1A4BA5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21D4AFF1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776E7076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62DD5CBF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613BEB38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E208A1">
        <w:rPr>
          <w:sz w:val="22"/>
          <w:lang w:val="en-US"/>
        </w:rPr>
        <w:t>……………………………………………………………………………………………..</w:t>
      </w:r>
    </w:p>
    <w:p w14:paraId="52BBA965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E208A1">
        <w:rPr>
          <w:sz w:val="22"/>
          <w:lang w:val="en-US"/>
        </w:rPr>
        <w:t>…………………………………………………………………………………………….</w:t>
      </w:r>
    </w:p>
    <w:p w14:paraId="045E70AB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361515F5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61F81691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0586AC38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2B7CEB03" w14:textId="17373E90" w:rsidR="005C7F58" w:rsidRPr="00DB56DA" w:rsidRDefault="005C7F58" w:rsidP="008D2AB8">
      <w:pPr>
        <w:ind w:right="-110"/>
        <w:rPr>
          <w:b/>
          <w:sz w:val="22"/>
          <w:szCs w:val="22"/>
        </w:rPr>
      </w:pPr>
      <w:r w:rsidRPr="00DB56DA">
        <w:rPr>
          <w:b/>
          <w:sz w:val="22"/>
          <w:szCs w:val="22"/>
        </w:rPr>
        <w:t xml:space="preserve">Akademia Górniczo </w:t>
      </w:r>
      <w:r w:rsidR="00DB56DA" w:rsidRPr="00DB56DA">
        <w:rPr>
          <w:b/>
          <w:sz w:val="22"/>
          <w:szCs w:val="22"/>
        </w:rPr>
        <w:t>–</w:t>
      </w:r>
      <w:r w:rsidRPr="00DB56DA">
        <w:rPr>
          <w:b/>
          <w:sz w:val="22"/>
          <w:szCs w:val="22"/>
        </w:rPr>
        <w:t xml:space="preserve"> Hutnicza</w:t>
      </w:r>
      <w:r w:rsidR="00DB56DA" w:rsidRPr="00DB56DA">
        <w:rPr>
          <w:b/>
          <w:sz w:val="22"/>
          <w:szCs w:val="22"/>
        </w:rPr>
        <w:t xml:space="preserve"> </w:t>
      </w:r>
      <w:r w:rsidRPr="00DB56DA">
        <w:rPr>
          <w:b/>
          <w:sz w:val="22"/>
          <w:szCs w:val="22"/>
        </w:rPr>
        <w:t>im. Stanisława Staszica w Krakowie</w:t>
      </w:r>
    </w:p>
    <w:p w14:paraId="7250ADB9" w14:textId="77777777" w:rsidR="008D2AB8" w:rsidRPr="00DB56DA" w:rsidRDefault="005C7F58" w:rsidP="008D2AB8">
      <w:pPr>
        <w:ind w:right="-110"/>
        <w:rPr>
          <w:b/>
          <w:sz w:val="22"/>
          <w:szCs w:val="22"/>
        </w:rPr>
      </w:pPr>
      <w:r w:rsidRPr="00DB56DA">
        <w:rPr>
          <w:b/>
          <w:sz w:val="22"/>
          <w:szCs w:val="22"/>
        </w:rPr>
        <w:t>Dział Zamówień Publicznych</w:t>
      </w:r>
      <w:r w:rsidR="008D2AB8" w:rsidRPr="00DB56DA">
        <w:rPr>
          <w:b/>
          <w:sz w:val="22"/>
          <w:szCs w:val="22"/>
        </w:rPr>
        <w:t xml:space="preserve">  </w:t>
      </w:r>
    </w:p>
    <w:p w14:paraId="69462E44" w14:textId="071B2E1D" w:rsidR="008D2AB8" w:rsidRPr="00DB56DA" w:rsidRDefault="005C7F58" w:rsidP="00E208A1">
      <w:pPr>
        <w:ind w:right="-110"/>
        <w:rPr>
          <w:b/>
          <w:sz w:val="22"/>
          <w:szCs w:val="22"/>
        </w:rPr>
      </w:pPr>
      <w:r w:rsidRPr="00DB56DA">
        <w:rPr>
          <w:b/>
          <w:sz w:val="22"/>
          <w:szCs w:val="22"/>
        </w:rPr>
        <w:t>Al. Mickiewicza</w:t>
      </w:r>
      <w:r w:rsidR="008D2AB8" w:rsidRPr="00DB56DA">
        <w:rPr>
          <w:b/>
          <w:sz w:val="22"/>
          <w:szCs w:val="22"/>
        </w:rPr>
        <w:t xml:space="preserve"> </w:t>
      </w:r>
      <w:r w:rsidRPr="00DB56DA">
        <w:rPr>
          <w:b/>
          <w:sz w:val="22"/>
          <w:szCs w:val="22"/>
        </w:rPr>
        <w:t>30</w:t>
      </w:r>
      <w:r w:rsidR="00E208A1" w:rsidRPr="00DB56DA">
        <w:rPr>
          <w:b/>
          <w:sz w:val="22"/>
          <w:szCs w:val="22"/>
        </w:rPr>
        <w:t xml:space="preserve">, </w:t>
      </w:r>
      <w:r w:rsidRPr="00DB56DA">
        <w:rPr>
          <w:b/>
          <w:sz w:val="22"/>
          <w:szCs w:val="22"/>
        </w:rPr>
        <w:t>30-059</w:t>
      </w:r>
      <w:r w:rsidR="008D2AB8" w:rsidRPr="00DB56DA">
        <w:rPr>
          <w:b/>
          <w:sz w:val="22"/>
          <w:szCs w:val="22"/>
        </w:rPr>
        <w:t xml:space="preserve"> </w:t>
      </w:r>
      <w:r w:rsidRPr="00DB56DA">
        <w:rPr>
          <w:b/>
          <w:sz w:val="22"/>
          <w:szCs w:val="22"/>
        </w:rPr>
        <w:t>Kraków</w:t>
      </w:r>
      <w:r w:rsidR="008D2AB8" w:rsidRPr="00DB56DA">
        <w:rPr>
          <w:b/>
          <w:sz w:val="22"/>
          <w:szCs w:val="22"/>
        </w:rPr>
        <w:t xml:space="preserve">,  </w:t>
      </w:r>
    </w:p>
    <w:p w14:paraId="4469CBDB" w14:textId="77777777" w:rsidR="008D2AB8" w:rsidRPr="00DB56DA" w:rsidRDefault="008D2AB8" w:rsidP="008D2AB8">
      <w:pPr>
        <w:ind w:firstLine="3969"/>
        <w:rPr>
          <w:b/>
          <w:sz w:val="22"/>
          <w:szCs w:val="22"/>
        </w:rPr>
      </w:pPr>
    </w:p>
    <w:p w14:paraId="29BE72A4" w14:textId="0D0EE41C" w:rsidR="008D2AB8" w:rsidRPr="00DB56DA" w:rsidRDefault="008D2AB8" w:rsidP="008D2AB8">
      <w:pPr>
        <w:widowControl w:val="0"/>
        <w:ind w:right="1"/>
        <w:jc w:val="both"/>
        <w:rPr>
          <w:sz w:val="22"/>
          <w:szCs w:val="22"/>
        </w:rPr>
      </w:pPr>
      <w:r w:rsidRPr="00DB56DA">
        <w:rPr>
          <w:sz w:val="22"/>
          <w:szCs w:val="22"/>
        </w:rPr>
        <w:t xml:space="preserve">Przystępując do postępowania o udzielenie zamówienia publicznego, którego przedmiotem jest </w:t>
      </w:r>
      <w:r w:rsidR="005C7F58" w:rsidRPr="00DB56DA">
        <w:rPr>
          <w:b/>
          <w:sz w:val="22"/>
          <w:szCs w:val="22"/>
        </w:rPr>
        <w:t>Usługa 2 edycji certyfikowanego szkolenia Szkoła Tutorów</w:t>
      </w:r>
      <w:r w:rsidR="00E208A1" w:rsidRPr="00DB56DA">
        <w:rPr>
          <w:b/>
          <w:sz w:val="22"/>
          <w:szCs w:val="22"/>
        </w:rPr>
        <w:t xml:space="preserve"> </w:t>
      </w:r>
      <w:r w:rsidR="005C7F58" w:rsidRPr="00DB56DA">
        <w:rPr>
          <w:b/>
          <w:sz w:val="22"/>
          <w:szCs w:val="22"/>
        </w:rPr>
        <w:t>Akademickich dla  dydaktyków AGH - KC-zp.272-563/22</w:t>
      </w:r>
      <w:r w:rsidRPr="00DB56DA">
        <w:rPr>
          <w:b/>
          <w:sz w:val="22"/>
          <w:szCs w:val="22"/>
        </w:rPr>
        <w:t xml:space="preserve">, </w:t>
      </w:r>
      <w:r w:rsidRPr="00DB56DA">
        <w:rPr>
          <w:sz w:val="22"/>
          <w:szCs w:val="22"/>
        </w:rPr>
        <w:t>oferuję realizację przedmiotu zamówienia , zgodnie z zasadami określonymi w specyfikacji istotnych warunków zamówienia.</w:t>
      </w:r>
    </w:p>
    <w:p w14:paraId="0A40CE81" w14:textId="77777777" w:rsidR="008D2AB8" w:rsidRPr="00DB56DA" w:rsidRDefault="008D2AB8" w:rsidP="008D2AB8">
      <w:pPr>
        <w:tabs>
          <w:tab w:val="right" w:pos="9000"/>
        </w:tabs>
        <w:rPr>
          <w:sz w:val="22"/>
          <w:szCs w:val="22"/>
        </w:rPr>
      </w:pPr>
    </w:p>
    <w:p w14:paraId="3DA61DFE" w14:textId="64F24DBA" w:rsidR="00E63ABC" w:rsidRDefault="00E63ABC" w:rsidP="00E63ABC">
      <w:pPr>
        <w:widowControl w:val="0"/>
        <w:ind w:right="1"/>
        <w:jc w:val="both"/>
        <w:rPr>
          <w:sz w:val="22"/>
          <w:szCs w:val="22"/>
        </w:rPr>
      </w:pPr>
      <w:r>
        <w:rPr>
          <w:b/>
          <w:sz w:val="22"/>
          <w:szCs w:val="22"/>
        </w:rPr>
        <w:t>Cena brutto</w:t>
      </w:r>
      <w:r>
        <w:rPr>
          <w:b/>
          <w:sz w:val="22"/>
          <w:szCs w:val="22"/>
          <w:vertAlign w:val="superscript"/>
        </w:rPr>
        <w:t>1</w:t>
      </w:r>
      <w:r>
        <w:rPr>
          <w:b/>
          <w:sz w:val="22"/>
          <w:szCs w:val="22"/>
        </w:rPr>
        <w:t xml:space="preserve"> za całość przedmiotu zamówienia tj. szkolenie dla 36 osób, zawiera zwolnioną stawkę podatku VAT i wynosi:  ……………………….. PLN</w:t>
      </w:r>
    </w:p>
    <w:p w14:paraId="28D9779C" w14:textId="77777777" w:rsidR="00E63ABC" w:rsidRDefault="00E63ABC" w:rsidP="00E63ABC">
      <w:pPr>
        <w:widowControl w:val="0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cena brutto ………………………………………………………</w:t>
      </w:r>
    </w:p>
    <w:p w14:paraId="0FC51BF9" w14:textId="3A77F02F" w:rsidR="00BE2099" w:rsidRPr="00894966" w:rsidRDefault="00BE2099" w:rsidP="00BE2099">
      <w:pPr>
        <w:pStyle w:val="Akapitzlist"/>
        <w:widowControl w:val="0"/>
        <w:ind w:left="360"/>
        <w:jc w:val="both"/>
        <w:rPr>
          <w:b/>
          <w:i/>
          <w:iCs/>
          <w:color w:val="000000"/>
          <w:sz w:val="18"/>
          <w:szCs w:val="18"/>
        </w:rPr>
      </w:pPr>
      <w:r w:rsidRPr="00894966">
        <w:rPr>
          <w:b/>
          <w:i/>
          <w:iCs/>
          <w:color w:val="000000"/>
          <w:sz w:val="18"/>
          <w:szCs w:val="18"/>
          <w:vertAlign w:val="superscript"/>
        </w:rPr>
        <w:t xml:space="preserve">1 </w:t>
      </w:r>
      <w:r w:rsidRPr="00894966">
        <w:rPr>
          <w:i/>
          <w:iCs/>
          <w:color w:val="000000"/>
          <w:sz w:val="18"/>
          <w:szCs w:val="18"/>
        </w:rPr>
        <w:t>Usługa szkolenia podlega zwolnieniu z podatku VAT na podstawie § 3 ust. 1 pkt 14 rozporządzenie Ministra Finansów z dnia 20 grudnia 2013 r. w sprawie zwolnień od podatku od towarów i usług oraz warunków stosowania tych zwolnień (Dz. U. 2020 poz. 1983 j.t.)</w:t>
      </w:r>
    </w:p>
    <w:p w14:paraId="39CE6973" w14:textId="77777777" w:rsidR="00E63ABC" w:rsidRDefault="00E63ABC" w:rsidP="00E63ABC">
      <w:pPr>
        <w:widowControl w:val="0"/>
        <w:ind w:right="1"/>
        <w:jc w:val="both"/>
        <w:rPr>
          <w:b/>
          <w:color w:val="000000"/>
          <w:sz w:val="22"/>
          <w:szCs w:val="22"/>
        </w:rPr>
      </w:pPr>
    </w:p>
    <w:p w14:paraId="3EB02915" w14:textId="77777777" w:rsidR="00E63ABC" w:rsidRDefault="00E63ABC" w:rsidP="00E63ABC">
      <w:pPr>
        <w:widowControl w:val="0"/>
        <w:ind w:right="1"/>
        <w:jc w:val="both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Cena brutto</w:t>
      </w:r>
      <w:r>
        <w:rPr>
          <w:b/>
          <w:color w:val="000000"/>
          <w:sz w:val="22"/>
          <w:szCs w:val="22"/>
          <w:vertAlign w:val="superscript"/>
        </w:rPr>
        <w:t xml:space="preserve">1 </w:t>
      </w:r>
      <w:r>
        <w:rPr>
          <w:b/>
          <w:color w:val="000000"/>
          <w:sz w:val="22"/>
          <w:szCs w:val="22"/>
        </w:rPr>
        <w:t xml:space="preserve">za 1 osobę </w:t>
      </w:r>
      <w:r>
        <w:rPr>
          <w:b/>
          <w:sz w:val="22"/>
          <w:szCs w:val="22"/>
        </w:rPr>
        <w:t>zawiera zwolnioną stawkę podatku VAT i wynosi</w:t>
      </w:r>
      <w:r>
        <w:rPr>
          <w:b/>
          <w:color w:val="000000"/>
          <w:sz w:val="22"/>
          <w:szCs w:val="22"/>
        </w:rPr>
        <w:t>:</w:t>
      </w:r>
      <w:r>
        <w:rPr>
          <w:color w:val="000000"/>
          <w:sz w:val="22"/>
          <w:szCs w:val="22"/>
        </w:rPr>
        <w:t xml:space="preserve"> ………………..</w:t>
      </w:r>
    </w:p>
    <w:p w14:paraId="2EFE6E84" w14:textId="77777777" w:rsidR="00E63ABC" w:rsidRDefault="00E63ABC" w:rsidP="00E63ABC">
      <w:pPr>
        <w:widowControl w:val="0"/>
        <w:suppressAutoHyphens/>
        <w:snapToGrid w:val="0"/>
        <w:jc w:val="both"/>
        <w:textAlignment w:val="baseline"/>
        <w:rPr>
          <w:b/>
          <w:sz w:val="22"/>
          <w:szCs w:val="22"/>
          <w:highlight w:val="yellow"/>
        </w:rPr>
      </w:pPr>
    </w:p>
    <w:p w14:paraId="71E2813C" w14:textId="77777777" w:rsidR="00E63ABC" w:rsidRDefault="00E63ABC" w:rsidP="00E63ABC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highlight w:val="yellow"/>
          <w:u w:val="single"/>
        </w:rPr>
        <w:t>Dodatkowe kryterium oceny ofert:</w:t>
      </w:r>
    </w:p>
    <w:p w14:paraId="1984DF59" w14:textId="3470901A" w:rsidR="00E63ABC" w:rsidRPr="0019369E" w:rsidRDefault="00E63ABC" w:rsidP="00E63ABC">
      <w:pPr>
        <w:autoSpaceDN w:val="0"/>
        <w:jc w:val="both"/>
        <w:textAlignment w:val="baseline"/>
        <w:rPr>
          <w:sz w:val="22"/>
          <w:szCs w:val="22"/>
        </w:rPr>
      </w:pPr>
      <w:r w:rsidRPr="00894966">
        <w:rPr>
          <w:sz w:val="22"/>
          <w:szCs w:val="22"/>
        </w:rPr>
        <w:t xml:space="preserve">Oświadczamy, iż </w:t>
      </w:r>
      <w:r w:rsidRPr="00894966">
        <w:rPr>
          <w:rFonts w:eastAsia="Tahoma"/>
          <w:kern w:val="3"/>
          <w:sz w:val="22"/>
          <w:szCs w:val="22"/>
        </w:rPr>
        <w:t>osob</w:t>
      </w:r>
      <w:r w:rsidR="00E44A37" w:rsidRPr="00894966">
        <w:rPr>
          <w:rFonts w:eastAsia="Tahoma"/>
          <w:kern w:val="3"/>
          <w:sz w:val="22"/>
          <w:szCs w:val="22"/>
        </w:rPr>
        <w:t>y</w:t>
      </w:r>
      <w:r w:rsidRPr="00894966">
        <w:rPr>
          <w:rFonts w:eastAsia="Tahoma"/>
          <w:kern w:val="3"/>
          <w:sz w:val="22"/>
          <w:szCs w:val="22"/>
        </w:rPr>
        <w:t xml:space="preserve">  wyznaczon</w:t>
      </w:r>
      <w:r w:rsidR="00E44A37" w:rsidRPr="00894966">
        <w:rPr>
          <w:rFonts w:eastAsia="Tahoma"/>
          <w:kern w:val="3"/>
          <w:sz w:val="22"/>
          <w:szCs w:val="22"/>
        </w:rPr>
        <w:t>e</w:t>
      </w:r>
      <w:r w:rsidRPr="00894966">
        <w:rPr>
          <w:rFonts w:eastAsia="Tahoma"/>
          <w:kern w:val="3"/>
          <w:sz w:val="22"/>
          <w:szCs w:val="22"/>
        </w:rPr>
        <w:t xml:space="preserve"> do realizacji zamówienia </w:t>
      </w:r>
      <w:r w:rsidRPr="00894966">
        <w:rPr>
          <w:sz w:val="22"/>
          <w:szCs w:val="22"/>
        </w:rPr>
        <w:t>przeprowadził</w:t>
      </w:r>
      <w:r w:rsidR="00E44A37" w:rsidRPr="00894966">
        <w:rPr>
          <w:sz w:val="22"/>
          <w:szCs w:val="22"/>
        </w:rPr>
        <w:t>y</w:t>
      </w:r>
      <w:r w:rsidRPr="00894966">
        <w:rPr>
          <w:sz w:val="22"/>
          <w:szCs w:val="22"/>
        </w:rPr>
        <w:t xml:space="preserve"> </w:t>
      </w:r>
      <w:r w:rsidRPr="0019369E">
        <w:rPr>
          <w:sz w:val="22"/>
          <w:szCs w:val="22"/>
        </w:rPr>
        <w:t xml:space="preserve">szkolenia </w:t>
      </w:r>
      <w:r w:rsidR="00894966" w:rsidRPr="0019369E">
        <w:rPr>
          <w:sz w:val="22"/>
          <w:szCs w:val="22"/>
        </w:rPr>
        <w:t xml:space="preserve">rozwojowe </w:t>
      </w:r>
      <w:r w:rsidRPr="0019369E">
        <w:rPr>
          <w:sz w:val="22"/>
          <w:szCs w:val="22"/>
        </w:rPr>
        <w:t xml:space="preserve">z zakresu </w:t>
      </w:r>
      <w:proofErr w:type="spellStart"/>
      <w:r w:rsidRPr="0019369E">
        <w:rPr>
          <w:sz w:val="22"/>
          <w:szCs w:val="22"/>
        </w:rPr>
        <w:t>tutoringu</w:t>
      </w:r>
      <w:proofErr w:type="spellEnd"/>
      <w:r w:rsidRPr="0019369E">
        <w:rPr>
          <w:sz w:val="22"/>
          <w:szCs w:val="22"/>
        </w:rPr>
        <w:t xml:space="preserve"> obejmującego narzędzia </w:t>
      </w:r>
      <w:proofErr w:type="spellStart"/>
      <w:r w:rsidRPr="0019369E">
        <w:rPr>
          <w:sz w:val="22"/>
          <w:szCs w:val="22"/>
        </w:rPr>
        <w:t>tutoringu</w:t>
      </w:r>
      <w:proofErr w:type="spellEnd"/>
      <w:r w:rsidRPr="0019369E">
        <w:rPr>
          <w:sz w:val="22"/>
          <w:szCs w:val="22"/>
        </w:rPr>
        <w:t xml:space="preserve"> naukowego:</w:t>
      </w:r>
    </w:p>
    <w:p w14:paraId="01403AB6" w14:textId="77777777" w:rsidR="00E44A37" w:rsidRPr="0019369E" w:rsidRDefault="00E44A37" w:rsidP="00E63ABC">
      <w:pPr>
        <w:autoSpaceDN w:val="0"/>
        <w:jc w:val="both"/>
        <w:textAlignment w:val="baseline"/>
        <w:rPr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1"/>
        <w:gridCol w:w="3846"/>
        <w:gridCol w:w="2505"/>
        <w:gridCol w:w="2554"/>
      </w:tblGrid>
      <w:tr w:rsidR="0019369E" w:rsidRPr="0019369E" w14:paraId="3E9DCD02" w14:textId="77777777" w:rsidTr="00BE2099"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2E7D32" w14:textId="77777777" w:rsidR="00BE2099" w:rsidRPr="0019369E" w:rsidRDefault="00BE2099">
            <w:pPr>
              <w:rPr>
                <w:rFonts w:eastAsia="Tahoma"/>
                <w:kern w:val="3"/>
                <w:sz w:val="22"/>
                <w:szCs w:val="22"/>
              </w:rPr>
            </w:pPr>
          </w:p>
        </w:tc>
        <w:tc>
          <w:tcPr>
            <w:tcW w:w="47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EE0AA7" w14:textId="203E49F8" w:rsidR="00BE2099" w:rsidRPr="0019369E" w:rsidRDefault="00BE2099" w:rsidP="00BE2099">
            <w:pPr>
              <w:autoSpaceDN w:val="0"/>
              <w:jc w:val="center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  <w:r w:rsidRPr="0019369E">
              <w:rPr>
                <w:rFonts w:eastAsia="Tahoma"/>
                <w:b/>
                <w:bCs/>
                <w:kern w:val="3"/>
                <w:sz w:val="22"/>
                <w:szCs w:val="22"/>
              </w:rPr>
              <w:t xml:space="preserve">Imię i nazwisko osoby </w:t>
            </w:r>
            <w:r w:rsidR="00E44A37" w:rsidRPr="0019369E">
              <w:rPr>
                <w:rFonts w:eastAsia="Tahoma"/>
                <w:b/>
                <w:bCs/>
                <w:kern w:val="3"/>
                <w:sz w:val="22"/>
                <w:szCs w:val="22"/>
              </w:rPr>
              <w:t xml:space="preserve">(trenera nr 1) </w:t>
            </w:r>
            <w:r w:rsidRPr="0019369E">
              <w:rPr>
                <w:rFonts w:eastAsia="Tahoma"/>
                <w:b/>
                <w:bCs/>
                <w:kern w:val="3"/>
                <w:sz w:val="22"/>
                <w:szCs w:val="22"/>
              </w:rPr>
              <w:t>wyznaczonej do realizacji zamówienia:</w:t>
            </w:r>
            <w:r w:rsidRPr="0019369E">
              <w:rPr>
                <w:rFonts w:eastAsia="Tahoma"/>
                <w:kern w:val="3"/>
                <w:sz w:val="22"/>
                <w:szCs w:val="22"/>
              </w:rPr>
              <w:t xml:space="preserve"> ………………………………………</w:t>
            </w:r>
          </w:p>
          <w:p w14:paraId="3952F56B" w14:textId="679F362B" w:rsidR="00BE2099" w:rsidRPr="0019369E" w:rsidRDefault="00BE2099" w:rsidP="00BE2099">
            <w:pPr>
              <w:autoSpaceDN w:val="0"/>
              <w:jc w:val="center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</w:p>
        </w:tc>
      </w:tr>
      <w:tr w:rsidR="0019369E" w:rsidRPr="0019369E" w14:paraId="7DFFA4E5" w14:textId="77777777" w:rsidTr="00BE2099"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AFB75" w14:textId="77777777" w:rsidR="00BE2099" w:rsidRPr="0019369E" w:rsidRDefault="00BE2099">
            <w:pPr>
              <w:rPr>
                <w:rFonts w:eastAsia="Tahoma"/>
                <w:kern w:val="3"/>
                <w:sz w:val="22"/>
                <w:szCs w:val="22"/>
              </w:rPr>
            </w:pPr>
          </w:p>
        </w:tc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D808F" w14:textId="2FCA43B9" w:rsidR="00BE2099" w:rsidRPr="0019369E" w:rsidRDefault="00BE2099" w:rsidP="00BE2099">
            <w:pPr>
              <w:autoSpaceDN w:val="0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  <w:r w:rsidRPr="0019369E">
              <w:rPr>
                <w:rFonts w:eastAsia="Tahoma"/>
                <w:kern w:val="3"/>
                <w:sz w:val="22"/>
                <w:szCs w:val="22"/>
              </w:rPr>
              <w:t xml:space="preserve">Tematyka szkoleń </w:t>
            </w:r>
            <w:r w:rsidR="00894966" w:rsidRPr="0019369E">
              <w:rPr>
                <w:rFonts w:eastAsia="Tahoma"/>
                <w:kern w:val="3"/>
                <w:sz w:val="22"/>
                <w:szCs w:val="22"/>
              </w:rPr>
              <w:t xml:space="preserve">rozwojowych </w:t>
            </w:r>
            <w:r w:rsidR="0060314E" w:rsidRPr="0019369E">
              <w:rPr>
                <w:sz w:val="22"/>
                <w:szCs w:val="22"/>
              </w:rPr>
              <w:t xml:space="preserve">z zakresu </w:t>
            </w:r>
            <w:proofErr w:type="spellStart"/>
            <w:r w:rsidR="0060314E" w:rsidRPr="0019369E">
              <w:rPr>
                <w:sz w:val="22"/>
                <w:szCs w:val="22"/>
              </w:rPr>
              <w:t>tutoringu</w:t>
            </w:r>
            <w:proofErr w:type="spellEnd"/>
            <w:r w:rsidR="0060314E" w:rsidRPr="0019369E">
              <w:rPr>
                <w:sz w:val="22"/>
                <w:szCs w:val="22"/>
              </w:rPr>
              <w:t xml:space="preserve"> obejmującego narzędzia </w:t>
            </w:r>
            <w:proofErr w:type="spellStart"/>
            <w:r w:rsidR="0060314E" w:rsidRPr="0019369E">
              <w:rPr>
                <w:sz w:val="22"/>
                <w:szCs w:val="22"/>
              </w:rPr>
              <w:t>tutoringu</w:t>
            </w:r>
            <w:proofErr w:type="spellEnd"/>
            <w:r w:rsidR="0060314E" w:rsidRPr="0019369E">
              <w:rPr>
                <w:sz w:val="22"/>
                <w:szCs w:val="22"/>
              </w:rPr>
              <w:t xml:space="preserve"> naukowego</w:t>
            </w:r>
            <w:r w:rsidR="0060314E" w:rsidRPr="0019369E">
              <w:rPr>
                <w:rFonts w:eastAsia="Tahoma"/>
                <w:kern w:val="3"/>
                <w:sz w:val="22"/>
                <w:szCs w:val="22"/>
              </w:rPr>
              <w:t xml:space="preserve"> </w:t>
            </w:r>
            <w:r w:rsidRPr="0019369E">
              <w:rPr>
                <w:rFonts w:eastAsia="Tahoma"/>
                <w:kern w:val="3"/>
                <w:sz w:val="22"/>
                <w:szCs w:val="22"/>
              </w:rPr>
              <w:t>przeprowadzonych przez wskazaną osobę do realizacji zamówienia</w:t>
            </w:r>
          </w:p>
        </w:tc>
        <w:tc>
          <w:tcPr>
            <w:tcW w:w="1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49ED1" w14:textId="77777777" w:rsidR="00BE2099" w:rsidRPr="0019369E" w:rsidRDefault="00BE2099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</w:p>
          <w:p w14:paraId="1C49CB9D" w14:textId="109B2705" w:rsidR="00BE2099" w:rsidRPr="0019369E" w:rsidRDefault="00BE2099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  <w:r w:rsidRPr="0019369E">
              <w:rPr>
                <w:rFonts w:eastAsia="Tahoma"/>
                <w:kern w:val="3"/>
                <w:sz w:val="22"/>
                <w:szCs w:val="22"/>
              </w:rPr>
              <w:t>Data wykonania usługi</w:t>
            </w:r>
          </w:p>
        </w:tc>
        <w:tc>
          <w:tcPr>
            <w:tcW w:w="1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419FF" w14:textId="77777777" w:rsidR="00BE2099" w:rsidRPr="0019369E" w:rsidRDefault="00BE2099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</w:p>
          <w:p w14:paraId="5614FB75" w14:textId="1CBD9404" w:rsidR="00BE2099" w:rsidRPr="0019369E" w:rsidRDefault="00BE2099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  <w:r w:rsidRPr="0019369E">
              <w:rPr>
                <w:rFonts w:eastAsia="Tahoma"/>
                <w:kern w:val="3"/>
                <w:sz w:val="22"/>
                <w:szCs w:val="22"/>
              </w:rPr>
              <w:t>Odbiorca usługi</w:t>
            </w:r>
          </w:p>
        </w:tc>
      </w:tr>
      <w:tr w:rsidR="00E63ABC" w14:paraId="136F1BB8" w14:textId="77777777" w:rsidTr="00BE2099"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CE95FA" w14:textId="77777777" w:rsidR="00E63ABC" w:rsidRDefault="00E63ABC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  <w:r>
              <w:rPr>
                <w:rFonts w:eastAsia="Tahoma"/>
                <w:kern w:val="3"/>
                <w:sz w:val="22"/>
                <w:szCs w:val="22"/>
              </w:rPr>
              <w:t>1.</w:t>
            </w:r>
          </w:p>
        </w:tc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C5FE6" w14:textId="77777777" w:rsidR="00E63ABC" w:rsidRDefault="00E63ABC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</w:p>
        </w:tc>
        <w:tc>
          <w:tcPr>
            <w:tcW w:w="1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7F0B8" w14:textId="77777777" w:rsidR="00E63ABC" w:rsidRDefault="00E63ABC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</w:p>
        </w:tc>
        <w:tc>
          <w:tcPr>
            <w:tcW w:w="1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A878D" w14:textId="77777777" w:rsidR="00E63ABC" w:rsidRDefault="00E63ABC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</w:p>
        </w:tc>
      </w:tr>
      <w:tr w:rsidR="00E63ABC" w14:paraId="63E1E294" w14:textId="77777777" w:rsidTr="00BE2099"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BE858" w14:textId="79583AC0" w:rsidR="00E63ABC" w:rsidRDefault="00E63ABC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  <w:r>
              <w:rPr>
                <w:rFonts w:eastAsia="Tahoma"/>
                <w:kern w:val="3"/>
                <w:sz w:val="22"/>
                <w:szCs w:val="22"/>
              </w:rPr>
              <w:t>2.</w:t>
            </w:r>
          </w:p>
        </w:tc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D65BE" w14:textId="77777777" w:rsidR="00E63ABC" w:rsidRDefault="00E63ABC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</w:p>
        </w:tc>
        <w:tc>
          <w:tcPr>
            <w:tcW w:w="1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4E178" w14:textId="77777777" w:rsidR="00E63ABC" w:rsidRDefault="00E63ABC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</w:p>
        </w:tc>
        <w:tc>
          <w:tcPr>
            <w:tcW w:w="1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AA252" w14:textId="77777777" w:rsidR="00E63ABC" w:rsidRDefault="00E63ABC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</w:p>
        </w:tc>
      </w:tr>
      <w:tr w:rsidR="00E63ABC" w14:paraId="32EC3B20" w14:textId="77777777" w:rsidTr="00BE2099"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E0035" w14:textId="5CB07201" w:rsidR="00E63ABC" w:rsidRDefault="00E63ABC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  <w:r>
              <w:rPr>
                <w:rFonts w:eastAsia="Tahoma"/>
                <w:kern w:val="3"/>
                <w:sz w:val="22"/>
                <w:szCs w:val="22"/>
              </w:rPr>
              <w:lastRenderedPageBreak/>
              <w:t>3.</w:t>
            </w:r>
          </w:p>
        </w:tc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ABC55" w14:textId="77777777" w:rsidR="00E63ABC" w:rsidRDefault="00E63ABC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</w:p>
        </w:tc>
        <w:tc>
          <w:tcPr>
            <w:tcW w:w="1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7E2DE" w14:textId="77777777" w:rsidR="00E63ABC" w:rsidRDefault="00E63ABC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</w:p>
        </w:tc>
        <w:tc>
          <w:tcPr>
            <w:tcW w:w="1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73E41" w14:textId="77777777" w:rsidR="00E63ABC" w:rsidRDefault="00E63ABC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</w:p>
        </w:tc>
      </w:tr>
      <w:tr w:rsidR="00E63ABC" w14:paraId="1A69B582" w14:textId="77777777" w:rsidTr="00BE2099"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AA8D1" w14:textId="79A00F19" w:rsidR="00E63ABC" w:rsidRDefault="00E63ABC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  <w:r>
              <w:rPr>
                <w:rFonts w:eastAsia="Tahoma"/>
                <w:kern w:val="3"/>
                <w:sz w:val="22"/>
                <w:szCs w:val="22"/>
              </w:rPr>
              <w:t>4.</w:t>
            </w:r>
          </w:p>
        </w:tc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B3EC8" w14:textId="77777777" w:rsidR="00E63ABC" w:rsidRDefault="00E63ABC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</w:p>
        </w:tc>
        <w:tc>
          <w:tcPr>
            <w:tcW w:w="1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45054" w14:textId="77777777" w:rsidR="00E63ABC" w:rsidRDefault="00E63ABC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</w:p>
        </w:tc>
        <w:tc>
          <w:tcPr>
            <w:tcW w:w="1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A7FE8" w14:textId="77777777" w:rsidR="00E63ABC" w:rsidRDefault="00E63ABC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</w:p>
        </w:tc>
      </w:tr>
      <w:tr w:rsidR="00E63ABC" w14:paraId="1A59876B" w14:textId="77777777" w:rsidTr="00BE2099"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76141" w14:textId="44C7C8FA" w:rsidR="00E63ABC" w:rsidRDefault="00E63ABC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  <w:r>
              <w:rPr>
                <w:rFonts w:eastAsia="Tahoma"/>
                <w:kern w:val="3"/>
                <w:sz w:val="22"/>
                <w:szCs w:val="22"/>
              </w:rPr>
              <w:t>5.</w:t>
            </w:r>
          </w:p>
        </w:tc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AAD1E" w14:textId="77777777" w:rsidR="00E63ABC" w:rsidRDefault="00E63ABC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</w:p>
        </w:tc>
        <w:tc>
          <w:tcPr>
            <w:tcW w:w="1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01BB5" w14:textId="77777777" w:rsidR="00E63ABC" w:rsidRDefault="00E63ABC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</w:p>
        </w:tc>
        <w:tc>
          <w:tcPr>
            <w:tcW w:w="1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3D75A" w14:textId="77777777" w:rsidR="00E63ABC" w:rsidRDefault="00E63ABC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</w:p>
        </w:tc>
      </w:tr>
      <w:tr w:rsidR="00E63ABC" w14:paraId="6A428F02" w14:textId="77777777" w:rsidTr="00BE2099"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85ACD" w14:textId="2BEB1BE7" w:rsidR="00E63ABC" w:rsidRDefault="00E63ABC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  <w:r>
              <w:rPr>
                <w:rFonts w:eastAsia="Tahoma"/>
                <w:kern w:val="3"/>
                <w:sz w:val="22"/>
                <w:szCs w:val="22"/>
              </w:rPr>
              <w:t>6.</w:t>
            </w:r>
          </w:p>
        </w:tc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06CD9" w14:textId="77777777" w:rsidR="00E63ABC" w:rsidRDefault="00E63ABC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</w:p>
        </w:tc>
        <w:tc>
          <w:tcPr>
            <w:tcW w:w="1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C9CC4" w14:textId="77777777" w:rsidR="00E63ABC" w:rsidRDefault="00E63ABC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</w:p>
        </w:tc>
        <w:tc>
          <w:tcPr>
            <w:tcW w:w="1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70689" w14:textId="77777777" w:rsidR="00E63ABC" w:rsidRDefault="00E63ABC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</w:p>
        </w:tc>
      </w:tr>
    </w:tbl>
    <w:p w14:paraId="6C6B6C47" w14:textId="6D23ACD6" w:rsidR="00E63ABC" w:rsidRDefault="00E63ABC" w:rsidP="00E63ABC">
      <w:pPr>
        <w:rPr>
          <w:bCs/>
          <w:highlight w:val="yellow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1"/>
        <w:gridCol w:w="3846"/>
        <w:gridCol w:w="2505"/>
        <w:gridCol w:w="2554"/>
      </w:tblGrid>
      <w:tr w:rsidR="00E44A37" w14:paraId="1A81F0BC" w14:textId="77777777" w:rsidTr="00A8269A"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E93088" w14:textId="77777777" w:rsidR="00E44A37" w:rsidRDefault="00E44A37" w:rsidP="00A8269A">
            <w:pPr>
              <w:rPr>
                <w:rFonts w:eastAsia="Tahoma"/>
                <w:kern w:val="3"/>
                <w:sz w:val="22"/>
                <w:szCs w:val="22"/>
              </w:rPr>
            </w:pPr>
          </w:p>
        </w:tc>
        <w:tc>
          <w:tcPr>
            <w:tcW w:w="47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F77585" w14:textId="50C673F2" w:rsidR="00E44A37" w:rsidRDefault="00E44A37" w:rsidP="00A8269A">
            <w:pPr>
              <w:autoSpaceDN w:val="0"/>
              <w:jc w:val="center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  <w:r w:rsidRPr="00BE2099">
              <w:rPr>
                <w:rFonts w:eastAsia="Tahoma"/>
                <w:b/>
                <w:bCs/>
                <w:kern w:val="3"/>
                <w:sz w:val="22"/>
                <w:szCs w:val="22"/>
              </w:rPr>
              <w:t xml:space="preserve">Imię i nazwisko osoby </w:t>
            </w:r>
            <w:r w:rsidRPr="00E44A37">
              <w:rPr>
                <w:rFonts w:eastAsia="Tahoma"/>
                <w:b/>
                <w:bCs/>
                <w:color w:val="FF0000"/>
                <w:kern w:val="3"/>
                <w:sz w:val="22"/>
                <w:szCs w:val="22"/>
              </w:rPr>
              <w:t>(trenera nr 2)</w:t>
            </w:r>
            <w:r>
              <w:rPr>
                <w:rFonts w:eastAsia="Tahoma"/>
                <w:b/>
                <w:bCs/>
                <w:kern w:val="3"/>
                <w:sz w:val="22"/>
                <w:szCs w:val="22"/>
              </w:rPr>
              <w:t xml:space="preserve"> </w:t>
            </w:r>
            <w:r w:rsidRPr="00BE2099">
              <w:rPr>
                <w:rFonts w:eastAsia="Tahoma"/>
                <w:b/>
                <w:bCs/>
                <w:kern w:val="3"/>
                <w:sz w:val="22"/>
                <w:szCs w:val="22"/>
              </w:rPr>
              <w:t>wyznaczonej do realizacji zamówienia:</w:t>
            </w:r>
            <w:r>
              <w:rPr>
                <w:rFonts w:eastAsia="Tahoma"/>
                <w:kern w:val="3"/>
                <w:sz w:val="22"/>
                <w:szCs w:val="22"/>
              </w:rPr>
              <w:t xml:space="preserve"> ………………………………………</w:t>
            </w:r>
          </w:p>
          <w:p w14:paraId="79645E48" w14:textId="77777777" w:rsidR="00E44A37" w:rsidRDefault="00E44A37" w:rsidP="00A8269A">
            <w:pPr>
              <w:autoSpaceDN w:val="0"/>
              <w:jc w:val="center"/>
              <w:textAlignment w:val="baseline"/>
              <w:rPr>
                <w:rFonts w:eastAsia="Tahoma"/>
                <w:color w:val="FF0000"/>
                <w:kern w:val="3"/>
                <w:sz w:val="22"/>
                <w:szCs w:val="22"/>
              </w:rPr>
            </w:pPr>
          </w:p>
        </w:tc>
      </w:tr>
      <w:tr w:rsidR="00E44A37" w14:paraId="0113A9B9" w14:textId="77777777" w:rsidTr="00A8269A"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D2A73" w14:textId="77777777" w:rsidR="00E44A37" w:rsidRDefault="00E44A37" w:rsidP="00A8269A">
            <w:pPr>
              <w:rPr>
                <w:rFonts w:eastAsia="Tahoma"/>
                <w:kern w:val="3"/>
                <w:sz w:val="22"/>
                <w:szCs w:val="22"/>
              </w:rPr>
            </w:pPr>
          </w:p>
        </w:tc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2428F" w14:textId="5023B6BC" w:rsidR="00E44A37" w:rsidRDefault="00E44A37" w:rsidP="00A8269A">
            <w:pPr>
              <w:autoSpaceDN w:val="0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  <w:r>
              <w:rPr>
                <w:rFonts w:eastAsia="Tahoma"/>
                <w:kern w:val="3"/>
                <w:sz w:val="22"/>
                <w:szCs w:val="22"/>
              </w:rPr>
              <w:t xml:space="preserve">Tematyka szkoleń </w:t>
            </w:r>
            <w:r w:rsidR="00894966">
              <w:rPr>
                <w:rFonts w:eastAsia="Tahoma"/>
                <w:kern w:val="3"/>
                <w:sz w:val="22"/>
                <w:szCs w:val="22"/>
              </w:rPr>
              <w:t xml:space="preserve">rozwojowych </w:t>
            </w:r>
            <w:r w:rsidR="0060314E" w:rsidRPr="00894966">
              <w:rPr>
                <w:sz w:val="22"/>
                <w:szCs w:val="22"/>
              </w:rPr>
              <w:t xml:space="preserve">z zakresu </w:t>
            </w:r>
            <w:proofErr w:type="spellStart"/>
            <w:r w:rsidR="0060314E" w:rsidRPr="00894966">
              <w:rPr>
                <w:sz w:val="22"/>
                <w:szCs w:val="22"/>
              </w:rPr>
              <w:t>tutoringu</w:t>
            </w:r>
            <w:proofErr w:type="spellEnd"/>
            <w:r w:rsidR="0060314E" w:rsidRPr="00894966">
              <w:rPr>
                <w:sz w:val="22"/>
                <w:szCs w:val="22"/>
              </w:rPr>
              <w:t xml:space="preserve"> obejmującego narzędzia </w:t>
            </w:r>
            <w:proofErr w:type="spellStart"/>
            <w:r w:rsidR="0060314E" w:rsidRPr="00894966">
              <w:rPr>
                <w:sz w:val="22"/>
                <w:szCs w:val="22"/>
              </w:rPr>
              <w:t>tutoringu</w:t>
            </w:r>
            <w:proofErr w:type="spellEnd"/>
            <w:r w:rsidR="0060314E" w:rsidRPr="00894966">
              <w:rPr>
                <w:sz w:val="22"/>
                <w:szCs w:val="22"/>
              </w:rPr>
              <w:t xml:space="preserve"> naukowego</w:t>
            </w:r>
            <w:r w:rsidR="0060314E">
              <w:rPr>
                <w:rFonts w:eastAsia="Tahoma"/>
                <w:kern w:val="3"/>
                <w:sz w:val="22"/>
                <w:szCs w:val="22"/>
              </w:rPr>
              <w:t xml:space="preserve"> </w:t>
            </w:r>
            <w:r>
              <w:rPr>
                <w:rFonts w:eastAsia="Tahoma"/>
                <w:kern w:val="3"/>
                <w:sz w:val="22"/>
                <w:szCs w:val="22"/>
              </w:rPr>
              <w:t>przeprowadzonych przez wskazaną osobę do realizacji zamówienia</w:t>
            </w:r>
          </w:p>
        </w:tc>
        <w:tc>
          <w:tcPr>
            <w:tcW w:w="1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05E69" w14:textId="77777777" w:rsidR="00E44A37" w:rsidRDefault="00E44A37" w:rsidP="00A8269A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</w:p>
          <w:p w14:paraId="06C2C2A8" w14:textId="77777777" w:rsidR="00E44A37" w:rsidRDefault="00E44A37" w:rsidP="00A8269A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  <w:r>
              <w:rPr>
                <w:rFonts w:eastAsia="Tahoma"/>
                <w:kern w:val="3"/>
                <w:sz w:val="22"/>
                <w:szCs w:val="22"/>
              </w:rPr>
              <w:t>Data wykonania usługi</w:t>
            </w:r>
          </w:p>
        </w:tc>
        <w:tc>
          <w:tcPr>
            <w:tcW w:w="1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258B5" w14:textId="77777777" w:rsidR="00E44A37" w:rsidRDefault="00E44A37" w:rsidP="00A8269A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</w:p>
          <w:p w14:paraId="6D020200" w14:textId="77777777" w:rsidR="00E44A37" w:rsidRPr="00BE2099" w:rsidRDefault="00E44A37" w:rsidP="00A8269A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  <w:r w:rsidRPr="00BE2099">
              <w:rPr>
                <w:rFonts w:eastAsia="Tahoma"/>
                <w:kern w:val="3"/>
                <w:sz w:val="22"/>
                <w:szCs w:val="22"/>
              </w:rPr>
              <w:t>Odbiorca usługi</w:t>
            </w:r>
          </w:p>
        </w:tc>
      </w:tr>
      <w:tr w:rsidR="00E44A37" w14:paraId="538FE81C" w14:textId="77777777" w:rsidTr="00A8269A"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62CB16" w14:textId="77777777" w:rsidR="00E44A37" w:rsidRDefault="00E44A37" w:rsidP="00A8269A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  <w:r>
              <w:rPr>
                <w:rFonts w:eastAsia="Tahoma"/>
                <w:kern w:val="3"/>
                <w:sz w:val="22"/>
                <w:szCs w:val="22"/>
              </w:rPr>
              <w:t>1.</w:t>
            </w:r>
          </w:p>
        </w:tc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603A0" w14:textId="77777777" w:rsidR="00E44A37" w:rsidRDefault="00E44A37" w:rsidP="00A8269A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</w:p>
        </w:tc>
        <w:tc>
          <w:tcPr>
            <w:tcW w:w="1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6075D" w14:textId="77777777" w:rsidR="00E44A37" w:rsidRDefault="00E44A37" w:rsidP="00A8269A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</w:p>
        </w:tc>
        <w:tc>
          <w:tcPr>
            <w:tcW w:w="1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5468B" w14:textId="77777777" w:rsidR="00E44A37" w:rsidRDefault="00E44A37" w:rsidP="00A8269A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</w:p>
        </w:tc>
      </w:tr>
      <w:tr w:rsidR="00E44A37" w14:paraId="08A00EC8" w14:textId="77777777" w:rsidTr="00A8269A"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85B0E" w14:textId="77777777" w:rsidR="00E44A37" w:rsidRDefault="00E44A37" w:rsidP="00A8269A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  <w:r>
              <w:rPr>
                <w:rFonts w:eastAsia="Tahoma"/>
                <w:kern w:val="3"/>
                <w:sz w:val="22"/>
                <w:szCs w:val="22"/>
              </w:rPr>
              <w:t>2.</w:t>
            </w:r>
          </w:p>
        </w:tc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9FC9A" w14:textId="77777777" w:rsidR="00E44A37" w:rsidRDefault="00E44A37" w:rsidP="00A8269A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</w:p>
        </w:tc>
        <w:tc>
          <w:tcPr>
            <w:tcW w:w="1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C9BF3" w14:textId="77777777" w:rsidR="00E44A37" w:rsidRDefault="00E44A37" w:rsidP="00A8269A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</w:p>
        </w:tc>
        <w:tc>
          <w:tcPr>
            <w:tcW w:w="1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7AACC" w14:textId="77777777" w:rsidR="00E44A37" w:rsidRDefault="00E44A37" w:rsidP="00A8269A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</w:p>
        </w:tc>
      </w:tr>
      <w:tr w:rsidR="00E44A37" w14:paraId="31A8A3C8" w14:textId="77777777" w:rsidTr="00A8269A"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3CABF" w14:textId="77777777" w:rsidR="00E44A37" w:rsidRDefault="00E44A37" w:rsidP="00A8269A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  <w:r>
              <w:rPr>
                <w:rFonts w:eastAsia="Tahoma"/>
                <w:kern w:val="3"/>
                <w:sz w:val="22"/>
                <w:szCs w:val="22"/>
              </w:rPr>
              <w:t>3.</w:t>
            </w:r>
          </w:p>
        </w:tc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5F527" w14:textId="77777777" w:rsidR="00E44A37" w:rsidRDefault="00E44A37" w:rsidP="00A8269A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</w:p>
        </w:tc>
        <w:tc>
          <w:tcPr>
            <w:tcW w:w="1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AA513" w14:textId="77777777" w:rsidR="00E44A37" w:rsidRDefault="00E44A37" w:rsidP="00A8269A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</w:p>
        </w:tc>
        <w:tc>
          <w:tcPr>
            <w:tcW w:w="1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B7D74" w14:textId="77777777" w:rsidR="00E44A37" w:rsidRDefault="00E44A37" w:rsidP="00A8269A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</w:p>
        </w:tc>
      </w:tr>
      <w:tr w:rsidR="00E44A37" w14:paraId="06DAD6E0" w14:textId="77777777" w:rsidTr="00A8269A"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004ED" w14:textId="77777777" w:rsidR="00E44A37" w:rsidRDefault="00E44A37" w:rsidP="00A8269A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  <w:r>
              <w:rPr>
                <w:rFonts w:eastAsia="Tahoma"/>
                <w:kern w:val="3"/>
                <w:sz w:val="22"/>
                <w:szCs w:val="22"/>
              </w:rPr>
              <w:t>4.</w:t>
            </w:r>
          </w:p>
        </w:tc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9C6B2" w14:textId="77777777" w:rsidR="00E44A37" w:rsidRDefault="00E44A37" w:rsidP="00A8269A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</w:p>
        </w:tc>
        <w:tc>
          <w:tcPr>
            <w:tcW w:w="1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88943" w14:textId="77777777" w:rsidR="00E44A37" w:rsidRDefault="00E44A37" w:rsidP="00A8269A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</w:p>
        </w:tc>
        <w:tc>
          <w:tcPr>
            <w:tcW w:w="1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686B6" w14:textId="77777777" w:rsidR="00E44A37" w:rsidRDefault="00E44A37" w:rsidP="00A8269A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</w:p>
        </w:tc>
      </w:tr>
      <w:tr w:rsidR="00E44A37" w14:paraId="3E3E868F" w14:textId="77777777" w:rsidTr="00A8269A"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2124A" w14:textId="77777777" w:rsidR="00E44A37" w:rsidRDefault="00E44A37" w:rsidP="00A8269A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  <w:r>
              <w:rPr>
                <w:rFonts w:eastAsia="Tahoma"/>
                <w:kern w:val="3"/>
                <w:sz w:val="22"/>
                <w:szCs w:val="22"/>
              </w:rPr>
              <w:t>5.</w:t>
            </w:r>
          </w:p>
        </w:tc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45C39" w14:textId="77777777" w:rsidR="00E44A37" w:rsidRDefault="00E44A37" w:rsidP="00A8269A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</w:p>
        </w:tc>
        <w:tc>
          <w:tcPr>
            <w:tcW w:w="1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2F184" w14:textId="77777777" w:rsidR="00E44A37" w:rsidRDefault="00E44A37" w:rsidP="00A8269A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</w:p>
        </w:tc>
        <w:tc>
          <w:tcPr>
            <w:tcW w:w="1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823B5" w14:textId="77777777" w:rsidR="00E44A37" w:rsidRDefault="00E44A37" w:rsidP="00A8269A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</w:p>
        </w:tc>
      </w:tr>
      <w:tr w:rsidR="00E44A37" w14:paraId="7E4C735B" w14:textId="77777777" w:rsidTr="00A8269A"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CF170" w14:textId="77777777" w:rsidR="00E44A37" w:rsidRDefault="00E44A37" w:rsidP="00A8269A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  <w:r>
              <w:rPr>
                <w:rFonts w:eastAsia="Tahoma"/>
                <w:kern w:val="3"/>
                <w:sz w:val="22"/>
                <w:szCs w:val="22"/>
              </w:rPr>
              <w:t>6.</w:t>
            </w:r>
          </w:p>
        </w:tc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75F8F" w14:textId="77777777" w:rsidR="00E44A37" w:rsidRDefault="00E44A37" w:rsidP="00A8269A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</w:p>
        </w:tc>
        <w:tc>
          <w:tcPr>
            <w:tcW w:w="1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9ACD0" w14:textId="77777777" w:rsidR="00E44A37" w:rsidRDefault="00E44A37" w:rsidP="00A8269A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</w:p>
        </w:tc>
        <w:tc>
          <w:tcPr>
            <w:tcW w:w="1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7ACC9" w14:textId="77777777" w:rsidR="00E44A37" w:rsidRDefault="00E44A37" w:rsidP="00A8269A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</w:p>
        </w:tc>
      </w:tr>
    </w:tbl>
    <w:p w14:paraId="0CAA8CD3" w14:textId="7EF834C2" w:rsidR="00E44A37" w:rsidRDefault="00E44A37" w:rsidP="00E63ABC">
      <w:pPr>
        <w:rPr>
          <w:bCs/>
          <w:highlight w:val="yellow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1"/>
        <w:gridCol w:w="3846"/>
        <w:gridCol w:w="2505"/>
        <w:gridCol w:w="2554"/>
      </w:tblGrid>
      <w:tr w:rsidR="00894966" w14:paraId="68096A8B" w14:textId="77777777" w:rsidTr="00A8269A"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FEDE5F" w14:textId="77777777" w:rsidR="00894966" w:rsidRDefault="00894966" w:rsidP="00A8269A">
            <w:pPr>
              <w:rPr>
                <w:rFonts w:eastAsia="Tahoma"/>
                <w:kern w:val="3"/>
                <w:sz w:val="22"/>
                <w:szCs w:val="22"/>
              </w:rPr>
            </w:pPr>
          </w:p>
        </w:tc>
        <w:tc>
          <w:tcPr>
            <w:tcW w:w="47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A5E08A" w14:textId="1476ECFE" w:rsidR="00894966" w:rsidRDefault="00894966" w:rsidP="00A8269A">
            <w:pPr>
              <w:autoSpaceDN w:val="0"/>
              <w:jc w:val="center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  <w:r w:rsidRPr="00BE2099">
              <w:rPr>
                <w:rFonts w:eastAsia="Tahoma"/>
                <w:b/>
                <w:bCs/>
                <w:kern w:val="3"/>
                <w:sz w:val="22"/>
                <w:szCs w:val="22"/>
              </w:rPr>
              <w:t xml:space="preserve">Imię i nazwisko osoby </w:t>
            </w:r>
            <w:r w:rsidRPr="00E44A37">
              <w:rPr>
                <w:rFonts w:eastAsia="Tahoma"/>
                <w:b/>
                <w:bCs/>
                <w:color w:val="FF0000"/>
                <w:kern w:val="3"/>
                <w:sz w:val="22"/>
                <w:szCs w:val="22"/>
              </w:rPr>
              <w:t xml:space="preserve">(trenera nr </w:t>
            </w:r>
            <w:r>
              <w:rPr>
                <w:rFonts w:eastAsia="Tahoma"/>
                <w:b/>
                <w:bCs/>
                <w:color w:val="FF0000"/>
                <w:kern w:val="3"/>
                <w:sz w:val="22"/>
                <w:szCs w:val="22"/>
              </w:rPr>
              <w:t>3</w:t>
            </w:r>
            <w:r w:rsidRPr="00E44A37">
              <w:rPr>
                <w:rFonts w:eastAsia="Tahoma"/>
                <w:b/>
                <w:bCs/>
                <w:color w:val="FF0000"/>
                <w:kern w:val="3"/>
                <w:sz w:val="22"/>
                <w:szCs w:val="22"/>
              </w:rPr>
              <w:t>)</w:t>
            </w:r>
            <w:r>
              <w:rPr>
                <w:rFonts w:eastAsia="Tahoma"/>
                <w:b/>
                <w:bCs/>
                <w:kern w:val="3"/>
                <w:sz w:val="22"/>
                <w:szCs w:val="22"/>
              </w:rPr>
              <w:t xml:space="preserve"> </w:t>
            </w:r>
            <w:r w:rsidRPr="00BE2099">
              <w:rPr>
                <w:rFonts w:eastAsia="Tahoma"/>
                <w:b/>
                <w:bCs/>
                <w:kern w:val="3"/>
                <w:sz w:val="22"/>
                <w:szCs w:val="22"/>
              </w:rPr>
              <w:t>wyznaczonej do realizacji zamówienia:</w:t>
            </w:r>
            <w:r>
              <w:rPr>
                <w:rFonts w:eastAsia="Tahoma"/>
                <w:kern w:val="3"/>
                <w:sz w:val="22"/>
                <w:szCs w:val="22"/>
              </w:rPr>
              <w:t xml:space="preserve"> ………………………………………</w:t>
            </w:r>
          </w:p>
          <w:p w14:paraId="02A3FC0F" w14:textId="77777777" w:rsidR="00894966" w:rsidRDefault="00894966" w:rsidP="00A8269A">
            <w:pPr>
              <w:autoSpaceDN w:val="0"/>
              <w:jc w:val="center"/>
              <w:textAlignment w:val="baseline"/>
              <w:rPr>
                <w:rFonts w:eastAsia="Tahoma"/>
                <w:color w:val="FF0000"/>
                <w:kern w:val="3"/>
                <w:sz w:val="22"/>
                <w:szCs w:val="22"/>
              </w:rPr>
            </w:pPr>
          </w:p>
        </w:tc>
      </w:tr>
      <w:tr w:rsidR="00894966" w14:paraId="4E5D3B0A" w14:textId="77777777" w:rsidTr="00A8269A"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93EF3" w14:textId="77777777" w:rsidR="00894966" w:rsidRDefault="00894966" w:rsidP="00A8269A">
            <w:pPr>
              <w:rPr>
                <w:rFonts w:eastAsia="Tahoma"/>
                <w:kern w:val="3"/>
                <w:sz w:val="22"/>
                <w:szCs w:val="22"/>
              </w:rPr>
            </w:pPr>
          </w:p>
        </w:tc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0C2B3" w14:textId="25BD87F0" w:rsidR="00894966" w:rsidRDefault="00894966" w:rsidP="00A8269A">
            <w:pPr>
              <w:autoSpaceDN w:val="0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  <w:r>
              <w:rPr>
                <w:rFonts w:eastAsia="Tahoma"/>
                <w:kern w:val="3"/>
                <w:sz w:val="22"/>
                <w:szCs w:val="22"/>
              </w:rPr>
              <w:t xml:space="preserve">Tematyka szkoleń rozwojowych </w:t>
            </w:r>
            <w:r w:rsidR="0060314E" w:rsidRPr="00894966">
              <w:rPr>
                <w:sz w:val="22"/>
                <w:szCs w:val="22"/>
              </w:rPr>
              <w:t xml:space="preserve">z zakresu </w:t>
            </w:r>
            <w:proofErr w:type="spellStart"/>
            <w:r w:rsidR="0060314E" w:rsidRPr="00894966">
              <w:rPr>
                <w:sz w:val="22"/>
                <w:szCs w:val="22"/>
              </w:rPr>
              <w:t>tutoringu</w:t>
            </w:r>
            <w:proofErr w:type="spellEnd"/>
            <w:r w:rsidR="0060314E" w:rsidRPr="00894966">
              <w:rPr>
                <w:sz w:val="22"/>
                <w:szCs w:val="22"/>
              </w:rPr>
              <w:t xml:space="preserve"> obejmującego narzędzia </w:t>
            </w:r>
            <w:proofErr w:type="spellStart"/>
            <w:r w:rsidR="0060314E" w:rsidRPr="00894966">
              <w:rPr>
                <w:sz w:val="22"/>
                <w:szCs w:val="22"/>
              </w:rPr>
              <w:t>tutoringu</w:t>
            </w:r>
            <w:proofErr w:type="spellEnd"/>
            <w:r w:rsidR="0060314E" w:rsidRPr="00894966">
              <w:rPr>
                <w:sz w:val="22"/>
                <w:szCs w:val="22"/>
              </w:rPr>
              <w:t xml:space="preserve"> naukowego</w:t>
            </w:r>
            <w:r w:rsidR="0060314E">
              <w:rPr>
                <w:rFonts w:eastAsia="Tahoma"/>
                <w:kern w:val="3"/>
                <w:sz w:val="22"/>
                <w:szCs w:val="22"/>
              </w:rPr>
              <w:t xml:space="preserve"> </w:t>
            </w:r>
            <w:r>
              <w:rPr>
                <w:rFonts w:eastAsia="Tahoma"/>
                <w:kern w:val="3"/>
                <w:sz w:val="22"/>
                <w:szCs w:val="22"/>
              </w:rPr>
              <w:t>przeprowadzonych przez wskazaną osobę do realizacji zamówienia</w:t>
            </w:r>
          </w:p>
        </w:tc>
        <w:tc>
          <w:tcPr>
            <w:tcW w:w="1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A1F61" w14:textId="77777777" w:rsidR="00894966" w:rsidRDefault="00894966" w:rsidP="00A8269A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</w:p>
          <w:p w14:paraId="21D27141" w14:textId="77777777" w:rsidR="00894966" w:rsidRDefault="00894966" w:rsidP="00A8269A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  <w:r>
              <w:rPr>
                <w:rFonts w:eastAsia="Tahoma"/>
                <w:kern w:val="3"/>
                <w:sz w:val="22"/>
                <w:szCs w:val="22"/>
              </w:rPr>
              <w:t>Data wykonania usługi</w:t>
            </w:r>
          </w:p>
        </w:tc>
        <w:tc>
          <w:tcPr>
            <w:tcW w:w="1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F9A1D" w14:textId="77777777" w:rsidR="00894966" w:rsidRDefault="00894966" w:rsidP="00A8269A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</w:p>
          <w:p w14:paraId="05D819AA" w14:textId="77777777" w:rsidR="00894966" w:rsidRPr="00BE2099" w:rsidRDefault="00894966" w:rsidP="00A8269A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  <w:r w:rsidRPr="00BE2099">
              <w:rPr>
                <w:rFonts w:eastAsia="Tahoma"/>
                <w:kern w:val="3"/>
                <w:sz w:val="22"/>
                <w:szCs w:val="22"/>
              </w:rPr>
              <w:t>Odbiorca usługi</w:t>
            </w:r>
          </w:p>
        </w:tc>
      </w:tr>
      <w:tr w:rsidR="00894966" w14:paraId="00C53F8A" w14:textId="77777777" w:rsidTr="00A8269A"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AED5E2" w14:textId="77777777" w:rsidR="00894966" w:rsidRDefault="00894966" w:rsidP="00A8269A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  <w:r>
              <w:rPr>
                <w:rFonts w:eastAsia="Tahoma"/>
                <w:kern w:val="3"/>
                <w:sz w:val="22"/>
                <w:szCs w:val="22"/>
              </w:rPr>
              <w:t>1.</w:t>
            </w:r>
          </w:p>
        </w:tc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0247A" w14:textId="77777777" w:rsidR="00894966" w:rsidRDefault="00894966" w:rsidP="00A8269A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</w:p>
        </w:tc>
        <w:tc>
          <w:tcPr>
            <w:tcW w:w="1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4534E" w14:textId="77777777" w:rsidR="00894966" w:rsidRDefault="00894966" w:rsidP="00A8269A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</w:p>
        </w:tc>
        <w:tc>
          <w:tcPr>
            <w:tcW w:w="1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CC243" w14:textId="77777777" w:rsidR="00894966" w:rsidRDefault="00894966" w:rsidP="00A8269A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</w:p>
        </w:tc>
      </w:tr>
      <w:tr w:rsidR="00894966" w14:paraId="2A598713" w14:textId="77777777" w:rsidTr="00A8269A"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33147" w14:textId="77777777" w:rsidR="00894966" w:rsidRDefault="00894966" w:rsidP="00A8269A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  <w:r>
              <w:rPr>
                <w:rFonts w:eastAsia="Tahoma"/>
                <w:kern w:val="3"/>
                <w:sz w:val="22"/>
                <w:szCs w:val="22"/>
              </w:rPr>
              <w:t>2.</w:t>
            </w:r>
          </w:p>
        </w:tc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647B7" w14:textId="77777777" w:rsidR="00894966" w:rsidRDefault="00894966" w:rsidP="00A8269A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</w:p>
        </w:tc>
        <w:tc>
          <w:tcPr>
            <w:tcW w:w="1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9EB12" w14:textId="77777777" w:rsidR="00894966" w:rsidRDefault="00894966" w:rsidP="00A8269A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</w:p>
        </w:tc>
        <w:tc>
          <w:tcPr>
            <w:tcW w:w="1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BDA7B" w14:textId="77777777" w:rsidR="00894966" w:rsidRDefault="00894966" w:rsidP="00A8269A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</w:p>
        </w:tc>
      </w:tr>
      <w:tr w:rsidR="00894966" w14:paraId="7779FDA5" w14:textId="77777777" w:rsidTr="00A8269A"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FB2BA" w14:textId="77777777" w:rsidR="00894966" w:rsidRDefault="00894966" w:rsidP="00A8269A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  <w:r>
              <w:rPr>
                <w:rFonts w:eastAsia="Tahoma"/>
                <w:kern w:val="3"/>
                <w:sz w:val="22"/>
                <w:szCs w:val="22"/>
              </w:rPr>
              <w:t>3.</w:t>
            </w:r>
          </w:p>
        </w:tc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866B5" w14:textId="77777777" w:rsidR="00894966" w:rsidRDefault="00894966" w:rsidP="00A8269A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</w:p>
        </w:tc>
        <w:tc>
          <w:tcPr>
            <w:tcW w:w="1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8FF20" w14:textId="77777777" w:rsidR="00894966" w:rsidRDefault="00894966" w:rsidP="00A8269A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</w:p>
        </w:tc>
        <w:tc>
          <w:tcPr>
            <w:tcW w:w="1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05280" w14:textId="77777777" w:rsidR="00894966" w:rsidRDefault="00894966" w:rsidP="00A8269A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</w:p>
        </w:tc>
      </w:tr>
      <w:tr w:rsidR="00894966" w14:paraId="7E8DCB0A" w14:textId="77777777" w:rsidTr="00A8269A"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49A9B" w14:textId="77777777" w:rsidR="00894966" w:rsidRDefault="00894966" w:rsidP="00A8269A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  <w:r>
              <w:rPr>
                <w:rFonts w:eastAsia="Tahoma"/>
                <w:kern w:val="3"/>
                <w:sz w:val="22"/>
                <w:szCs w:val="22"/>
              </w:rPr>
              <w:t>4.</w:t>
            </w:r>
          </w:p>
        </w:tc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BE2EF" w14:textId="77777777" w:rsidR="00894966" w:rsidRDefault="00894966" w:rsidP="00A8269A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</w:p>
        </w:tc>
        <w:tc>
          <w:tcPr>
            <w:tcW w:w="1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DAE43" w14:textId="77777777" w:rsidR="00894966" w:rsidRDefault="00894966" w:rsidP="00A8269A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</w:p>
        </w:tc>
        <w:tc>
          <w:tcPr>
            <w:tcW w:w="1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30619" w14:textId="77777777" w:rsidR="00894966" w:rsidRDefault="00894966" w:rsidP="00A8269A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</w:p>
        </w:tc>
      </w:tr>
      <w:tr w:rsidR="00894966" w14:paraId="565F1D8C" w14:textId="77777777" w:rsidTr="00A8269A"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3364C" w14:textId="77777777" w:rsidR="00894966" w:rsidRDefault="00894966" w:rsidP="00A8269A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  <w:r>
              <w:rPr>
                <w:rFonts w:eastAsia="Tahoma"/>
                <w:kern w:val="3"/>
                <w:sz w:val="22"/>
                <w:szCs w:val="22"/>
              </w:rPr>
              <w:t>5.</w:t>
            </w:r>
          </w:p>
        </w:tc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6B83C" w14:textId="77777777" w:rsidR="00894966" w:rsidRDefault="00894966" w:rsidP="00A8269A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</w:p>
        </w:tc>
        <w:tc>
          <w:tcPr>
            <w:tcW w:w="1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6993B" w14:textId="77777777" w:rsidR="00894966" w:rsidRDefault="00894966" w:rsidP="00A8269A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</w:p>
        </w:tc>
        <w:tc>
          <w:tcPr>
            <w:tcW w:w="1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1588E" w14:textId="77777777" w:rsidR="00894966" w:rsidRDefault="00894966" w:rsidP="00A8269A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</w:p>
        </w:tc>
      </w:tr>
      <w:tr w:rsidR="00894966" w14:paraId="2D20EAC5" w14:textId="77777777" w:rsidTr="00A8269A"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D5529" w14:textId="77777777" w:rsidR="00894966" w:rsidRDefault="00894966" w:rsidP="00A8269A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  <w:r>
              <w:rPr>
                <w:rFonts w:eastAsia="Tahoma"/>
                <w:kern w:val="3"/>
                <w:sz w:val="22"/>
                <w:szCs w:val="22"/>
              </w:rPr>
              <w:t>6.</w:t>
            </w:r>
          </w:p>
        </w:tc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8BC72" w14:textId="77777777" w:rsidR="00894966" w:rsidRDefault="00894966" w:rsidP="00A8269A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</w:p>
        </w:tc>
        <w:tc>
          <w:tcPr>
            <w:tcW w:w="1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21DE2" w14:textId="77777777" w:rsidR="00894966" w:rsidRDefault="00894966" w:rsidP="00A8269A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</w:p>
        </w:tc>
        <w:tc>
          <w:tcPr>
            <w:tcW w:w="1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130FA" w14:textId="77777777" w:rsidR="00894966" w:rsidRDefault="00894966" w:rsidP="00A8269A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</w:p>
        </w:tc>
      </w:tr>
    </w:tbl>
    <w:p w14:paraId="130CE6CC" w14:textId="77777777" w:rsidR="00894966" w:rsidRDefault="00894966" w:rsidP="00E63ABC">
      <w:pPr>
        <w:rPr>
          <w:bCs/>
          <w:highlight w:val="yellow"/>
        </w:rPr>
      </w:pPr>
    </w:p>
    <w:p w14:paraId="7BEE6403" w14:textId="77777777" w:rsidR="00E63ABC" w:rsidRDefault="00E63ABC" w:rsidP="00E63ABC">
      <w:pPr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Termin realizacji umowy: zgodnie z SWZ  </w:t>
      </w:r>
    </w:p>
    <w:p w14:paraId="037FC9D8" w14:textId="77777777" w:rsidR="00E63ABC" w:rsidRDefault="00E63ABC" w:rsidP="00E63ABC">
      <w:pPr>
        <w:jc w:val="both"/>
        <w:rPr>
          <w:b/>
          <w:sz w:val="22"/>
          <w:szCs w:val="22"/>
        </w:rPr>
      </w:pPr>
    </w:p>
    <w:p w14:paraId="586F1598" w14:textId="3FFCD706" w:rsidR="00E63ABC" w:rsidRDefault="00E63ABC" w:rsidP="00E63ABC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 xml:space="preserve">Płatność nastąpi po przeprowadzeniu </w:t>
      </w:r>
      <w:r w:rsidRPr="00894966">
        <w:rPr>
          <w:sz w:val="22"/>
          <w:szCs w:val="22"/>
        </w:rPr>
        <w:t>szkolenia</w:t>
      </w:r>
      <w:r w:rsidR="006A6AA6">
        <w:rPr>
          <w:sz w:val="22"/>
          <w:szCs w:val="22"/>
        </w:rPr>
        <w:t xml:space="preserve"> dla każdej edycji oddzielnie</w:t>
      </w:r>
      <w:r>
        <w:rPr>
          <w:sz w:val="22"/>
          <w:szCs w:val="22"/>
        </w:rPr>
        <w:t>, za faktyczną ilość osób</w:t>
      </w:r>
      <w:r w:rsidR="00894966">
        <w:rPr>
          <w:sz w:val="22"/>
          <w:szCs w:val="22"/>
        </w:rPr>
        <w:t xml:space="preserve"> </w:t>
      </w:r>
      <w:r w:rsidR="006A6AA6">
        <w:rPr>
          <w:sz w:val="22"/>
          <w:szCs w:val="22"/>
        </w:rPr>
        <w:t>w grupie</w:t>
      </w:r>
      <w:r w:rsidRPr="0063523D">
        <w:rPr>
          <w:sz w:val="22"/>
          <w:szCs w:val="22"/>
        </w:rPr>
        <w:t xml:space="preserve">, </w:t>
      </w:r>
      <w:r w:rsidR="00894966" w:rsidRPr="0063523D">
        <w:rPr>
          <w:sz w:val="22"/>
          <w:szCs w:val="22"/>
        </w:rPr>
        <w:t>przelewem</w:t>
      </w:r>
      <w:r w:rsidR="00894966">
        <w:rPr>
          <w:sz w:val="22"/>
          <w:szCs w:val="22"/>
        </w:rPr>
        <w:t xml:space="preserve"> w terminie 21 dni od daty otrzymania faktury przez Zamawiającego na rachunek Wykonawcy umieszczony na dzień zlecenia przelewu w wykazie podmiotów o których mowa w art. 96b ust.1) Ustawy o podatku od towarów i usług</w:t>
      </w:r>
      <w:r>
        <w:rPr>
          <w:sz w:val="22"/>
          <w:szCs w:val="22"/>
        </w:rPr>
        <w:t>.</w:t>
      </w:r>
    </w:p>
    <w:p w14:paraId="389C55EA" w14:textId="77777777" w:rsidR="00E63ABC" w:rsidRDefault="00E63ABC" w:rsidP="00E63ABC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6098C8D9" w14:textId="77777777" w:rsidR="00E63ABC" w:rsidRDefault="00E63ABC" w:rsidP="00E63ABC">
      <w:pPr>
        <w:tabs>
          <w:tab w:val="left" w:pos="426"/>
        </w:tabs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Oświadczamy, że zgodnie z ustawą z dnia 6 marca 2018 r. Prawo przedsiębiorców, należymy do małych lub średnich przedsiębiorców: </w:t>
      </w:r>
      <w:r>
        <w:rPr>
          <w:b/>
          <w:bCs/>
          <w:sz w:val="22"/>
          <w:szCs w:val="22"/>
        </w:rPr>
        <w:t>TAK/NIE</w:t>
      </w:r>
    </w:p>
    <w:p w14:paraId="605E1AAD" w14:textId="77777777" w:rsidR="00E63ABC" w:rsidRDefault="00E63ABC" w:rsidP="00E63ABC">
      <w:pPr>
        <w:jc w:val="right"/>
        <w:rPr>
          <w:sz w:val="22"/>
          <w:szCs w:val="22"/>
        </w:rPr>
      </w:pPr>
    </w:p>
    <w:p w14:paraId="153243A1" w14:textId="77777777" w:rsidR="00E63ABC" w:rsidRDefault="00E63ABC" w:rsidP="00E63ABC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14:paraId="445936BA" w14:textId="77777777" w:rsidR="00E63ABC" w:rsidRDefault="00E63ABC" w:rsidP="00E63AB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wskazanym w SWZ.</w:t>
      </w:r>
    </w:p>
    <w:p w14:paraId="2D956319" w14:textId="77777777" w:rsidR="00E63ABC" w:rsidRDefault="00E63ABC" w:rsidP="00E63AB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Zamówienia, akceptujemy je i zobowiązujemy się, w przypadku wyboru naszej oferty, do zawarcia umowy zgodnej z niniejszą ofertą, na warunkach określonych w Specyfikacji </w:t>
      </w:r>
      <w:r>
        <w:rPr>
          <w:color w:val="000000"/>
          <w:sz w:val="22"/>
          <w:szCs w:val="22"/>
          <w:lang w:eastAsia="ar-SA"/>
        </w:rPr>
        <w:lastRenderedPageBreak/>
        <w:t>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710F27FB" w14:textId="77777777" w:rsidR="00E63ABC" w:rsidRDefault="00E63ABC" w:rsidP="00E63AB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Oświadczam, że wypełniłem obowiązki informacyjne przewidziane w art. 13 lub art. 14 RODO</w:t>
      </w:r>
      <w:r>
        <w:rPr>
          <w:sz w:val="22"/>
          <w:szCs w:val="22"/>
          <w:vertAlign w:val="superscript"/>
        </w:rPr>
        <w:t>1</w:t>
      </w:r>
      <w:r>
        <w:rPr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</w:t>
      </w:r>
      <w:r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</w:t>
      </w:r>
    </w:p>
    <w:p w14:paraId="6D7DC29D" w14:textId="77777777" w:rsidR="00E63ABC" w:rsidRDefault="00E63ABC" w:rsidP="00E63AB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  <w:vertAlign w:val="superscript"/>
        </w:rPr>
        <w:t>1</w:t>
      </w:r>
      <w:r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C9FF9C0" w14:textId="77777777" w:rsidR="00E63ABC" w:rsidRDefault="00E63ABC" w:rsidP="00E63AB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  <w:vertAlign w:val="superscript"/>
        </w:rPr>
        <w:t>2</w:t>
      </w:r>
      <w:r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A8793B1" w14:textId="415A9EC8" w:rsidR="00894966" w:rsidRDefault="00894966" w:rsidP="00894966">
      <w:pPr>
        <w:numPr>
          <w:ilvl w:val="0"/>
          <w:numId w:val="1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</w:rPr>
      </w:pPr>
      <w:r>
        <w:rPr>
          <w:b/>
          <w:sz w:val="22"/>
          <w:szCs w:val="22"/>
        </w:rPr>
        <w:t xml:space="preserve">Oświadczam/y, że warunek określony w pkt. 8.2 </w:t>
      </w:r>
      <w:proofErr w:type="spellStart"/>
      <w:r>
        <w:rPr>
          <w:b/>
          <w:sz w:val="22"/>
          <w:szCs w:val="22"/>
        </w:rPr>
        <w:t>ppkt</w:t>
      </w:r>
      <w:proofErr w:type="spellEnd"/>
      <w:r>
        <w:rPr>
          <w:b/>
          <w:sz w:val="22"/>
          <w:szCs w:val="22"/>
        </w:rPr>
        <w:t xml:space="preserve"> 3 SWZ spełniamy osobiście/ powołujemy się na zasoby podmiotu trzeciego w następującym zakresie</w:t>
      </w:r>
      <w:r>
        <w:rPr>
          <w:rStyle w:val="Odwoanieprzypisudolnego"/>
          <w:b/>
          <w:sz w:val="22"/>
          <w:szCs w:val="22"/>
        </w:rPr>
        <w:footnoteReference w:id="1"/>
      </w:r>
      <w:r>
        <w:rPr>
          <w:b/>
          <w:sz w:val="22"/>
          <w:szCs w:val="22"/>
        </w:rPr>
        <w:t xml:space="preserve"> ………………………………………………………………………………………………….</w:t>
      </w:r>
    </w:p>
    <w:p w14:paraId="39959A3B" w14:textId="340A8588" w:rsidR="00311CF9" w:rsidRPr="000C3147" w:rsidRDefault="00311CF9" w:rsidP="00311CF9">
      <w:pPr>
        <w:numPr>
          <w:ilvl w:val="0"/>
          <w:numId w:val="1"/>
        </w:numPr>
        <w:tabs>
          <w:tab w:val="left" w:pos="0"/>
        </w:tabs>
        <w:spacing w:line="264" w:lineRule="auto"/>
        <w:ind w:right="1"/>
        <w:jc w:val="both"/>
        <w:rPr>
          <w:b/>
          <w:sz w:val="22"/>
          <w:szCs w:val="22"/>
        </w:rPr>
      </w:pPr>
      <w:r w:rsidRPr="000C3147">
        <w:rPr>
          <w:b/>
          <w:sz w:val="22"/>
          <w:szCs w:val="22"/>
        </w:rPr>
        <w:t xml:space="preserve">Oświadczenie, w przypadku </w:t>
      </w:r>
      <w:r w:rsidRPr="000C3147">
        <w:rPr>
          <w:b/>
          <w:sz w:val="22"/>
          <w:szCs w:val="22"/>
          <w:shd w:val="clear" w:color="auto" w:fill="FFFFFF"/>
        </w:rPr>
        <w:t xml:space="preserve">wykonawców wspólnie ubiegających się o udzielenie zamówienia (Konsorcjum, S.C.) </w:t>
      </w:r>
      <w:r w:rsidRPr="000C3147">
        <w:rPr>
          <w:sz w:val="22"/>
          <w:szCs w:val="22"/>
        </w:rPr>
        <w:t>zgodne z pkt 1</w:t>
      </w:r>
      <w:r w:rsidR="000C3147" w:rsidRPr="000C3147">
        <w:rPr>
          <w:sz w:val="22"/>
          <w:szCs w:val="22"/>
        </w:rPr>
        <w:t>2</w:t>
      </w:r>
      <w:r w:rsidRPr="000C3147">
        <w:rPr>
          <w:sz w:val="22"/>
          <w:szCs w:val="22"/>
        </w:rPr>
        <w:t>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0C3147" w:rsidRPr="000C3147" w14:paraId="68588064" w14:textId="77777777" w:rsidTr="00311CF9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3B4A9915" w14:textId="77777777" w:rsidR="00311CF9" w:rsidRPr="000C3147" w:rsidRDefault="00311CF9">
            <w:pPr>
              <w:autoSpaceDE w:val="0"/>
              <w:jc w:val="center"/>
              <w:rPr>
                <w:sz w:val="22"/>
                <w:szCs w:val="22"/>
              </w:rPr>
            </w:pPr>
            <w:r w:rsidRPr="000C3147">
              <w:rPr>
                <w:sz w:val="22"/>
                <w:szCs w:val="22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37DF97B1" w14:textId="77777777" w:rsidR="00311CF9" w:rsidRPr="000C3147" w:rsidRDefault="00311CF9">
            <w:pPr>
              <w:autoSpaceDE w:val="0"/>
              <w:jc w:val="center"/>
              <w:rPr>
                <w:sz w:val="22"/>
                <w:szCs w:val="22"/>
              </w:rPr>
            </w:pPr>
            <w:r w:rsidRPr="000C3147"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CB2BB5" w14:textId="40859D9C" w:rsidR="00311CF9" w:rsidRPr="000C3147" w:rsidRDefault="00311CF9">
            <w:pPr>
              <w:autoSpaceDE w:val="0"/>
              <w:jc w:val="center"/>
              <w:rPr>
                <w:sz w:val="22"/>
                <w:szCs w:val="22"/>
              </w:rPr>
            </w:pPr>
            <w:r w:rsidRPr="000C3147">
              <w:rPr>
                <w:sz w:val="22"/>
                <w:szCs w:val="22"/>
              </w:rPr>
              <w:t xml:space="preserve">Usługa (zakres), który wykonają poszczególni wykonawcy </w:t>
            </w:r>
          </w:p>
        </w:tc>
      </w:tr>
      <w:tr w:rsidR="000C3147" w:rsidRPr="000C3147" w14:paraId="381E4E9B" w14:textId="77777777" w:rsidTr="00311CF9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26425AAA" w14:textId="77777777" w:rsidR="00311CF9" w:rsidRPr="000C3147" w:rsidRDefault="00311CF9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 w:rsidRPr="000C3147">
              <w:rPr>
                <w:sz w:val="22"/>
                <w:szCs w:val="22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A9CF988" w14:textId="77777777" w:rsidR="00311CF9" w:rsidRPr="000C3147" w:rsidRDefault="00311CF9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1DC513" w14:textId="77777777" w:rsidR="00311CF9" w:rsidRPr="000C3147" w:rsidRDefault="00311CF9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0C3147" w:rsidRPr="000C3147" w14:paraId="062ACB24" w14:textId="77777777" w:rsidTr="00311CF9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7DBA6EF1" w14:textId="77777777" w:rsidR="00311CF9" w:rsidRPr="000C3147" w:rsidRDefault="00311CF9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 w:rsidRPr="000C3147">
              <w:rPr>
                <w:sz w:val="22"/>
                <w:szCs w:val="22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43EFD32" w14:textId="77777777" w:rsidR="00311CF9" w:rsidRPr="000C3147" w:rsidRDefault="00311CF9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846BDD" w14:textId="77777777" w:rsidR="00311CF9" w:rsidRPr="000C3147" w:rsidRDefault="00311CF9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14:paraId="3516D127" w14:textId="77777777" w:rsidR="00894966" w:rsidRDefault="00894966" w:rsidP="00311CF9">
      <w:pPr>
        <w:pStyle w:val="Akapitzlist"/>
        <w:ind w:left="360"/>
        <w:rPr>
          <w:sz w:val="22"/>
          <w:szCs w:val="22"/>
        </w:rPr>
      </w:pPr>
    </w:p>
    <w:p w14:paraId="703CDFD6" w14:textId="40E89131" w:rsidR="00E63ABC" w:rsidRDefault="00E63ABC" w:rsidP="00E63ABC">
      <w:pPr>
        <w:pStyle w:val="Akapitzlist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Oświadczam/y, że zamierzam/y /nie zamierzam/y** powierzyć realizację następujących części zamówienia podwykonawcom***: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E63ABC" w14:paraId="64098B11" w14:textId="77777777" w:rsidTr="00E63ABC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641192" w14:textId="77777777" w:rsidR="00E63ABC" w:rsidRDefault="00E63AB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02FF8F" w14:textId="77777777" w:rsidR="00E63ABC" w:rsidRDefault="00E63AB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14:paraId="3A12CB8B" w14:textId="77777777" w:rsidR="00E63ABC" w:rsidRDefault="00E63AB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176EFB" w14:textId="77777777" w:rsidR="00E63ABC" w:rsidRDefault="00E63AB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E63ABC" w14:paraId="2C951591" w14:textId="77777777" w:rsidTr="00E63AB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28FCFE" w14:textId="77777777" w:rsidR="00E63ABC" w:rsidRDefault="00E63ABC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7E72BF" w14:textId="77777777" w:rsidR="00E63ABC" w:rsidRDefault="00E63ABC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04AE06" w14:textId="77777777" w:rsidR="00E63ABC" w:rsidRDefault="00E63ABC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710E3F06" w14:textId="77777777" w:rsidR="00E63ABC" w:rsidRDefault="00E63ABC" w:rsidP="00E63AB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4A94C02A" w14:textId="77777777" w:rsidR="00E63ABC" w:rsidRDefault="00E63ABC" w:rsidP="00E63ABC">
      <w:pPr>
        <w:pStyle w:val="Nagwek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14:paraId="06853194" w14:textId="25675A1E" w:rsidR="00E63ABC" w:rsidRDefault="00E63ABC" w:rsidP="0019369E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  <w:r>
        <w:rPr>
          <w:sz w:val="22"/>
          <w:szCs w:val="22"/>
        </w:rPr>
        <w:tab/>
        <w:t xml:space="preserve"> </w:t>
      </w:r>
    </w:p>
    <w:p w14:paraId="3ECBAB65" w14:textId="77777777" w:rsidR="00E63ABC" w:rsidRDefault="00E63ABC" w:rsidP="00E63AB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267B171D" w14:textId="77777777" w:rsidR="00E63ABC" w:rsidRDefault="00E63ABC" w:rsidP="00E63ABC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5B3269B5" w14:textId="77777777" w:rsidR="00E63ABC" w:rsidRDefault="00E63ABC" w:rsidP="00E63AB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380E2B1B" w14:textId="77777777" w:rsidR="00E63ABC" w:rsidRDefault="00E63ABC" w:rsidP="00E63AB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1298894C" w14:textId="77777777" w:rsidR="00E63ABC" w:rsidRDefault="00E63ABC" w:rsidP="00E63AB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00D7DDF6" w14:textId="77777777" w:rsidR="00E63ABC" w:rsidRDefault="00E63ABC" w:rsidP="00E63AB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746AE66E" w14:textId="77777777" w:rsidR="00E63ABC" w:rsidRDefault="00E63ABC" w:rsidP="00E63AB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4416EF6A" w14:textId="77777777" w:rsidR="00E63ABC" w:rsidRDefault="00E63ABC" w:rsidP="00E63AB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3EEB98A3" w14:textId="77777777" w:rsidR="00E63ABC" w:rsidRDefault="00E63ABC" w:rsidP="00E63ABC">
      <w:pPr>
        <w:jc w:val="both"/>
        <w:rPr>
          <w:sz w:val="22"/>
          <w:szCs w:val="22"/>
        </w:rPr>
      </w:pPr>
    </w:p>
    <w:p w14:paraId="6F4B8AF7" w14:textId="77777777" w:rsidR="00E63ABC" w:rsidRDefault="00E63ABC" w:rsidP="00E63ABC">
      <w:pPr>
        <w:jc w:val="right"/>
        <w:rPr>
          <w:sz w:val="22"/>
          <w:szCs w:val="22"/>
        </w:rPr>
      </w:pPr>
    </w:p>
    <w:p w14:paraId="401F1932" w14:textId="77777777" w:rsidR="00E63ABC" w:rsidRDefault="00E63ABC" w:rsidP="00E63ABC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2"/>
          <w:szCs w:val="22"/>
          <w:lang w:eastAsia="zh-CN"/>
        </w:rPr>
      </w:pPr>
      <w:r>
        <w:rPr>
          <w:rFonts w:eastAsia="Calibri"/>
          <w:b/>
          <w:sz w:val="22"/>
          <w:szCs w:val="22"/>
          <w:highlight w:val="yellow"/>
          <w:lang w:eastAsia="zh-CN"/>
        </w:rPr>
        <w:lastRenderedPageBreak/>
        <w:t>Oferta</w:t>
      </w:r>
      <w:r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>
        <w:rPr>
          <w:rFonts w:eastAsia="Calibri"/>
          <w:b/>
          <w:sz w:val="22"/>
          <w:szCs w:val="22"/>
          <w:highlight w:val="yellow"/>
          <w:lang w:eastAsia="zh-CN"/>
        </w:rPr>
        <w:t>powinna</w:t>
      </w:r>
      <w:r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>
        <w:rPr>
          <w:rFonts w:eastAsia="Calibri"/>
          <w:b/>
          <w:sz w:val="22"/>
          <w:szCs w:val="22"/>
          <w:highlight w:val="yellow"/>
          <w:lang w:eastAsia="zh-CN"/>
        </w:rPr>
        <w:t>być sporządzona</w:t>
      </w:r>
      <w:r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>
        <w:rPr>
          <w:rFonts w:eastAsia="Calibri"/>
          <w:b/>
          <w:sz w:val="22"/>
          <w:szCs w:val="22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>
        <w:rPr>
          <w:rFonts w:eastAsia="Calibri"/>
          <w:sz w:val="22"/>
          <w:szCs w:val="22"/>
          <w:highlight w:val="yellow"/>
          <w:lang w:eastAsia="zh-CN"/>
        </w:rPr>
        <w:t>.</w:t>
      </w:r>
    </w:p>
    <w:p w14:paraId="0416698F" w14:textId="77777777" w:rsidR="00E63ABC" w:rsidRDefault="00E63ABC" w:rsidP="00E63ABC">
      <w:pPr>
        <w:rPr>
          <w:sz w:val="22"/>
          <w:szCs w:val="22"/>
        </w:rPr>
      </w:pPr>
      <w:r>
        <w:rPr>
          <w:sz w:val="22"/>
          <w:szCs w:val="22"/>
        </w:rPr>
        <w:t>**niepotrzebne skreślić</w:t>
      </w:r>
    </w:p>
    <w:p w14:paraId="6ADC56FB" w14:textId="77777777" w:rsidR="00E63ABC" w:rsidRDefault="00E63ABC" w:rsidP="00E63ABC">
      <w:pPr>
        <w:rPr>
          <w:sz w:val="22"/>
          <w:szCs w:val="22"/>
        </w:rPr>
      </w:pPr>
      <w:r>
        <w:rPr>
          <w:sz w:val="22"/>
          <w:szCs w:val="22"/>
        </w:rPr>
        <w:t>***jeżeli dotyczy</w:t>
      </w:r>
    </w:p>
    <w:p w14:paraId="2201D8B1" w14:textId="77777777" w:rsidR="00E63ABC" w:rsidRDefault="00E63ABC" w:rsidP="00E63ABC">
      <w:pPr>
        <w:widowControl w:val="0"/>
        <w:ind w:right="1"/>
        <w:rPr>
          <w:sz w:val="22"/>
          <w:szCs w:val="22"/>
        </w:rPr>
      </w:pPr>
    </w:p>
    <w:sectPr w:rsidR="00E63ABC" w:rsidSect="00DB56DA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7CC33C" w14:textId="77777777" w:rsidR="007744BF" w:rsidRDefault="007744BF">
      <w:r>
        <w:separator/>
      </w:r>
    </w:p>
  </w:endnote>
  <w:endnote w:type="continuationSeparator" w:id="0">
    <w:p w14:paraId="0B6B4C9E" w14:textId="77777777" w:rsidR="007744BF" w:rsidRDefault="007744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957C64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50D213" w14:textId="77777777" w:rsidR="007744BF" w:rsidRDefault="007744BF">
      <w:r>
        <w:separator/>
      </w:r>
    </w:p>
  </w:footnote>
  <w:footnote w:type="continuationSeparator" w:id="0">
    <w:p w14:paraId="0F91902D" w14:textId="77777777" w:rsidR="007744BF" w:rsidRDefault="007744BF">
      <w:r>
        <w:continuationSeparator/>
      </w:r>
    </w:p>
  </w:footnote>
  <w:footnote w:id="1">
    <w:p w14:paraId="5E39BD06" w14:textId="77777777" w:rsidR="00894966" w:rsidRDefault="00894966" w:rsidP="00894966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413"/>
      <w:gridCol w:w="6379"/>
      <w:gridCol w:w="1560"/>
    </w:tblGrid>
    <w:tr w:rsidR="00AE0252" w:rsidRPr="0029738D" w14:paraId="4754ADD7" w14:textId="77777777" w:rsidTr="00DB56DA">
      <w:trPr>
        <w:trHeight w:val="1276"/>
      </w:trPr>
      <w:tc>
        <w:tcPr>
          <w:tcW w:w="1413" w:type="dxa"/>
          <w:hideMark/>
        </w:tcPr>
        <w:p w14:paraId="1877500C" w14:textId="5D88D3CE" w:rsidR="00AE0252" w:rsidRPr="0029738D" w:rsidRDefault="000C3147" w:rsidP="00AE0252">
          <w:pPr>
            <w:rPr>
              <w:b/>
              <w:sz w:val="22"/>
              <w:szCs w:val="22"/>
              <w:lang w:eastAsia="en-US"/>
            </w:rPr>
          </w:pPr>
          <w:r>
            <w:rPr>
              <w:b/>
              <w:noProof/>
              <w:sz w:val="22"/>
              <w:szCs w:val="22"/>
              <w:lang w:eastAsia="en-US"/>
            </w:rPr>
            <w:pict w14:anchorId="67345409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alt="Obraz zawierający tekst, clipart&#10;&#10;Opis wygenerowany automatycznie" style="width:48pt;height:74.25pt;visibility:visible;mso-wrap-style:square">
                <v:imagedata r:id="rId1" o:title="Obraz zawierający tekst, clipart&#10;&#10;Opis wygenerowany automatycznie"/>
              </v:shape>
            </w:pict>
          </w:r>
        </w:p>
      </w:tc>
      <w:tc>
        <w:tcPr>
          <w:tcW w:w="6379" w:type="dxa"/>
          <w:vAlign w:val="bottom"/>
        </w:tcPr>
        <w:p w14:paraId="344696E1" w14:textId="77777777" w:rsidR="00AE0252" w:rsidRPr="0029738D" w:rsidRDefault="00AE0252" w:rsidP="00AE0252">
          <w:pPr>
            <w:jc w:val="center"/>
            <w:rPr>
              <w:rFonts w:ascii="Calibri" w:hAnsi="Calibri" w:cs="Calibri"/>
              <w:b/>
              <w:bCs/>
              <w:sz w:val="22"/>
              <w:szCs w:val="22"/>
              <w:lang w:eastAsia="en-US"/>
            </w:rPr>
          </w:pPr>
          <w:r w:rsidRPr="0029738D">
            <w:rPr>
              <w:rFonts w:ascii="Calibri" w:hAnsi="Calibri" w:cs="Calibri"/>
              <w:b/>
              <w:bCs/>
              <w:lang w:eastAsia="en-US"/>
            </w:rPr>
            <w:t>"INICJATYWA DOSKONAŁOŚCI - UCZELNIA BADAWCZA</w:t>
          </w:r>
          <w:r w:rsidRPr="0029738D">
            <w:rPr>
              <w:rFonts w:ascii="Calibri" w:hAnsi="Calibri" w:cs="Calibri"/>
              <w:b/>
              <w:bCs/>
              <w:sz w:val="22"/>
              <w:szCs w:val="22"/>
              <w:lang w:eastAsia="en-US"/>
            </w:rPr>
            <w:t>"</w:t>
          </w:r>
        </w:p>
        <w:p w14:paraId="13170A43" w14:textId="77777777" w:rsidR="00AE0252" w:rsidRPr="0029738D" w:rsidRDefault="00AE0252" w:rsidP="00AE0252">
          <w:pPr>
            <w:rPr>
              <w:b/>
              <w:sz w:val="22"/>
              <w:szCs w:val="22"/>
              <w:lang w:eastAsia="en-US"/>
            </w:rPr>
          </w:pPr>
        </w:p>
      </w:tc>
      <w:tc>
        <w:tcPr>
          <w:tcW w:w="1560" w:type="dxa"/>
          <w:hideMark/>
        </w:tcPr>
        <w:p w14:paraId="75F15B9E" w14:textId="3148B5B9" w:rsidR="00AE0252" w:rsidRPr="0029738D" w:rsidRDefault="00DB56DA" w:rsidP="00DB56DA">
          <w:pPr>
            <w:tabs>
              <w:tab w:val="right" w:pos="1344"/>
            </w:tabs>
            <w:rPr>
              <w:b/>
              <w:sz w:val="22"/>
              <w:szCs w:val="22"/>
              <w:lang w:eastAsia="en-US"/>
            </w:rPr>
          </w:pPr>
          <w:r>
            <w:rPr>
              <w:b/>
              <w:noProof/>
              <w:sz w:val="22"/>
              <w:szCs w:val="22"/>
              <w:lang w:eastAsia="en-US"/>
            </w:rPr>
            <w:tab/>
          </w:r>
          <w:r w:rsidR="000C3147">
            <w:rPr>
              <w:b/>
              <w:noProof/>
              <w:sz w:val="22"/>
              <w:szCs w:val="22"/>
              <w:lang w:eastAsia="en-US"/>
            </w:rPr>
            <w:pict w14:anchorId="1F79B79C">
              <v:shape id="_x0000_i1026" type="#_x0000_t75" style="width:61.5pt;height:1in;visibility:visible;mso-wrap-style:square">
                <v:imagedata r:id="rId2" o:title=""/>
              </v:shape>
            </w:pict>
          </w:r>
        </w:p>
      </w:tc>
    </w:tr>
  </w:tbl>
  <w:p w14:paraId="589BB816" w14:textId="6DBA2055" w:rsidR="00F53146" w:rsidRDefault="00F53146">
    <w:pPr>
      <w:pStyle w:val="Nagwek"/>
      <w:rPr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2D2C50B2"/>
    <w:lvl w:ilvl="0" w:tplc="1176605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901537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7095112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04492812">
    <w:abstractNumId w:val="0"/>
  </w:num>
  <w:num w:numId="4" w16cid:durableId="1316376648">
    <w:abstractNumId w:val="3"/>
  </w:num>
  <w:num w:numId="5" w16cid:durableId="1646278692">
    <w:abstractNumId w:val="1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18435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744BF"/>
    <w:rsid w:val="00012286"/>
    <w:rsid w:val="00071CCC"/>
    <w:rsid w:val="000B731D"/>
    <w:rsid w:val="000C3147"/>
    <w:rsid w:val="000D6134"/>
    <w:rsid w:val="000E09C7"/>
    <w:rsid w:val="000F6589"/>
    <w:rsid w:val="00106636"/>
    <w:rsid w:val="00116EC6"/>
    <w:rsid w:val="001801DD"/>
    <w:rsid w:val="0019369E"/>
    <w:rsid w:val="001D4612"/>
    <w:rsid w:val="00207E98"/>
    <w:rsid w:val="002723B0"/>
    <w:rsid w:val="00311CF9"/>
    <w:rsid w:val="00315A4A"/>
    <w:rsid w:val="004B7300"/>
    <w:rsid w:val="004C6753"/>
    <w:rsid w:val="00595C87"/>
    <w:rsid w:val="005C7F58"/>
    <w:rsid w:val="005D2C65"/>
    <w:rsid w:val="005E6D94"/>
    <w:rsid w:val="0060314E"/>
    <w:rsid w:val="0063384F"/>
    <w:rsid w:val="0063523D"/>
    <w:rsid w:val="00643C6F"/>
    <w:rsid w:val="00646202"/>
    <w:rsid w:val="0065290F"/>
    <w:rsid w:val="006815F6"/>
    <w:rsid w:val="006A6AA6"/>
    <w:rsid w:val="006D6896"/>
    <w:rsid w:val="007744BF"/>
    <w:rsid w:val="007748F0"/>
    <w:rsid w:val="007A4321"/>
    <w:rsid w:val="00833933"/>
    <w:rsid w:val="00853083"/>
    <w:rsid w:val="00894966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AE0252"/>
    <w:rsid w:val="00B774DC"/>
    <w:rsid w:val="00BE2099"/>
    <w:rsid w:val="00C969A6"/>
    <w:rsid w:val="00CA7D36"/>
    <w:rsid w:val="00D24208"/>
    <w:rsid w:val="00D60C38"/>
    <w:rsid w:val="00D66893"/>
    <w:rsid w:val="00D90ACB"/>
    <w:rsid w:val="00DB56DA"/>
    <w:rsid w:val="00DC1500"/>
    <w:rsid w:val="00E208A1"/>
    <w:rsid w:val="00E44371"/>
    <w:rsid w:val="00E44A37"/>
    <w:rsid w:val="00E63ABC"/>
    <w:rsid w:val="00E949B0"/>
    <w:rsid w:val="00ED45A8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5"/>
    <o:shapelayout v:ext="edit">
      <o:idmap v:ext="edit" data="1"/>
    </o:shapelayout>
  </w:shapeDefaults>
  <w:decimalSymbol w:val=","/>
  <w:listSeparator w:val=";"/>
  <w14:docId w14:val="015B9153"/>
  <w15:chartTrackingRefBased/>
  <w15:docId w15:val="{CFA03FD5-1AF1-4043-8100-D2E72E8500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E63ABC"/>
    <w:pPr>
      <w:ind w:left="720"/>
      <w:contextualSpacing/>
    </w:pPr>
  </w:style>
  <w:style w:type="table" w:styleId="Tabela-Siatka">
    <w:name w:val="Table Grid"/>
    <w:basedOn w:val="Standardowy"/>
    <w:uiPriority w:val="39"/>
    <w:rsid w:val="00AE02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63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54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729</Words>
  <Characters>5480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2022-09-23T09:30:00Z</cp:lastPrinted>
  <dcterms:created xsi:type="dcterms:W3CDTF">2022-09-23T09:30:00Z</dcterms:created>
  <dcterms:modified xsi:type="dcterms:W3CDTF">2022-09-23T09:30:00Z</dcterms:modified>
</cp:coreProperties>
</file>