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021" w:rsidRDefault="00BF3021" w:rsidP="00BF30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BF3021" w:rsidRDefault="00BF3021" w:rsidP="00BF30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BF3021" w:rsidRDefault="00BF3021" w:rsidP="00BF30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BF3021" w:rsidRDefault="00BF3021" w:rsidP="00BF302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BF3021" w:rsidRDefault="00BF3021" w:rsidP="00BF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BF3021" w:rsidRDefault="00BF3021" w:rsidP="00BF3021">
      <w:pPr>
        <w:spacing w:line="360" w:lineRule="auto"/>
      </w:pPr>
      <w:r>
        <w:t>Do: Nazwa i siedziba Zamawiającego:</w:t>
      </w:r>
    </w:p>
    <w:p w:rsidR="00BF3021" w:rsidRDefault="00BF3021" w:rsidP="00BF3021">
      <w:pPr>
        <w:ind w:right="-110"/>
        <w:jc w:val="both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Kraków,  </w:t>
      </w:r>
    </w:p>
    <w:p w:rsidR="00BF3021" w:rsidRDefault="00BF3021" w:rsidP="00BF3021">
      <w:pPr>
        <w:jc w:val="both"/>
      </w:pPr>
      <w:r>
        <w:t xml:space="preserve">Przystępując do postępowania o udzielenie zamówienia publicznego, którego przedmiotem jest </w:t>
      </w:r>
      <w:r>
        <w:rPr>
          <w:b/>
          <w:bCs/>
        </w:rPr>
        <w:t xml:space="preserve">dostawa </w:t>
      </w:r>
      <w:r w:rsidR="00CF6ADD" w:rsidRPr="00CF6ADD">
        <w:rPr>
          <w:b/>
        </w:rPr>
        <w:t xml:space="preserve">zestawu komputerowego </w:t>
      </w:r>
      <w:r w:rsidR="00CF6ADD">
        <w:rPr>
          <w:b/>
        </w:rPr>
        <w:t xml:space="preserve">stacjonarnego </w:t>
      </w:r>
      <w:r w:rsidR="00CF6ADD" w:rsidRPr="00CF6ADD">
        <w:rPr>
          <w:b/>
        </w:rPr>
        <w:t>dla WEAIIB - Kc-zp.272-489/22</w:t>
      </w:r>
      <w:r>
        <w:rPr>
          <w:b/>
          <w:sz w:val="22"/>
          <w:szCs w:val="22"/>
        </w:rPr>
        <w:t>,</w:t>
      </w:r>
      <w:r>
        <w:rPr>
          <w:b/>
        </w:rPr>
        <w:t xml:space="preserve"> </w:t>
      </w:r>
      <w:r>
        <w:t>oferuję realizację przedmiotu zamówienia, zgodnie z zasadami określonymi w specyfikacji istotnych warunków zamówienia.</w:t>
      </w:r>
    </w:p>
    <w:p w:rsidR="00BF3021" w:rsidRDefault="00BF3021" w:rsidP="00BF30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BF3021" w:rsidRDefault="00BF3021" w:rsidP="00BF3021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BF3021" w:rsidRDefault="00BF3021" w:rsidP="00BF30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BF3021" w:rsidRDefault="00BF3021" w:rsidP="00BF3021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BF3021" w:rsidRDefault="00BF3021" w:rsidP="00BF30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BF3021" w:rsidRDefault="00BF3021" w:rsidP="00BF302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BF3021" w:rsidRDefault="00BF3021" w:rsidP="00BF3021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4"/>
        <w:gridCol w:w="1361"/>
        <w:gridCol w:w="709"/>
        <w:gridCol w:w="1332"/>
        <w:gridCol w:w="993"/>
        <w:gridCol w:w="691"/>
        <w:gridCol w:w="2001"/>
      </w:tblGrid>
      <w:tr w:rsidR="00BF3021" w:rsidTr="00C52A9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3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:rsidR="00BF3021" w:rsidRDefault="00BF30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BF3021" w:rsidRDefault="00BF30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BF3021" w:rsidTr="00C52A9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F3021" w:rsidRDefault="00BF30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F3021" w:rsidTr="00C52A9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021" w:rsidRDefault="00BF302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021" w:rsidRDefault="00CF6ADD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Komputer (jednostka centralna)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BF3021" w:rsidRDefault="00BF302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021" w:rsidRDefault="00C52A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F302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  <w:p w:rsidR="00CF6ADD" w:rsidRDefault="00CF6ADD">
            <w:pPr>
              <w:ind w:right="425"/>
              <w:rPr>
                <w:sz w:val="22"/>
                <w:szCs w:val="22"/>
              </w:rPr>
            </w:pPr>
          </w:p>
        </w:tc>
      </w:tr>
      <w:tr w:rsidR="00C52A97" w:rsidTr="00C52A9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Monitor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2A97" w:rsidRDefault="00C52A9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2A97" w:rsidRDefault="00C52A97">
            <w:pPr>
              <w:ind w:right="425"/>
              <w:rPr>
                <w:sz w:val="22"/>
                <w:szCs w:val="22"/>
              </w:rPr>
            </w:pPr>
          </w:p>
        </w:tc>
      </w:tr>
      <w:tr w:rsidR="00C52A97" w:rsidTr="00C52A9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Klawiatura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2A97" w:rsidRDefault="00C52A9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2A97" w:rsidRDefault="00C52A97">
            <w:pPr>
              <w:ind w:right="425"/>
              <w:rPr>
                <w:sz w:val="22"/>
                <w:szCs w:val="22"/>
              </w:rPr>
            </w:pPr>
          </w:p>
        </w:tc>
      </w:tr>
      <w:tr w:rsidR="00C52A97" w:rsidTr="00C52A9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Mysz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A97" w:rsidRDefault="00C52A97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2A97" w:rsidRDefault="00C52A9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52A97" w:rsidRDefault="00C52A97">
            <w:pPr>
              <w:ind w:right="425"/>
              <w:rPr>
                <w:sz w:val="22"/>
                <w:szCs w:val="22"/>
              </w:rPr>
            </w:pPr>
          </w:p>
        </w:tc>
      </w:tr>
      <w:tr w:rsidR="00CF6ADD" w:rsidTr="00C52A9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F6ADD" w:rsidRDefault="00CF6A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ADD" w:rsidRDefault="00CF6ADD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ADD" w:rsidRDefault="00CF6AD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ADD" w:rsidRDefault="00CF6ADD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ADD" w:rsidRDefault="00CF6AD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ADD" w:rsidRDefault="00CF6ADD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F6ADD" w:rsidRDefault="00CF6A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F6ADD" w:rsidRDefault="00CF6ADD">
            <w:pPr>
              <w:ind w:right="425"/>
              <w:rPr>
                <w:sz w:val="22"/>
                <w:szCs w:val="22"/>
              </w:rPr>
            </w:pPr>
          </w:p>
        </w:tc>
      </w:tr>
      <w:tr w:rsidR="00BF3021" w:rsidTr="00C52A97">
        <w:trPr>
          <w:trHeight w:val="684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  <w:p w:rsidR="00BF3021" w:rsidRPr="00C52A97" w:rsidRDefault="00BF3021" w:rsidP="00C52A97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</w:tr>
      <w:tr w:rsidR="00BF3021" w:rsidTr="00C52A9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Cena netto za całość zamówienia /słownie: ……………………………………………………………/</w:t>
            </w:r>
          </w:p>
          <w:p w:rsidR="00BF3021" w:rsidRDefault="00BF3021">
            <w:pPr>
              <w:rPr>
                <w:sz w:val="22"/>
                <w:szCs w:val="22"/>
              </w:rPr>
            </w:pPr>
          </w:p>
          <w:p w:rsidR="00BF3021" w:rsidRDefault="00BF30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3021" w:rsidRDefault="00BF3021">
            <w:pPr>
              <w:ind w:right="425"/>
              <w:rPr>
                <w:sz w:val="22"/>
                <w:szCs w:val="22"/>
              </w:rPr>
            </w:pPr>
          </w:p>
        </w:tc>
      </w:tr>
    </w:tbl>
    <w:p w:rsidR="00BF3021" w:rsidRDefault="00BF3021" w:rsidP="00BF3021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iCs/>
          <w:color w:val="000000"/>
        </w:rPr>
        <w:t xml:space="preserve">do </w:t>
      </w:r>
      <w:r w:rsidR="00C52A97">
        <w:rPr>
          <w:b/>
          <w:iCs/>
          <w:color w:val="000000"/>
        </w:rPr>
        <w:t>14</w:t>
      </w:r>
      <w:r>
        <w:rPr>
          <w:b/>
          <w:iCs/>
          <w:color w:val="000000"/>
        </w:rPr>
        <w:t xml:space="preserve"> dni od daty otrzymania zamówienia potwierdzonego przez </w:t>
      </w:r>
      <w:proofErr w:type="spellStart"/>
      <w:r>
        <w:rPr>
          <w:b/>
          <w:iCs/>
          <w:color w:val="000000"/>
        </w:rPr>
        <w:t>MEiN</w:t>
      </w:r>
      <w:proofErr w:type="spellEnd"/>
      <w:r>
        <w:rPr>
          <w:b/>
          <w:iCs/>
          <w:color w:val="000000"/>
        </w:rPr>
        <w:t>.</w:t>
      </w:r>
      <w:r>
        <w:rPr>
          <w:sz w:val="22"/>
          <w:szCs w:val="22"/>
          <w:highlight w:val="yellow"/>
        </w:rPr>
        <w:t xml:space="preserve"> </w:t>
      </w:r>
    </w:p>
    <w:p w:rsidR="00BF3021" w:rsidRDefault="00BF3021" w:rsidP="00BF3021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 miesięcy </w:t>
      </w:r>
      <w:bookmarkStart w:id="0" w:name="_Hlk113451626"/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bookmarkEnd w:id="0"/>
    </w:p>
    <w:p w:rsidR="00C52A97" w:rsidRDefault="00C52A97" w:rsidP="00BF3021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C52A97">
        <w:rPr>
          <w:b/>
          <w:bCs/>
          <w:iCs/>
          <w:lang w:eastAsia="x-none"/>
        </w:rPr>
        <w:t>Zaoferowany zestaw komputerowego wyposażony jest w pamięć RAM o wielkości ………….. GB</w:t>
      </w:r>
      <w:r>
        <w:rPr>
          <w:bCs/>
          <w:iCs/>
          <w:lang w:eastAsia="x-none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:rsidR="00C52A97" w:rsidRDefault="00C52A97" w:rsidP="00BF302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C52A97">
        <w:rPr>
          <w:b/>
          <w:bCs/>
          <w:iCs/>
          <w:lang w:eastAsia="x-none"/>
        </w:rPr>
        <w:t xml:space="preserve">Zaoferowany zestaw komputerowego wyposażony jest w </w:t>
      </w:r>
      <w:r>
        <w:rPr>
          <w:b/>
          <w:bCs/>
          <w:iCs/>
          <w:lang w:eastAsia="x-none"/>
        </w:rPr>
        <w:t>d</w:t>
      </w:r>
      <w:r w:rsidRPr="00C52A97">
        <w:rPr>
          <w:b/>
          <w:bCs/>
          <w:iCs/>
          <w:lang w:eastAsia="x-none"/>
        </w:rPr>
        <w:t xml:space="preserve">ysk </w:t>
      </w:r>
      <w:proofErr w:type="spellStart"/>
      <w:r w:rsidRPr="00C52A97">
        <w:rPr>
          <w:b/>
          <w:bCs/>
          <w:iCs/>
          <w:lang w:eastAsia="x-none"/>
        </w:rPr>
        <w:t>ssd</w:t>
      </w:r>
      <w:proofErr w:type="spellEnd"/>
      <w:r>
        <w:rPr>
          <w:b/>
          <w:bCs/>
          <w:iCs/>
          <w:lang w:eastAsia="x-none"/>
        </w:rPr>
        <w:t xml:space="preserve"> </w:t>
      </w:r>
      <w:r w:rsidRPr="00C52A97">
        <w:rPr>
          <w:b/>
          <w:bCs/>
          <w:iCs/>
          <w:lang w:eastAsia="x-none"/>
        </w:rPr>
        <w:t xml:space="preserve">o wielkości …………..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:rsidR="00BF3021" w:rsidRDefault="00BF3021" w:rsidP="00BF3021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BF3021" w:rsidRDefault="00BF3021" w:rsidP="00BF3021">
      <w:pPr>
        <w:tabs>
          <w:tab w:val="left" w:pos="426"/>
        </w:tabs>
        <w:jc w:val="both"/>
        <w:rPr>
          <w:sz w:val="22"/>
          <w:szCs w:val="22"/>
        </w:rPr>
      </w:pPr>
    </w:p>
    <w:p w:rsidR="00BF3021" w:rsidRDefault="00BF3021" w:rsidP="00BF302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F3021" w:rsidRDefault="00BF3021" w:rsidP="00BF30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dokumentach zamówienia.</w:t>
      </w:r>
    </w:p>
    <w:p w:rsidR="00BF3021" w:rsidRDefault="00BF3021" w:rsidP="00BF30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BF3021" w:rsidRDefault="00BF3021" w:rsidP="00BF30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bookmarkStart w:id="1" w:name="_Hlk116628991"/>
      <w:r w:rsidR="0038355C">
        <w:rPr>
          <w:b/>
          <w:color w:val="000000"/>
          <w:sz w:val="22"/>
          <w:szCs w:val="22"/>
          <w:lang w:eastAsia="ar-SA"/>
        </w:rPr>
        <w:t>zestaw komputerowy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bookmarkEnd w:id="1"/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BF3021" w:rsidRDefault="00BF3021" w:rsidP="00BF30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38355C">
        <w:rPr>
          <w:b/>
          <w:color w:val="000000"/>
          <w:sz w:val="22"/>
          <w:szCs w:val="22"/>
          <w:lang w:eastAsia="ar-SA"/>
        </w:rPr>
        <w:t>zestaw komputerowy</w:t>
      </w:r>
      <w:bookmarkStart w:id="2" w:name="_GoBack"/>
      <w:bookmarkEnd w:id="2"/>
      <w:r>
        <w:rPr>
          <w:b/>
          <w:color w:val="000000"/>
          <w:sz w:val="22"/>
          <w:szCs w:val="22"/>
          <w:lang w:eastAsia="ar-SA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BF3021" w:rsidRDefault="00BF3021" w:rsidP="00BF30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F3021" w:rsidRDefault="00BF3021" w:rsidP="00BF30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F3021" w:rsidRDefault="00BF3021" w:rsidP="00BF30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F3021" w:rsidRDefault="00BF3021" w:rsidP="00BF30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p w:rsidR="00C52A97" w:rsidRDefault="00C52A97" w:rsidP="00C52A97">
      <w:pPr>
        <w:spacing w:before="120" w:after="120"/>
        <w:ind w:left="36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F3021" w:rsidTr="00BF302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3021" w:rsidRDefault="00BF302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3021" w:rsidRDefault="00BF302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F3021" w:rsidRDefault="00BF302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021" w:rsidRDefault="00BF302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F3021" w:rsidTr="00BF302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021" w:rsidRDefault="00BF302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021" w:rsidRDefault="00BF302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021" w:rsidRDefault="00BF302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F3021" w:rsidRDefault="00BF3021" w:rsidP="00BF3021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:rsidR="00BF3021" w:rsidRDefault="00BF3021" w:rsidP="00BF30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F3021" w:rsidRDefault="00BF3021" w:rsidP="00BF3021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BF3021" w:rsidRDefault="00BF3021" w:rsidP="00BF30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BF3021" w:rsidRDefault="00BF3021" w:rsidP="00BF30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F3021" w:rsidRDefault="00BF3021" w:rsidP="00BF30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F3021" w:rsidRDefault="00BF3021" w:rsidP="00BF30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F3021" w:rsidRDefault="00BF3021" w:rsidP="00BF30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BF3021" w:rsidRDefault="00BF3021" w:rsidP="00BF302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E545C" w:rsidRPr="00BF3021" w:rsidRDefault="00FE545C" w:rsidP="00BF3021"/>
    <w:sectPr w:rsidR="00FE545C" w:rsidRPr="00BF30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6E7" w:rsidRDefault="00B336E7">
      <w:r>
        <w:separator/>
      </w:r>
    </w:p>
  </w:endnote>
  <w:endnote w:type="continuationSeparator" w:id="0">
    <w:p w:rsidR="00B336E7" w:rsidRDefault="00B33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CA" w:rsidRDefault="00BD20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CA" w:rsidRDefault="00BD2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6E7" w:rsidRDefault="00B336E7">
      <w:r>
        <w:separator/>
      </w:r>
    </w:p>
  </w:footnote>
  <w:footnote w:type="continuationSeparator" w:id="0">
    <w:p w:rsidR="00B336E7" w:rsidRDefault="00B33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CA" w:rsidRDefault="00BD2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CA" w:rsidRDefault="00BD20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A8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355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1CDA"/>
    <w:rsid w:val="008B2F0C"/>
    <w:rsid w:val="008B4928"/>
    <w:rsid w:val="008D2AB8"/>
    <w:rsid w:val="008F1C66"/>
    <w:rsid w:val="00970FE4"/>
    <w:rsid w:val="00A0022B"/>
    <w:rsid w:val="00A346FE"/>
    <w:rsid w:val="00A36F3B"/>
    <w:rsid w:val="00A47B4D"/>
    <w:rsid w:val="00A83018"/>
    <w:rsid w:val="00B336E7"/>
    <w:rsid w:val="00B774DC"/>
    <w:rsid w:val="00BD20CA"/>
    <w:rsid w:val="00BF3021"/>
    <w:rsid w:val="00C52A97"/>
    <w:rsid w:val="00C969A6"/>
    <w:rsid w:val="00CA7D36"/>
    <w:rsid w:val="00CF6ADD"/>
    <w:rsid w:val="00D24208"/>
    <w:rsid w:val="00D60C38"/>
    <w:rsid w:val="00D66893"/>
    <w:rsid w:val="00D90ACB"/>
    <w:rsid w:val="00DC1500"/>
    <w:rsid w:val="00DF0A8D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980363"/>
  <w15:chartTrackingRefBased/>
  <w15:docId w15:val="{DEA8395D-527D-47E6-A7EE-A6144910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30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F30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6F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2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ADD2F-2F77-4799-904A-E5D3E27AD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734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2022-10-14T06:36:00Z</cp:lastPrinted>
  <dcterms:created xsi:type="dcterms:W3CDTF">2022-10-14T06:36:00Z</dcterms:created>
  <dcterms:modified xsi:type="dcterms:W3CDTF">2022-10-14T06:36:00Z</dcterms:modified>
</cp:coreProperties>
</file>