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E987A" w14:textId="65D6DF21" w:rsidR="00D665F5" w:rsidRPr="00366B71" w:rsidRDefault="000F4972" w:rsidP="00366B71">
      <w:pPr>
        <w:spacing w:after="240"/>
        <w:jc w:val="right"/>
        <w:rPr>
          <w:sz w:val="22"/>
          <w:szCs w:val="22"/>
        </w:rPr>
      </w:pPr>
      <w:r w:rsidRPr="00366B71">
        <w:rPr>
          <w:sz w:val="22"/>
          <w:szCs w:val="22"/>
        </w:rPr>
        <w:t>Kraków</w:t>
      </w:r>
      <w:r w:rsidR="00D665F5" w:rsidRPr="00366B71">
        <w:rPr>
          <w:sz w:val="22"/>
          <w:szCs w:val="22"/>
        </w:rPr>
        <w:t xml:space="preserve"> dnia: </w:t>
      </w:r>
      <w:r w:rsidRPr="00366B71">
        <w:rPr>
          <w:sz w:val="22"/>
          <w:szCs w:val="22"/>
        </w:rPr>
        <w:t>2022-09-23</w:t>
      </w:r>
    </w:p>
    <w:p w14:paraId="241C707D" w14:textId="77777777" w:rsidR="000F4972" w:rsidRPr="00366B71" w:rsidRDefault="000F4972" w:rsidP="00577BC6">
      <w:pPr>
        <w:spacing w:after="40"/>
        <w:rPr>
          <w:b/>
          <w:bCs/>
          <w:sz w:val="22"/>
          <w:szCs w:val="22"/>
        </w:rPr>
      </w:pPr>
      <w:r w:rsidRPr="00366B71">
        <w:rPr>
          <w:b/>
          <w:bCs/>
          <w:sz w:val="22"/>
          <w:szCs w:val="22"/>
        </w:rPr>
        <w:t>Akademia Górniczo - Hutnicza</w:t>
      </w:r>
    </w:p>
    <w:p w14:paraId="72144219" w14:textId="77777777" w:rsidR="000F4972" w:rsidRPr="00366B71" w:rsidRDefault="000F4972" w:rsidP="00577BC6">
      <w:pPr>
        <w:spacing w:after="40"/>
        <w:rPr>
          <w:b/>
          <w:bCs/>
          <w:sz w:val="22"/>
          <w:szCs w:val="22"/>
        </w:rPr>
      </w:pPr>
      <w:r w:rsidRPr="00366B71">
        <w:rPr>
          <w:b/>
          <w:bCs/>
          <w:sz w:val="22"/>
          <w:szCs w:val="22"/>
        </w:rPr>
        <w:t>im. Stanisława Staszica w Krakowie</w:t>
      </w:r>
    </w:p>
    <w:p w14:paraId="0E38BF5B" w14:textId="77777777" w:rsidR="00D665F5" w:rsidRPr="00366B71" w:rsidRDefault="000F4972" w:rsidP="00577BC6">
      <w:pPr>
        <w:spacing w:after="40"/>
        <w:rPr>
          <w:b/>
          <w:bCs/>
          <w:sz w:val="22"/>
          <w:szCs w:val="22"/>
        </w:rPr>
      </w:pPr>
      <w:r w:rsidRPr="00366B71">
        <w:rPr>
          <w:b/>
          <w:bCs/>
          <w:sz w:val="22"/>
          <w:szCs w:val="22"/>
        </w:rPr>
        <w:t>Dział Zamówień Publicznych</w:t>
      </w:r>
    </w:p>
    <w:p w14:paraId="3211CCB8" w14:textId="77777777" w:rsidR="00D665F5" w:rsidRPr="00366B71" w:rsidRDefault="000F4972" w:rsidP="00D665F5">
      <w:pPr>
        <w:rPr>
          <w:sz w:val="22"/>
          <w:szCs w:val="22"/>
        </w:rPr>
      </w:pPr>
      <w:r w:rsidRPr="00366B71">
        <w:rPr>
          <w:sz w:val="22"/>
          <w:szCs w:val="22"/>
        </w:rPr>
        <w:t>Al. Mickiewicza</w:t>
      </w:r>
      <w:r w:rsidR="00D665F5" w:rsidRPr="00366B71">
        <w:rPr>
          <w:sz w:val="22"/>
          <w:szCs w:val="22"/>
        </w:rPr>
        <w:t xml:space="preserve"> </w:t>
      </w:r>
      <w:r w:rsidRPr="00366B71">
        <w:rPr>
          <w:sz w:val="22"/>
          <w:szCs w:val="22"/>
        </w:rPr>
        <w:t>30</w:t>
      </w:r>
    </w:p>
    <w:p w14:paraId="6FE76D55" w14:textId="77777777" w:rsidR="00D665F5" w:rsidRPr="00366B71" w:rsidRDefault="000F4972" w:rsidP="00D665F5">
      <w:pPr>
        <w:rPr>
          <w:sz w:val="22"/>
          <w:szCs w:val="22"/>
        </w:rPr>
      </w:pPr>
      <w:r w:rsidRPr="00366B71">
        <w:rPr>
          <w:sz w:val="22"/>
          <w:szCs w:val="22"/>
        </w:rPr>
        <w:t>30-059</w:t>
      </w:r>
      <w:r w:rsidR="00D665F5" w:rsidRPr="00366B71">
        <w:rPr>
          <w:sz w:val="22"/>
          <w:szCs w:val="22"/>
        </w:rPr>
        <w:t xml:space="preserve"> </w:t>
      </w:r>
      <w:r w:rsidRPr="00366B71">
        <w:rPr>
          <w:sz w:val="22"/>
          <w:szCs w:val="22"/>
        </w:rPr>
        <w:t>Kraków</w:t>
      </w:r>
    </w:p>
    <w:p w14:paraId="1C5A4274" w14:textId="77777777" w:rsidR="00A80738" w:rsidRPr="00366B7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66B71">
        <w:rPr>
          <w:sz w:val="22"/>
          <w:szCs w:val="22"/>
        </w:rPr>
        <w:t>Znak sprawy:</w:t>
      </w:r>
      <w:r w:rsidRPr="00366B71">
        <w:rPr>
          <w:b/>
          <w:sz w:val="22"/>
          <w:szCs w:val="22"/>
        </w:rPr>
        <w:t xml:space="preserve"> </w:t>
      </w:r>
      <w:r w:rsidR="000F4972" w:rsidRPr="00366B71">
        <w:rPr>
          <w:b/>
          <w:sz w:val="22"/>
          <w:szCs w:val="22"/>
        </w:rPr>
        <w:t>KC-zp.272-535/22</w:t>
      </w:r>
      <w:r w:rsidR="00A80738" w:rsidRPr="00366B71">
        <w:rPr>
          <w:sz w:val="22"/>
          <w:szCs w:val="22"/>
        </w:rPr>
        <w:tab/>
        <w:t xml:space="preserve"> </w:t>
      </w:r>
    </w:p>
    <w:p w14:paraId="4DB41742" w14:textId="77777777" w:rsidR="00A80738" w:rsidRPr="00366B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ED24E2" w14:textId="77777777" w:rsidR="00A80738" w:rsidRPr="00366B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ACA6C6" w14:textId="77777777" w:rsidR="00A80738" w:rsidRPr="00366B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6EE5F" w14:textId="77777777" w:rsidR="00A80738" w:rsidRPr="00366B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66B71">
        <w:rPr>
          <w:b/>
          <w:spacing w:val="20"/>
          <w:sz w:val="22"/>
          <w:szCs w:val="22"/>
        </w:rPr>
        <w:t>INFORMACJA Z OTWARCIA OFERT</w:t>
      </w:r>
    </w:p>
    <w:p w14:paraId="3973707A" w14:textId="77777777" w:rsidR="00A80738" w:rsidRPr="00366B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CAEDA7B" w14:textId="77777777" w:rsidR="00C659E2" w:rsidRPr="00366B7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66B71">
        <w:rPr>
          <w:bCs/>
          <w:sz w:val="22"/>
          <w:szCs w:val="22"/>
        </w:rPr>
        <w:t xml:space="preserve">Dotyczy </w:t>
      </w:r>
      <w:r w:rsidRPr="00366B71">
        <w:rPr>
          <w:sz w:val="22"/>
          <w:szCs w:val="22"/>
        </w:rPr>
        <w:t xml:space="preserve">postępowania o udzielenie zamówienia publicznego prowadzonego w trybie </w:t>
      </w:r>
      <w:r w:rsidR="000F4972" w:rsidRPr="00366B71">
        <w:rPr>
          <w:sz w:val="22"/>
          <w:szCs w:val="22"/>
        </w:rPr>
        <w:t xml:space="preserve">Tryb podstawowy bez negocjacji - art. 275 pkt. 1 ustawy </w:t>
      </w:r>
      <w:proofErr w:type="spellStart"/>
      <w:r w:rsidR="000F4972" w:rsidRPr="00366B71">
        <w:rPr>
          <w:sz w:val="22"/>
          <w:szCs w:val="22"/>
        </w:rPr>
        <w:t>Pzp</w:t>
      </w:r>
      <w:proofErr w:type="spellEnd"/>
      <w:r w:rsidRPr="00366B71">
        <w:rPr>
          <w:sz w:val="22"/>
          <w:szCs w:val="22"/>
        </w:rPr>
        <w:t xml:space="preserve"> </w:t>
      </w:r>
      <w:r w:rsidR="007965DC" w:rsidRPr="00366B71">
        <w:rPr>
          <w:sz w:val="22"/>
          <w:szCs w:val="22"/>
        </w:rPr>
        <w:t>prowadzonego pn.</w:t>
      </w:r>
      <w:r w:rsidRPr="00366B71">
        <w:rPr>
          <w:sz w:val="22"/>
          <w:szCs w:val="22"/>
        </w:rPr>
        <w:t xml:space="preserve">: </w:t>
      </w:r>
    </w:p>
    <w:p w14:paraId="7B005235" w14:textId="77777777" w:rsidR="00A80738" w:rsidRPr="00366B71" w:rsidRDefault="000F49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6B71">
        <w:rPr>
          <w:b/>
          <w:sz w:val="22"/>
          <w:szCs w:val="22"/>
        </w:rPr>
        <w:t>sukcesywne dostawy rękawiczek jednorazowych dla wszystkich jednostek AGH (środki ochronne p. Covid-19) - KC-zp.272-535/22</w:t>
      </w:r>
    </w:p>
    <w:p w14:paraId="565EBDEE" w14:textId="77777777" w:rsidR="00D665F5" w:rsidRPr="00366B7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66B71">
        <w:rPr>
          <w:sz w:val="22"/>
          <w:szCs w:val="22"/>
        </w:rPr>
        <w:t>Zamawiający, działając na podstawie art. 22</w:t>
      </w:r>
      <w:r w:rsidR="00601802" w:rsidRPr="00366B71">
        <w:rPr>
          <w:sz w:val="22"/>
          <w:szCs w:val="22"/>
        </w:rPr>
        <w:t>2</w:t>
      </w:r>
      <w:r w:rsidRPr="00366B71">
        <w:rPr>
          <w:sz w:val="22"/>
          <w:szCs w:val="22"/>
        </w:rPr>
        <w:t xml:space="preserve"> ust. 5 </w:t>
      </w:r>
      <w:r w:rsidRPr="00366B71">
        <w:rPr>
          <w:bCs/>
          <w:sz w:val="22"/>
          <w:szCs w:val="22"/>
        </w:rPr>
        <w:t>ustawy z dnia 11 września 2019 r. Prawo zamówień publicznych</w:t>
      </w:r>
      <w:r w:rsidRPr="00366B71">
        <w:rPr>
          <w:sz w:val="22"/>
          <w:szCs w:val="22"/>
        </w:rPr>
        <w:t xml:space="preserve"> </w:t>
      </w:r>
      <w:r w:rsidR="000F4972" w:rsidRPr="00366B71">
        <w:rPr>
          <w:sz w:val="22"/>
          <w:szCs w:val="22"/>
        </w:rPr>
        <w:t>(</w:t>
      </w:r>
      <w:proofErr w:type="spellStart"/>
      <w:r w:rsidR="000F4972" w:rsidRPr="00366B71">
        <w:rPr>
          <w:sz w:val="22"/>
          <w:szCs w:val="22"/>
        </w:rPr>
        <w:t>t.j</w:t>
      </w:r>
      <w:proofErr w:type="spellEnd"/>
      <w:r w:rsidR="000F4972" w:rsidRPr="00366B71">
        <w:rPr>
          <w:sz w:val="22"/>
          <w:szCs w:val="22"/>
        </w:rPr>
        <w:t>. Dz.U. z 2021r. poz. 1129)</w:t>
      </w:r>
      <w:r w:rsidR="00490DC0" w:rsidRPr="00366B71">
        <w:rPr>
          <w:sz w:val="22"/>
          <w:szCs w:val="22"/>
        </w:rPr>
        <w:t xml:space="preserve"> </w:t>
      </w:r>
      <w:r w:rsidRPr="00366B71">
        <w:rPr>
          <w:sz w:val="22"/>
          <w:szCs w:val="22"/>
        </w:rPr>
        <w:t>udostępnia</w:t>
      </w:r>
      <w:r w:rsidR="00F95C33" w:rsidRPr="00366B71">
        <w:rPr>
          <w:sz w:val="22"/>
          <w:szCs w:val="22"/>
        </w:rPr>
        <w:t xml:space="preserve"> </w:t>
      </w:r>
      <w:r w:rsidR="004C7E9B" w:rsidRPr="00366B71">
        <w:rPr>
          <w:sz w:val="22"/>
          <w:szCs w:val="22"/>
        </w:rPr>
        <w:t>informacj</w:t>
      </w:r>
      <w:r w:rsidR="00577BC6" w:rsidRPr="00366B71">
        <w:rPr>
          <w:sz w:val="22"/>
          <w:szCs w:val="22"/>
        </w:rPr>
        <w:t>ę</w:t>
      </w:r>
      <w:r w:rsidR="00035488" w:rsidRPr="00366B71">
        <w:rPr>
          <w:sz w:val="22"/>
          <w:szCs w:val="22"/>
        </w:rPr>
        <w:t xml:space="preserve"> z otwarcia ofert</w:t>
      </w:r>
      <w:r w:rsidR="00577BC6" w:rsidRPr="00366B71">
        <w:rPr>
          <w:sz w:val="22"/>
          <w:szCs w:val="22"/>
        </w:rPr>
        <w:t>.</w:t>
      </w:r>
    </w:p>
    <w:p w14:paraId="0BA924E9" w14:textId="77777777" w:rsidR="00A80738" w:rsidRPr="00366B7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66B71">
        <w:rPr>
          <w:sz w:val="22"/>
          <w:szCs w:val="22"/>
        </w:rPr>
        <w:t>Podczas otwarcia ofert, mającego miejsce</w:t>
      </w:r>
      <w:r w:rsidR="00FF4AB1" w:rsidRPr="00366B71">
        <w:rPr>
          <w:sz w:val="22"/>
          <w:szCs w:val="22"/>
        </w:rPr>
        <w:t xml:space="preserve"> w dniu </w:t>
      </w:r>
      <w:r w:rsidR="000F4972" w:rsidRPr="00366B71">
        <w:rPr>
          <w:sz w:val="22"/>
          <w:szCs w:val="22"/>
        </w:rPr>
        <w:t>23/09/2022</w:t>
      </w:r>
      <w:r w:rsidR="00FF4AB1" w:rsidRPr="00366B71">
        <w:rPr>
          <w:sz w:val="22"/>
          <w:szCs w:val="22"/>
        </w:rPr>
        <w:t xml:space="preserve"> o godz. </w:t>
      </w:r>
      <w:r w:rsidR="000F4972" w:rsidRPr="00366B71">
        <w:rPr>
          <w:sz w:val="22"/>
          <w:szCs w:val="22"/>
        </w:rPr>
        <w:t>11:00</w:t>
      </w:r>
      <w:r w:rsidRPr="00366B7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66B71" w14:paraId="5870EC2E" w14:textId="77777777" w:rsidTr="003F57CD">
        <w:tc>
          <w:tcPr>
            <w:tcW w:w="993" w:type="dxa"/>
            <w:shd w:val="clear" w:color="auto" w:fill="auto"/>
            <w:vAlign w:val="center"/>
          </w:tcPr>
          <w:p w14:paraId="72F9C320" w14:textId="77777777" w:rsidR="00D665F5" w:rsidRPr="00366B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2BFA393" w14:textId="77777777" w:rsidR="00D665F5" w:rsidRPr="00366B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Nazwa</w:t>
            </w:r>
            <w:r w:rsidR="003F57CD"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32F78" w14:textId="77777777" w:rsidR="00D665F5" w:rsidRPr="00366B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Cena oferty</w:t>
            </w:r>
          </w:p>
        </w:tc>
      </w:tr>
      <w:tr w:rsidR="000F4972" w:rsidRPr="00366B71" w14:paraId="4EB8C303" w14:textId="77777777" w:rsidTr="00F80836">
        <w:tc>
          <w:tcPr>
            <w:tcW w:w="993" w:type="dxa"/>
            <w:shd w:val="clear" w:color="auto" w:fill="auto"/>
            <w:vAlign w:val="center"/>
          </w:tcPr>
          <w:p w14:paraId="7F217587" w14:textId="77777777" w:rsidR="000F4972" w:rsidRPr="00366B71" w:rsidRDefault="000F4972" w:rsidP="00F8083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1A6AD8F" w14:textId="77777777" w:rsidR="000F4972" w:rsidRPr="00366B71" w:rsidRDefault="000F4972" w:rsidP="00F80836">
            <w:pPr>
              <w:spacing w:before="40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UROMED POLAND S.C.</w:t>
            </w:r>
          </w:p>
          <w:p w14:paraId="325D27FC" w14:textId="77777777" w:rsidR="000F4972" w:rsidRPr="00366B71" w:rsidRDefault="000F4972" w:rsidP="00F80836">
            <w:pPr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RELAKSOWA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45/-</w:t>
            </w:r>
            <w:r w:rsidRPr="00366B71">
              <w:rPr>
                <w:sz w:val="22"/>
                <w:szCs w:val="22"/>
              </w:rPr>
              <w:t xml:space="preserve"> </w:t>
            </w:r>
          </w:p>
          <w:p w14:paraId="3AD3AAA4" w14:textId="77777777" w:rsidR="000F4972" w:rsidRPr="00366B71" w:rsidRDefault="000F4972" w:rsidP="00F80836">
            <w:pPr>
              <w:spacing w:after="4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87-100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4622FA" w14:textId="77777777" w:rsidR="000F4972" w:rsidRPr="00366B71" w:rsidRDefault="000F4972" w:rsidP="00F808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66 290.40 zł</w:t>
            </w:r>
          </w:p>
        </w:tc>
      </w:tr>
      <w:tr w:rsidR="000F4972" w:rsidRPr="00366B71" w14:paraId="7DA9F4F2" w14:textId="77777777" w:rsidTr="00F80836">
        <w:tc>
          <w:tcPr>
            <w:tcW w:w="993" w:type="dxa"/>
            <w:shd w:val="clear" w:color="auto" w:fill="auto"/>
            <w:vAlign w:val="center"/>
          </w:tcPr>
          <w:p w14:paraId="211E1D0A" w14:textId="77777777" w:rsidR="000F4972" w:rsidRPr="00366B71" w:rsidRDefault="000F4972" w:rsidP="00F8083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B4CBF09" w14:textId="77777777" w:rsidR="000F4972" w:rsidRPr="00366B71" w:rsidRDefault="000F4972" w:rsidP="00F80836">
            <w:pPr>
              <w:spacing w:before="40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ZORIN Adrian Beton</w:t>
            </w:r>
          </w:p>
          <w:p w14:paraId="6A496ACC" w14:textId="77777777" w:rsidR="000F4972" w:rsidRPr="00366B71" w:rsidRDefault="000F4972" w:rsidP="00F80836">
            <w:pPr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marsz. Józefa Piłsudskiego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7/33</w:t>
            </w:r>
            <w:r w:rsidRPr="00366B71">
              <w:rPr>
                <w:sz w:val="22"/>
                <w:szCs w:val="22"/>
              </w:rPr>
              <w:t xml:space="preserve"> </w:t>
            </w:r>
          </w:p>
          <w:p w14:paraId="1D930C99" w14:textId="77777777" w:rsidR="000F4972" w:rsidRPr="00366B71" w:rsidRDefault="000F4972" w:rsidP="00F80836">
            <w:pPr>
              <w:spacing w:after="4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95-200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7000E" w14:textId="77777777" w:rsidR="000F4972" w:rsidRPr="00366B71" w:rsidRDefault="000F4972" w:rsidP="00F808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234 360.00 zł</w:t>
            </w:r>
          </w:p>
        </w:tc>
      </w:tr>
      <w:tr w:rsidR="000F4972" w:rsidRPr="00366B71" w14:paraId="0B512707" w14:textId="77777777" w:rsidTr="00F80836">
        <w:tc>
          <w:tcPr>
            <w:tcW w:w="993" w:type="dxa"/>
            <w:shd w:val="clear" w:color="auto" w:fill="auto"/>
            <w:vAlign w:val="center"/>
          </w:tcPr>
          <w:p w14:paraId="7C26DC46" w14:textId="77777777" w:rsidR="000F4972" w:rsidRPr="00366B71" w:rsidRDefault="000F4972" w:rsidP="00F8083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9DD6D13" w14:textId="77777777" w:rsidR="000F4972" w:rsidRPr="00366B71" w:rsidRDefault="000F4972" w:rsidP="00F80836">
            <w:pPr>
              <w:spacing w:before="40"/>
              <w:rPr>
                <w:sz w:val="22"/>
                <w:szCs w:val="22"/>
              </w:rPr>
            </w:pPr>
            <w:proofErr w:type="spellStart"/>
            <w:r w:rsidRPr="00366B71">
              <w:rPr>
                <w:sz w:val="22"/>
                <w:szCs w:val="22"/>
              </w:rPr>
              <w:t>Ines</w:t>
            </w:r>
            <w:proofErr w:type="spellEnd"/>
            <w:r w:rsidRPr="00366B71">
              <w:rPr>
                <w:sz w:val="22"/>
                <w:szCs w:val="22"/>
              </w:rPr>
              <w:t xml:space="preserve"> Spółka z ograniczoną odpowiedzialnością</w:t>
            </w:r>
          </w:p>
          <w:p w14:paraId="3EAE77A6" w14:textId="77777777" w:rsidR="000F4972" w:rsidRPr="00366B71" w:rsidRDefault="000F4972" w:rsidP="00F80836">
            <w:pPr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Jana Pawła II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135</w:t>
            </w:r>
            <w:r w:rsidRPr="00366B71">
              <w:rPr>
                <w:sz w:val="22"/>
                <w:szCs w:val="22"/>
              </w:rPr>
              <w:t xml:space="preserve"> </w:t>
            </w:r>
          </w:p>
          <w:p w14:paraId="4630FDFC" w14:textId="77777777" w:rsidR="000F4972" w:rsidRPr="00366B71" w:rsidRDefault="000F4972" w:rsidP="00F80836">
            <w:pPr>
              <w:spacing w:after="4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35-317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C8EDA" w14:textId="77777777" w:rsidR="000F4972" w:rsidRPr="00366B71" w:rsidRDefault="000F4972" w:rsidP="00F808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78 744.96 zł</w:t>
            </w:r>
          </w:p>
        </w:tc>
      </w:tr>
      <w:tr w:rsidR="000F4972" w:rsidRPr="00366B71" w14:paraId="515B14D6" w14:textId="77777777" w:rsidTr="00F80836">
        <w:tc>
          <w:tcPr>
            <w:tcW w:w="993" w:type="dxa"/>
            <w:shd w:val="clear" w:color="auto" w:fill="auto"/>
            <w:vAlign w:val="center"/>
          </w:tcPr>
          <w:p w14:paraId="4352E540" w14:textId="77777777" w:rsidR="000F4972" w:rsidRPr="00366B71" w:rsidRDefault="000F4972" w:rsidP="00F8083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E319A72" w14:textId="77777777" w:rsidR="000F4972" w:rsidRPr="00366B71" w:rsidRDefault="000F4972" w:rsidP="00F80836">
            <w:pPr>
              <w:spacing w:before="40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 xml:space="preserve">Mercator </w:t>
            </w:r>
            <w:proofErr w:type="spellStart"/>
            <w:r w:rsidRPr="00366B71">
              <w:rPr>
                <w:sz w:val="22"/>
                <w:szCs w:val="22"/>
              </w:rPr>
              <w:t>Medical</w:t>
            </w:r>
            <w:proofErr w:type="spellEnd"/>
            <w:r w:rsidRPr="00366B71">
              <w:rPr>
                <w:sz w:val="22"/>
                <w:szCs w:val="22"/>
              </w:rPr>
              <w:t xml:space="preserve"> S.A.</w:t>
            </w:r>
          </w:p>
          <w:p w14:paraId="2FFEEB38" w14:textId="77777777" w:rsidR="000F4972" w:rsidRPr="00366B71" w:rsidRDefault="000F4972" w:rsidP="00F80836">
            <w:pPr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Modrzejewskiej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30</w:t>
            </w:r>
            <w:r w:rsidRPr="00366B71">
              <w:rPr>
                <w:sz w:val="22"/>
                <w:szCs w:val="22"/>
              </w:rPr>
              <w:t xml:space="preserve"> </w:t>
            </w:r>
          </w:p>
          <w:p w14:paraId="61929B15" w14:textId="77777777" w:rsidR="000F4972" w:rsidRPr="00366B71" w:rsidRDefault="000F4972" w:rsidP="00F80836">
            <w:pPr>
              <w:spacing w:after="4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31-327</w:t>
            </w:r>
            <w:r w:rsidRPr="00366B71">
              <w:rPr>
                <w:sz w:val="22"/>
                <w:szCs w:val="22"/>
              </w:rPr>
              <w:t xml:space="preserve"> </w:t>
            </w:r>
            <w:r w:rsidRPr="00366B71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54695E" w14:textId="77777777" w:rsidR="000F4972" w:rsidRPr="00366B71" w:rsidRDefault="000F4972" w:rsidP="00F8083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6B71">
              <w:rPr>
                <w:sz w:val="22"/>
                <w:szCs w:val="22"/>
              </w:rPr>
              <w:t>71 647.20 zł</w:t>
            </w:r>
          </w:p>
        </w:tc>
      </w:tr>
    </w:tbl>
    <w:p w14:paraId="2E3B3FD8" w14:textId="77777777" w:rsidR="00577BC6" w:rsidRPr="00366B7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66B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10221" w14:textId="77777777" w:rsidR="003B1222" w:rsidRDefault="003B1222">
      <w:r>
        <w:separator/>
      </w:r>
    </w:p>
  </w:endnote>
  <w:endnote w:type="continuationSeparator" w:id="0">
    <w:p w14:paraId="320E790F" w14:textId="77777777" w:rsidR="003B1222" w:rsidRDefault="003B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19E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223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F0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92A2CC">
        <v:line id="_x0000_s1025" style="position:absolute;left:0;text-align:left;z-index:251657728" from="-3.85pt,8.7pt" to="455.15pt,8.7pt"/>
      </w:pict>
    </w:r>
  </w:p>
  <w:p w14:paraId="0FC12F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F0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1E1F01" w14:textId="77777777" w:rsidR="009F189D" w:rsidRDefault="009F189D">
    <w:pPr>
      <w:pStyle w:val="Stopka"/>
      <w:tabs>
        <w:tab w:val="clear" w:pos="4536"/>
      </w:tabs>
      <w:jc w:val="center"/>
    </w:pPr>
  </w:p>
  <w:p w14:paraId="7D9853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54A9A" w14:textId="77777777" w:rsidR="003B1222" w:rsidRDefault="003B1222">
      <w:r>
        <w:separator/>
      </w:r>
    </w:p>
  </w:footnote>
  <w:footnote w:type="continuationSeparator" w:id="0">
    <w:p w14:paraId="58E5CBB6" w14:textId="77777777" w:rsidR="003B1222" w:rsidRDefault="003B1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A02D" w14:textId="77777777" w:rsidR="000F4972" w:rsidRDefault="000F4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9E24" w14:textId="77777777" w:rsidR="000F4972" w:rsidRDefault="000F49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9B93A" w14:textId="77777777" w:rsidR="000F4972" w:rsidRDefault="000F4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222"/>
    <w:rsid w:val="00007727"/>
    <w:rsid w:val="00017720"/>
    <w:rsid w:val="00035488"/>
    <w:rsid w:val="000D7F25"/>
    <w:rsid w:val="000E00E5"/>
    <w:rsid w:val="000F4972"/>
    <w:rsid w:val="001146A4"/>
    <w:rsid w:val="00173B20"/>
    <w:rsid w:val="001C69FF"/>
    <w:rsid w:val="0023318D"/>
    <w:rsid w:val="00366B71"/>
    <w:rsid w:val="003B122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6C1A39"/>
  <w15:chartTrackingRefBased/>
  <w15:docId w15:val="{6A58F2C2-DDA7-4FED-8DBA-AE613FBD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2022-09-23T09:54:00Z</cp:lastPrinted>
  <dcterms:created xsi:type="dcterms:W3CDTF">2022-09-23T09:54:00Z</dcterms:created>
  <dcterms:modified xsi:type="dcterms:W3CDTF">2022-09-23T09:54:00Z</dcterms:modified>
</cp:coreProperties>
</file>