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4FEFA" w14:textId="77777777" w:rsidR="003F177B" w:rsidRPr="00240E71" w:rsidRDefault="00733950" w:rsidP="003F177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F7CA0E2">
          <v:roundrect id="_x0000_s1027" style="position:absolute;left:0;text-align:left;margin-left:-25.5pt;margin-top:-13.15pt;width:162pt;height:1in;z-index:251657728" arcsize="10923f"/>
        </w:pict>
      </w:r>
      <w:r w:rsidR="003F177B">
        <w:rPr>
          <w:b w:val="0"/>
          <w:sz w:val="22"/>
          <w:szCs w:val="22"/>
        </w:rPr>
        <w:tab/>
      </w:r>
      <w:r w:rsidR="003F177B">
        <w:rPr>
          <w:b w:val="0"/>
          <w:sz w:val="22"/>
          <w:szCs w:val="22"/>
        </w:rPr>
        <w:tab/>
      </w:r>
      <w:r w:rsidR="003F177B">
        <w:rPr>
          <w:b w:val="0"/>
          <w:sz w:val="22"/>
          <w:szCs w:val="22"/>
        </w:rPr>
        <w:tab/>
      </w:r>
      <w:r w:rsidR="003F177B">
        <w:rPr>
          <w:b w:val="0"/>
          <w:sz w:val="22"/>
          <w:szCs w:val="22"/>
        </w:rPr>
        <w:tab/>
      </w:r>
      <w:r w:rsidR="003F177B">
        <w:rPr>
          <w:b w:val="0"/>
          <w:sz w:val="22"/>
          <w:szCs w:val="22"/>
        </w:rPr>
        <w:tab/>
      </w:r>
      <w:r w:rsidR="003F177B">
        <w:rPr>
          <w:b w:val="0"/>
          <w:sz w:val="22"/>
          <w:szCs w:val="22"/>
        </w:rPr>
        <w:tab/>
      </w:r>
      <w:r w:rsidR="003F177B">
        <w:rPr>
          <w:b w:val="0"/>
          <w:sz w:val="22"/>
          <w:szCs w:val="22"/>
        </w:rPr>
        <w:tab/>
      </w:r>
      <w:r w:rsidR="003F177B" w:rsidRPr="004C278E">
        <w:rPr>
          <w:rFonts w:ascii="Times New Roman" w:hAnsi="Times New Roman"/>
        </w:rPr>
        <w:t xml:space="preserve">Załącznik nr </w:t>
      </w:r>
      <w:r w:rsidR="003F177B">
        <w:rPr>
          <w:rFonts w:ascii="Times New Roman" w:hAnsi="Times New Roman"/>
        </w:rPr>
        <w:t>1</w:t>
      </w:r>
    </w:p>
    <w:p w14:paraId="6B26A6D7" w14:textId="77777777" w:rsidR="003F177B" w:rsidRDefault="003F177B" w:rsidP="003F177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DB8735" w14:textId="77777777" w:rsidR="003F177B" w:rsidRPr="0022732C" w:rsidRDefault="003F177B" w:rsidP="003F177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4DED4E5" w14:textId="77777777" w:rsidR="003F177B" w:rsidRDefault="003F177B" w:rsidP="003F177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39A2A75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C5BBF78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6CD26D3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7574A64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ACD9AB9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0CB56E1F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274E569B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35D4CC2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D5656CA" w14:textId="77777777" w:rsidR="003F177B" w:rsidRPr="0022732C" w:rsidRDefault="003F177B" w:rsidP="003F17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44C5295" w14:textId="77777777" w:rsidR="003F177B" w:rsidRDefault="003F177B" w:rsidP="003F177B">
      <w:pPr>
        <w:spacing w:line="360" w:lineRule="auto"/>
      </w:pPr>
      <w:r>
        <w:t>Do: Nazwa i siedziba Zamawiającego:</w:t>
      </w:r>
    </w:p>
    <w:p w14:paraId="5F08F7BE" w14:textId="77777777" w:rsidR="003F177B" w:rsidRPr="00C35C8C" w:rsidRDefault="003F177B" w:rsidP="003F177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6151727" w14:textId="77777777" w:rsidR="003F177B" w:rsidRPr="00C35C8C" w:rsidRDefault="003F177B" w:rsidP="003F177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22618EC" w14:textId="77777777" w:rsidR="003F177B" w:rsidRDefault="003F177B" w:rsidP="003F177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2A96E2FD" w14:textId="77777777" w:rsidR="003F177B" w:rsidRDefault="003F177B" w:rsidP="003F177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98EC1CC" w14:textId="77777777" w:rsidR="003F177B" w:rsidRDefault="003F177B" w:rsidP="003F177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4ADB0A8" w14:textId="77777777" w:rsidR="003F177B" w:rsidRDefault="003F177B" w:rsidP="003F177B">
      <w:pPr>
        <w:ind w:firstLine="3969"/>
        <w:rPr>
          <w:b/>
        </w:rPr>
      </w:pPr>
    </w:p>
    <w:p w14:paraId="465F1F7B" w14:textId="7911A3E3" w:rsidR="003F177B" w:rsidRDefault="003F177B" w:rsidP="003F177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704BC">
        <w:rPr>
          <w:b/>
        </w:rPr>
        <w:t>D</w:t>
      </w:r>
      <w:r w:rsidR="000704BC" w:rsidRPr="00633586">
        <w:rPr>
          <w:b/>
        </w:rPr>
        <w:t>ostaw</w:t>
      </w:r>
      <w:r w:rsidR="000704BC">
        <w:rPr>
          <w:b/>
        </w:rPr>
        <w:t>a</w:t>
      </w:r>
      <w:r w:rsidR="000704BC" w:rsidRPr="00633586">
        <w:rPr>
          <w:b/>
        </w:rPr>
        <w:t xml:space="preserve"> i montaż mebli oraz aneksu kuchennego wraz z wyposażeniem na potrzeby Działu Administracji Obiektami, pawilon A4/C4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</w:t>
      </w:r>
      <w:r w:rsidR="000704BC">
        <w:rPr>
          <w:b/>
          <w:sz w:val="26"/>
        </w:rPr>
        <w:t>23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p w14:paraId="4A4794AA" w14:textId="77777777" w:rsidR="003F177B" w:rsidRDefault="003F177B" w:rsidP="003F177B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F177B" w:rsidRPr="002A16E2" w14:paraId="7E5ED97B" w14:textId="77777777" w:rsidTr="00B90BE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1F1593" w14:textId="77777777" w:rsidR="003F177B" w:rsidRPr="002A16E2" w:rsidRDefault="003F177B" w:rsidP="00B90BE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8B7DBF" w14:textId="77777777" w:rsidR="003F177B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0863DDF5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7A46C41C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DE6AA6" w14:textId="77777777" w:rsidR="003F177B" w:rsidRPr="0084309D" w:rsidRDefault="003F177B" w:rsidP="00B90BE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AE1B2C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4556205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9E172E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EC36D8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A00F553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D070E8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4884281" w14:textId="77777777" w:rsidR="003F177B" w:rsidRPr="008A2B7D" w:rsidRDefault="003F177B" w:rsidP="00B90B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A6C40FB" w14:textId="77777777" w:rsidR="003F177B" w:rsidRPr="008A2B7D" w:rsidRDefault="003F177B" w:rsidP="00B90B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05A93D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23A4AA5" w14:textId="77777777" w:rsidR="003F177B" w:rsidRPr="008A2B7D" w:rsidRDefault="003F177B" w:rsidP="00B90BE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14E92B4" w14:textId="77777777" w:rsidR="003F177B" w:rsidRPr="008A2B7D" w:rsidRDefault="003F177B" w:rsidP="00B90BE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F177B" w:rsidRPr="002A16E2" w14:paraId="45A67E2E" w14:textId="77777777" w:rsidTr="00B90BE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CA3893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E920AA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96FB9D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3F986A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C7074E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700B4A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DC217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BBCCA4" w14:textId="77777777" w:rsidR="003F177B" w:rsidRPr="002A16E2" w:rsidRDefault="003F177B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55533" w:rsidRPr="002A16E2" w14:paraId="5B95E204" w14:textId="77777777" w:rsidTr="00AE0270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1F9B4E" w14:textId="233A6E9A" w:rsidR="00355533" w:rsidRPr="002A16E2" w:rsidRDefault="00355533" w:rsidP="00B90BE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Pomieszczenie nr 1</w:t>
            </w:r>
          </w:p>
        </w:tc>
      </w:tr>
      <w:tr w:rsidR="003F177B" w:rsidRPr="002A16E2" w14:paraId="14FD921D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372F2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447" w14:textId="32CB0F44" w:rsidR="003F177B" w:rsidRPr="00A47B30" w:rsidRDefault="004E706F" w:rsidP="00B90BE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Biurko dwuosobowe z przegrodą płytową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5ADC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4CD7" w14:textId="143409BC" w:rsidR="003F177B" w:rsidRPr="00F55968" w:rsidRDefault="004E706F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3F177B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A04F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C61F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BF81C8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E2AC6C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6D409E36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DB2525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9A26" w14:textId="1A1E742A" w:rsidR="003F177B" w:rsidRDefault="004E706F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Pomocnik do biurka z szufladami i szafką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4A9E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6CAE" w14:textId="4BF45C1B" w:rsidR="003F177B" w:rsidRPr="00F55968" w:rsidRDefault="004E706F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3F177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54E1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3DBD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925B31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15758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09BC141B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027640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598A" w14:textId="07E02804" w:rsidR="003F177B" w:rsidRDefault="004E706F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Biurko jednoosobowe z przysłoną na nogi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F027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ED06" w14:textId="77777777" w:rsidR="003F177B" w:rsidRPr="00F55968" w:rsidRDefault="003F177B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C564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4860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44372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0C4B94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65EC9804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5C1127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A849" w14:textId="5FA4C88F" w:rsidR="003F177B" w:rsidRDefault="004E706F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Kontener mobilny 4 szufladowy z piórnikiem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D4AF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0116" w14:textId="77777777" w:rsidR="003F177B" w:rsidRPr="00F55968" w:rsidRDefault="003F177B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75B7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EDB0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902440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CB5E48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674BF57A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90C392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6E56" w14:textId="48EC88BB" w:rsidR="003F177B" w:rsidRDefault="004E706F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Szafa akt</w:t>
            </w:r>
            <w:r w:rsidR="00355533">
              <w:rPr>
                <w:b/>
                <w:bCs/>
                <w:color w:val="000000"/>
                <w:sz w:val="16"/>
                <w:szCs w:val="16"/>
              </w:rPr>
              <w:t>owa o sze. 80 cm +/- 10mm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ADC2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E77D" w14:textId="4DDBA380" w:rsidR="003F177B" w:rsidRPr="00F55968" w:rsidRDefault="00355533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r w:rsidR="003F177B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4B32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C47D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47A4AF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85AD09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3CECAA66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1546E6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BAEA" w14:textId="23CC9226" w:rsidR="003F177B" w:rsidRDefault="00355533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Szafa aktowa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I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o sze. </w:t>
            </w:r>
            <w:r>
              <w:rPr>
                <w:b/>
                <w:bCs/>
                <w:color w:val="000000"/>
                <w:sz w:val="16"/>
                <w:szCs w:val="16"/>
              </w:rPr>
              <w:t>120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cm +/- 10mm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641E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CD2E" w14:textId="39DE3E2E" w:rsidR="003F177B" w:rsidRPr="00F55968" w:rsidRDefault="00355533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F177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4855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D0ED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3AEB3D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5F6684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44125090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51D9BA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B3F7" w14:textId="256A6678" w:rsidR="003F177B" w:rsidRDefault="00355533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Szafa aktowa I</w:t>
            </w:r>
            <w:r>
              <w:rPr>
                <w:b/>
                <w:bCs/>
                <w:color w:val="000000"/>
                <w:sz w:val="16"/>
                <w:szCs w:val="16"/>
              </w:rPr>
              <w:t>I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o sze. 120 cm +/- 10mm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EDDD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F6C0" w14:textId="0FA49810" w:rsidR="003F177B" w:rsidRPr="00F55968" w:rsidRDefault="00355533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F177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F7D1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057D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F749DA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D907EF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3B4DB620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A97E28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647F" w14:textId="4352005C" w:rsidR="003F177B" w:rsidRDefault="00355533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Szafa </w:t>
            </w:r>
            <w:r>
              <w:rPr>
                <w:b/>
                <w:bCs/>
                <w:color w:val="000000"/>
                <w:sz w:val="16"/>
                <w:szCs w:val="16"/>
              </w:rPr>
              <w:t>ubraniowa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o sze. </w:t>
            </w:r>
            <w:r>
              <w:rPr>
                <w:b/>
                <w:bCs/>
                <w:color w:val="000000"/>
                <w:sz w:val="16"/>
                <w:szCs w:val="16"/>
              </w:rPr>
              <w:t>120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cm +/- 10mm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2A5C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FD89" w14:textId="4DCB0DD7" w:rsidR="003F177B" w:rsidRPr="00F55968" w:rsidRDefault="00355533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F177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631D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0A34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4B4F59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2FD6BB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61FFB" w:rsidRPr="002A16E2" w14:paraId="2B015CA8" w14:textId="77777777" w:rsidTr="00400058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73678" w14:textId="66BE08A1" w:rsidR="00361FFB" w:rsidRPr="00361FFB" w:rsidRDefault="00361FFB" w:rsidP="00361FFB">
            <w:pPr>
              <w:ind w:right="425"/>
              <w:jc w:val="center"/>
              <w:rPr>
                <w:b/>
                <w:bCs/>
                <w:sz w:val="16"/>
                <w:szCs w:val="16"/>
              </w:rPr>
            </w:pPr>
            <w:r w:rsidRPr="00361FFB">
              <w:rPr>
                <w:b/>
                <w:bCs/>
                <w:sz w:val="16"/>
                <w:szCs w:val="16"/>
              </w:rPr>
              <w:t>Pomieszczenie nr 2</w:t>
            </w:r>
          </w:p>
        </w:tc>
      </w:tr>
      <w:tr w:rsidR="003F177B" w:rsidRPr="002A16E2" w14:paraId="57FBF21E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50BC92" w14:textId="77777777" w:rsidR="003F177B" w:rsidRPr="00361FFB" w:rsidRDefault="003F177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D25E" w14:textId="392BCD87" w:rsidR="003F177B" w:rsidRDefault="00361FFB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Biurko jednoosobowe z przesłoną płytową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3245" w14:textId="77777777" w:rsidR="003F177B" w:rsidRPr="00A47B30" w:rsidRDefault="003F177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5DE7" w14:textId="0B890D0B" w:rsidR="003F177B" w:rsidRPr="00F55968" w:rsidRDefault="00361FFB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F177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42C9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C0A9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BFCA3D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BE84DC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55533" w:rsidRPr="002A16E2" w14:paraId="12F52CD9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7BC921" w14:textId="03D03A54" w:rsidR="00355533" w:rsidRPr="00361FFB" w:rsidRDefault="00361FF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D1F4" w14:textId="26345980" w:rsidR="00355533" w:rsidRDefault="00361FFB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Pomocnik do biurka z szafkami i szufladą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44C0" w14:textId="77777777" w:rsidR="00355533" w:rsidRPr="00A47B30" w:rsidRDefault="00355533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3BAF" w14:textId="0E82A800" w:rsidR="00355533" w:rsidRDefault="00361FFB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2C8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B663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4C4BC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FC5928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55533" w:rsidRPr="002A16E2" w14:paraId="5154B4C8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8F91D2" w14:textId="6B453B52" w:rsidR="00355533" w:rsidRPr="00361FFB" w:rsidRDefault="00361FFB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361FFB">
              <w:rPr>
                <w:sz w:val="16"/>
                <w:szCs w:val="16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0B58" w14:textId="3C4CBE84" w:rsidR="00355533" w:rsidRDefault="00C6411D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Szafa aktowa o sze. 80 cm +/- 10mm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F194" w14:textId="77777777" w:rsidR="00355533" w:rsidRPr="00A47B30" w:rsidRDefault="00355533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A6F5" w14:textId="1888AE02" w:rsidR="00355533" w:rsidRDefault="00C6411D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104D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00DC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16DC2D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098589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55533" w:rsidRPr="002A16E2" w14:paraId="60715AA3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233495" w14:textId="5AB3D923" w:rsidR="00355533" w:rsidRPr="00361FFB" w:rsidRDefault="00C6411D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FFC4" w14:textId="399F8FEF" w:rsidR="00355533" w:rsidRDefault="00C6411D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Szafa ubraniowa o sze. </w:t>
            </w:r>
            <w:r>
              <w:rPr>
                <w:b/>
                <w:bCs/>
                <w:color w:val="000000"/>
                <w:sz w:val="16"/>
                <w:szCs w:val="16"/>
              </w:rPr>
              <w:t>6</w:t>
            </w:r>
            <w:r>
              <w:rPr>
                <w:b/>
                <w:bCs/>
                <w:color w:val="000000"/>
                <w:sz w:val="16"/>
                <w:szCs w:val="16"/>
              </w:rPr>
              <w:t>0 cm +/- 10mm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A832" w14:textId="77777777" w:rsidR="00355533" w:rsidRPr="00A47B30" w:rsidRDefault="00355533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3D28" w14:textId="60A7B994" w:rsidR="00355533" w:rsidRDefault="00C6411D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342C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393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E11535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F74DD3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55533" w:rsidRPr="002A16E2" w14:paraId="12FD1C5D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F3D211" w14:textId="3069A8BB" w:rsidR="00355533" w:rsidRPr="00361FFB" w:rsidRDefault="00C6411D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D0AF" w14:textId="7F21CF7D" w:rsidR="00355533" w:rsidRDefault="00C6411D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Szafa aktowa o sze. </w:t>
            </w: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  <w:r>
              <w:rPr>
                <w:b/>
                <w:bCs/>
                <w:color w:val="000000"/>
                <w:sz w:val="16"/>
                <w:szCs w:val="16"/>
              </w:rPr>
              <w:t>0 cm +/- 10m</w:t>
            </w: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A2D0" w14:textId="77777777" w:rsidR="00355533" w:rsidRPr="00A47B30" w:rsidRDefault="00355533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EC37" w14:textId="76C9FCC1" w:rsidR="00355533" w:rsidRDefault="00C6411D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CDFB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BB0C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AA34A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D6FEE3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55533" w:rsidRPr="002A16E2" w14:paraId="663801B3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1EB45F" w14:textId="16E25113" w:rsidR="00355533" w:rsidRPr="00361FFB" w:rsidRDefault="00C6411D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5E2E" w14:textId="2F54FC13" w:rsidR="00355533" w:rsidRDefault="00C6411D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Stolik do spotkań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D0FF" w14:textId="77777777" w:rsidR="00355533" w:rsidRPr="00A47B30" w:rsidRDefault="00355533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88A6" w14:textId="798EA563" w:rsidR="00355533" w:rsidRDefault="00C6411D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231E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156F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130D82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F9E0F6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55533" w:rsidRPr="002A16E2" w14:paraId="0A9CB134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E5E51C" w14:textId="7293850E" w:rsidR="00355533" w:rsidRPr="00361FFB" w:rsidRDefault="00C6411D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55D0" w14:textId="14354184" w:rsidR="00355533" w:rsidRDefault="00C6411D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Krzesło konferencyjne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E2F5" w14:textId="77777777" w:rsidR="00355533" w:rsidRPr="00A47B30" w:rsidRDefault="00355533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950B" w14:textId="61CEC9F6" w:rsidR="00355533" w:rsidRDefault="00C6411D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77C6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CA49" w14:textId="77777777" w:rsidR="00355533" w:rsidRPr="002A16E2" w:rsidRDefault="00355533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BC26D1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29E0AA" w14:textId="77777777" w:rsidR="00355533" w:rsidRPr="002A16E2" w:rsidRDefault="00355533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C6411D" w:rsidRPr="002A16E2" w14:paraId="67BA0581" w14:textId="77777777" w:rsidTr="007B543E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921199" w14:textId="5CBF311F" w:rsidR="00C6411D" w:rsidRPr="00C6411D" w:rsidRDefault="00C6411D" w:rsidP="00C6411D">
            <w:pPr>
              <w:ind w:right="425"/>
              <w:jc w:val="center"/>
              <w:rPr>
                <w:b/>
                <w:bCs/>
                <w:sz w:val="22"/>
                <w:szCs w:val="22"/>
              </w:rPr>
            </w:pPr>
            <w:r w:rsidRPr="00C6411D">
              <w:rPr>
                <w:b/>
                <w:bCs/>
                <w:sz w:val="22"/>
                <w:szCs w:val="22"/>
              </w:rPr>
              <w:t>Pomieszczenie nr 3 – Aneks kuchenny</w:t>
            </w:r>
          </w:p>
        </w:tc>
      </w:tr>
      <w:tr w:rsidR="00361FFB" w:rsidRPr="002A16E2" w14:paraId="3A84C5C6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680CCD" w14:textId="4A3FECBA" w:rsidR="00361FFB" w:rsidRPr="00361FFB" w:rsidRDefault="00C6411D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C6F9" w14:textId="4D07123D" w:rsidR="00361FFB" w:rsidRDefault="00C6411D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Zabudowa kuchenna wg projektu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28A0" w14:textId="77777777" w:rsidR="00361FFB" w:rsidRPr="00A47B30" w:rsidRDefault="00361FF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9118" w14:textId="3523AB6C" w:rsidR="00361FFB" w:rsidRDefault="00C6411D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8B6" w14:textId="77777777" w:rsidR="00361FFB" w:rsidRPr="002A16E2" w:rsidRDefault="00361FF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614B" w14:textId="77777777" w:rsidR="00361FFB" w:rsidRPr="002A16E2" w:rsidRDefault="00361FF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B73631" w14:textId="77777777" w:rsidR="00361FFB" w:rsidRPr="002A16E2" w:rsidRDefault="00361FF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A6B543" w14:textId="77777777" w:rsidR="00361FFB" w:rsidRPr="002A16E2" w:rsidRDefault="00361FF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61FFB" w:rsidRPr="002A16E2" w14:paraId="4EAE624B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335E51" w14:textId="0DC59122" w:rsidR="00361FFB" w:rsidRPr="00C6411D" w:rsidRDefault="00C6411D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C6411D">
              <w:rPr>
                <w:sz w:val="16"/>
                <w:szCs w:val="16"/>
              </w:rPr>
              <w:t>17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2BBC" w14:textId="3EF9CB0B" w:rsidR="00361FFB" w:rsidRDefault="00733950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Zlewozmywak z baterią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8AC3" w14:textId="77777777" w:rsidR="00361FFB" w:rsidRPr="00A47B30" w:rsidRDefault="00361FFB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02EE9" w14:textId="585660D7" w:rsidR="00361FFB" w:rsidRDefault="00733950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72D8" w14:textId="77777777" w:rsidR="00361FFB" w:rsidRPr="002A16E2" w:rsidRDefault="00361FFB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85EA" w14:textId="77777777" w:rsidR="00361FFB" w:rsidRPr="002A16E2" w:rsidRDefault="00361FFB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3C1363" w14:textId="77777777" w:rsidR="00361FFB" w:rsidRPr="002A16E2" w:rsidRDefault="00361FF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08B57" w14:textId="77777777" w:rsidR="00361FFB" w:rsidRPr="002A16E2" w:rsidRDefault="00361FF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C6411D" w:rsidRPr="002A16E2" w14:paraId="7C7D0534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B2E5C9" w14:textId="6BAAE3E0" w:rsidR="00C6411D" w:rsidRPr="00C6411D" w:rsidRDefault="00733950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2EE0" w14:textId="30DF8258" w:rsidR="00C6411D" w:rsidRDefault="00733950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Kuchenka mikrofalowa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45EE" w14:textId="77777777" w:rsidR="00C6411D" w:rsidRPr="00A47B30" w:rsidRDefault="00C6411D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48D5C" w14:textId="22001119" w:rsidR="00C6411D" w:rsidRDefault="00733950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CA5A" w14:textId="77777777" w:rsidR="00C6411D" w:rsidRPr="002A16E2" w:rsidRDefault="00C6411D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C6EC" w14:textId="77777777" w:rsidR="00C6411D" w:rsidRPr="002A16E2" w:rsidRDefault="00C6411D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06189D" w14:textId="77777777" w:rsidR="00C6411D" w:rsidRPr="002A16E2" w:rsidRDefault="00C6411D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EB0073" w14:textId="77777777" w:rsidR="00C6411D" w:rsidRPr="002A16E2" w:rsidRDefault="00C6411D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C6411D" w:rsidRPr="002A16E2" w14:paraId="10B7E76F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5973A2" w14:textId="1956AE48" w:rsidR="00C6411D" w:rsidRPr="00C6411D" w:rsidRDefault="00733950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E417" w14:textId="47F233BA" w:rsidR="00C6411D" w:rsidRDefault="00733950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Lodówka do zabudowy niska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492F" w14:textId="77777777" w:rsidR="00C6411D" w:rsidRPr="00A47B30" w:rsidRDefault="00C6411D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493F" w14:textId="7FC6A70C" w:rsidR="00C6411D" w:rsidRDefault="00733950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C012" w14:textId="77777777" w:rsidR="00C6411D" w:rsidRPr="002A16E2" w:rsidRDefault="00C6411D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F45" w14:textId="77777777" w:rsidR="00C6411D" w:rsidRPr="002A16E2" w:rsidRDefault="00C6411D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A384C4" w14:textId="77777777" w:rsidR="00C6411D" w:rsidRPr="002A16E2" w:rsidRDefault="00C6411D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291FDB" w14:textId="77777777" w:rsidR="00C6411D" w:rsidRPr="002A16E2" w:rsidRDefault="00C6411D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733950" w:rsidRPr="002A16E2" w14:paraId="3CDF0052" w14:textId="77777777" w:rsidTr="00B90BE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4EF5D8" w14:textId="23B4CB8E" w:rsidR="00733950" w:rsidRPr="00C6411D" w:rsidRDefault="00733950" w:rsidP="00B90BE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3A22" w14:textId="16A8DE6A" w:rsidR="00733950" w:rsidRDefault="00733950" w:rsidP="00B90BE5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Taboret na 4 nogach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FBF2" w14:textId="77777777" w:rsidR="00733950" w:rsidRPr="00A47B30" w:rsidRDefault="00733950" w:rsidP="00B90BE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6BB2" w14:textId="01CC4401" w:rsidR="00733950" w:rsidRDefault="00733950" w:rsidP="00B90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45F" w14:textId="77777777" w:rsidR="00733950" w:rsidRPr="002A16E2" w:rsidRDefault="00733950" w:rsidP="00B90BE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2255" w14:textId="77777777" w:rsidR="00733950" w:rsidRPr="002A16E2" w:rsidRDefault="00733950" w:rsidP="00B90BE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72C6FB" w14:textId="77777777" w:rsidR="00733950" w:rsidRPr="002A16E2" w:rsidRDefault="00733950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487C8E" w14:textId="77777777" w:rsidR="00733950" w:rsidRPr="002A16E2" w:rsidRDefault="00733950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57BE5545" w14:textId="77777777" w:rsidTr="00B90BE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844F06" w14:textId="77777777" w:rsidR="003F177B" w:rsidRDefault="003F177B" w:rsidP="00B90BE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9D88920" w14:textId="77777777" w:rsidR="003F177B" w:rsidRDefault="003F177B" w:rsidP="00B90BE5">
            <w:pPr>
              <w:ind w:right="425"/>
              <w:rPr>
                <w:sz w:val="22"/>
                <w:szCs w:val="22"/>
              </w:rPr>
            </w:pPr>
          </w:p>
          <w:p w14:paraId="7311527C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  <w:p w14:paraId="7A965249" w14:textId="77777777" w:rsidR="003F177B" w:rsidRDefault="003F177B" w:rsidP="00B90BE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3DFA271" w14:textId="77777777" w:rsidR="003F177B" w:rsidRPr="002A16E2" w:rsidRDefault="003F177B" w:rsidP="00B90BE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C6DA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44987F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9B3147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  <w:tr w:rsidR="003F177B" w:rsidRPr="002A16E2" w14:paraId="3F89DBC0" w14:textId="77777777" w:rsidTr="00B90BE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DA2829" w14:textId="77777777" w:rsidR="003F177B" w:rsidRPr="002A16E2" w:rsidRDefault="003F177B" w:rsidP="00B90BE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B437C8B" w14:textId="77777777" w:rsidR="003F177B" w:rsidRPr="002A16E2" w:rsidRDefault="003F177B" w:rsidP="00B90BE5">
            <w:pPr>
              <w:rPr>
                <w:sz w:val="22"/>
                <w:szCs w:val="22"/>
              </w:rPr>
            </w:pPr>
          </w:p>
          <w:p w14:paraId="270DBD8F" w14:textId="77777777" w:rsidR="003F177B" w:rsidRPr="002A16E2" w:rsidRDefault="003F177B" w:rsidP="00B90BE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52DE15A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21B2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887FF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4635C7" w14:textId="77777777" w:rsidR="003F177B" w:rsidRPr="002A16E2" w:rsidRDefault="003F177B" w:rsidP="00B90BE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6C02107" w14:textId="77777777" w:rsidR="003F177B" w:rsidRPr="00FB1B4F" w:rsidRDefault="003F177B" w:rsidP="003F177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3BFDFF0" w14:textId="77777777" w:rsidR="003F177B" w:rsidRPr="00FB1B4F" w:rsidRDefault="003F177B" w:rsidP="003F177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2FEBE38" w14:textId="77777777" w:rsidR="003F177B" w:rsidRPr="00FB1B4F" w:rsidRDefault="003F177B" w:rsidP="003F177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1D467D9" w14:textId="77777777" w:rsidR="003F177B" w:rsidRDefault="003F177B" w:rsidP="003F177B">
      <w:pPr>
        <w:pStyle w:val="Tekstpodstawowy"/>
      </w:pPr>
      <w:r>
        <w:t>Powyższa cena zawiera  podatek VAT w wysokości 23% tj.…………………….PLN</w:t>
      </w:r>
    </w:p>
    <w:p w14:paraId="2CA0D330" w14:textId="376141C6" w:rsidR="003F177B" w:rsidRPr="000552C2" w:rsidRDefault="003F177B" w:rsidP="003F177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 w:rsidR="00361FFB">
        <w:rPr>
          <w:b/>
        </w:rPr>
        <w:t>65</w:t>
      </w:r>
      <w:r>
        <w:rPr>
          <w:b/>
        </w:rPr>
        <w:t xml:space="preserve"> dni od daty podpisania umowy</w:t>
      </w:r>
      <w:r>
        <w:rPr>
          <w:b/>
          <w:bCs/>
        </w:rPr>
        <w:t xml:space="preserve"> </w:t>
      </w:r>
    </w:p>
    <w:p w14:paraId="30D2ACBC" w14:textId="77777777" w:rsidR="003F177B" w:rsidRDefault="003F177B" w:rsidP="003F177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…………………..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1D39690A" w14:textId="77777777" w:rsidR="003F177B" w:rsidRPr="00FE545C" w:rsidRDefault="003F177B" w:rsidP="003F177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E7F55B6" w14:textId="77777777" w:rsidR="003F177B" w:rsidRPr="00FE545C" w:rsidRDefault="003F177B" w:rsidP="003F177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607FFFC" w14:textId="77777777" w:rsidR="003F177B" w:rsidRDefault="003F177B" w:rsidP="003F177B">
      <w:pPr>
        <w:jc w:val="both"/>
        <w:rPr>
          <w:sz w:val="18"/>
          <w:szCs w:val="18"/>
        </w:rPr>
      </w:pPr>
    </w:p>
    <w:p w14:paraId="6BF42A5B" w14:textId="77777777" w:rsidR="003F177B" w:rsidRPr="002A16E2" w:rsidRDefault="003F177B" w:rsidP="003F177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109CDA9" w14:textId="77777777" w:rsidR="003F177B" w:rsidRPr="002A16E2" w:rsidRDefault="003F177B" w:rsidP="003F17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402395C0" w14:textId="77777777" w:rsidR="003F177B" w:rsidRDefault="003F177B" w:rsidP="003F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34B9EC" w14:textId="77777777" w:rsidR="003F177B" w:rsidRPr="003E2056" w:rsidRDefault="003F177B" w:rsidP="003F177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1CD5E09" w14:textId="77777777" w:rsidR="003F177B" w:rsidRPr="002A16E2" w:rsidRDefault="003F177B" w:rsidP="003F17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9D6E29" w14:textId="77777777" w:rsidR="003F177B" w:rsidRPr="002A16E2" w:rsidRDefault="003F177B" w:rsidP="003F177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981481" w14:textId="77777777" w:rsidR="003F177B" w:rsidRPr="002A16E2" w:rsidRDefault="003F177B" w:rsidP="003F177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576B35" w14:textId="77777777" w:rsidR="003F177B" w:rsidRPr="002A16E2" w:rsidRDefault="003F177B" w:rsidP="003F17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F177B" w:rsidRPr="002A16E2" w14:paraId="388BD37C" w14:textId="77777777" w:rsidTr="00B90B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8C1FF" w14:textId="77777777" w:rsidR="003F177B" w:rsidRPr="002A16E2" w:rsidRDefault="003F177B" w:rsidP="00B90B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72349" w14:textId="77777777" w:rsidR="003F177B" w:rsidRPr="002A16E2" w:rsidRDefault="003F177B" w:rsidP="00B90B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B118494" w14:textId="77777777" w:rsidR="003F177B" w:rsidRPr="002A16E2" w:rsidRDefault="003F177B" w:rsidP="00B90B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81288" w14:textId="77777777" w:rsidR="003F177B" w:rsidRPr="002A16E2" w:rsidRDefault="003F177B" w:rsidP="00B90B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F177B" w:rsidRPr="002A16E2" w14:paraId="218C883E" w14:textId="77777777" w:rsidTr="00B90B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CFAFC" w14:textId="77777777" w:rsidR="003F177B" w:rsidRPr="002A16E2" w:rsidRDefault="003F177B" w:rsidP="00B90B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58591" w14:textId="77777777" w:rsidR="003F177B" w:rsidRPr="002A16E2" w:rsidRDefault="003F177B" w:rsidP="00B90B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1D45C" w14:textId="77777777" w:rsidR="003F177B" w:rsidRPr="002A16E2" w:rsidRDefault="003F177B" w:rsidP="00B90B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177B" w:rsidRPr="002A16E2" w14:paraId="353886A2" w14:textId="77777777" w:rsidTr="00B90BE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37C8E" w14:textId="77777777" w:rsidR="003F177B" w:rsidRPr="002A16E2" w:rsidRDefault="003F177B" w:rsidP="00B90B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18BF" w14:textId="77777777" w:rsidR="003F177B" w:rsidRPr="002A16E2" w:rsidRDefault="003F177B" w:rsidP="00B90B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823F8" w14:textId="77777777" w:rsidR="003F177B" w:rsidRPr="002A16E2" w:rsidRDefault="003F177B" w:rsidP="00B90B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491CEC4" w14:textId="77777777" w:rsidR="003F177B" w:rsidRPr="002A16E2" w:rsidRDefault="003F177B" w:rsidP="003F17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8B60DD7" w14:textId="77777777" w:rsidR="003F177B" w:rsidRPr="002A16E2" w:rsidRDefault="003F177B" w:rsidP="003F177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B3DECBC" w14:textId="77777777" w:rsidR="003F177B" w:rsidRPr="002A16E2" w:rsidRDefault="003F177B" w:rsidP="003F17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1AFDD6A" w14:textId="77777777" w:rsidR="003F177B" w:rsidRPr="002A16E2" w:rsidRDefault="003F177B" w:rsidP="003F17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2CDDB64" w14:textId="77777777" w:rsidR="003F177B" w:rsidRPr="002A16E2" w:rsidRDefault="003F177B" w:rsidP="003F17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4E66416D" w14:textId="77777777" w:rsidR="003F177B" w:rsidRPr="002A16E2" w:rsidRDefault="003F177B" w:rsidP="003F177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3E8D1FB" w14:textId="77777777" w:rsidR="003F177B" w:rsidRPr="002A16E2" w:rsidRDefault="003F177B" w:rsidP="003F177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5CC6CCA" w14:textId="77777777" w:rsidR="003F177B" w:rsidRPr="002A16E2" w:rsidRDefault="003F177B" w:rsidP="003F17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E765CB9" w14:textId="77777777" w:rsidR="003F177B" w:rsidRPr="002A16E2" w:rsidRDefault="003F177B" w:rsidP="003F17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DCFE8CB" w14:textId="77777777" w:rsidR="003F177B" w:rsidRPr="00F47191" w:rsidRDefault="003F177B" w:rsidP="003F177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C228770" w14:textId="77777777" w:rsidR="003F177B" w:rsidRPr="000A160D" w:rsidRDefault="003F177B" w:rsidP="003F177B"/>
    <w:p w14:paraId="03B2CFC6" w14:textId="77777777" w:rsidR="003F177B" w:rsidRDefault="003F177B" w:rsidP="003F177B">
      <w:pPr>
        <w:rPr>
          <w:sz w:val="20"/>
          <w:szCs w:val="20"/>
        </w:rPr>
      </w:pPr>
    </w:p>
    <w:p w14:paraId="7DD98A9C" w14:textId="77777777" w:rsidR="003F177B" w:rsidRPr="00463C91" w:rsidRDefault="003F177B" w:rsidP="003F177B"/>
    <w:p w14:paraId="1DA77EE8" w14:textId="77777777" w:rsidR="003F177B" w:rsidRPr="00964642" w:rsidRDefault="003F177B" w:rsidP="003F177B"/>
    <w:p w14:paraId="3DBC440D" w14:textId="77777777" w:rsidR="003F177B" w:rsidRPr="00362BCB" w:rsidRDefault="003F177B" w:rsidP="003F177B"/>
    <w:p w14:paraId="7A8B8248" w14:textId="77777777" w:rsidR="003F177B" w:rsidRPr="00C8481E" w:rsidRDefault="003F177B" w:rsidP="003F177B"/>
    <w:p w14:paraId="55120302" w14:textId="77777777" w:rsidR="003F177B" w:rsidRPr="00E30660" w:rsidRDefault="003F177B" w:rsidP="003F177B"/>
    <w:p w14:paraId="2F0A517F" w14:textId="77777777" w:rsidR="003F177B" w:rsidRPr="007452E5" w:rsidRDefault="003F177B" w:rsidP="003F177B"/>
    <w:p w14:paraId="39E552F3" w14:textId="77777777" w:rsidR="003F177B" w:rsidRPr="005C55B9" w:rsidRDefault="003F177B" w:rsidP="003F177B"/>
    <w:p w14:paraId="3EE77B3F" w14:textId="77777777" w:rsidR="00FE545C" w:rsidRPr="003F177B" w:rsidRDefault="00FE545C" w:rsidP="003F177B"/>
    <w:sectPr w:rsidR="00FE545C" w:rsidRPr="003F17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4BBF0" w14:textId="77777777" w:rsidR="00172F1E" w:rsidRDefault="00172F1E">
      <w:r>
        <w:separator/>
      </w:r>
    </w:p>
  </w:endnote>
  <w:endnote w:type="continuationSeparator" w:id="0">
    <w:p w14:paraId="79CC841F" w14:textId="77777777" w:rsidR="00172F1E" w:rsidRDefault="0017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EB26E" w14:textId="77777777" w:rsidR="009D0DE6" w:rsidRDefault="009D0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22C2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BB106" w14:textId="77777777" w:rsidR="009D0DE6" w:rsidRDefault="009D0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CD8E" w14:textId="77777777" w:rsidR="00172F1E" w:rsidRDefault="00172F1E">
      <w:r>
        <w:separator/>
      </w:r>
    </w:p>
  </w:footnote>
  <w:footnote w:type="continuationSeparator" w:id="0">
    <w:p w14:paraId="49B03534" w14:textId="77777777" w:rsidR="00172F1E" w:rsidRDefault="00172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B1B92" w14:textId="77777777" w:rsidR="009D0DE6" w:rsidRDefault="009D0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7377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2642" w14:textId="77777777" w:rsidR="009D0DE6" w:rsidRDefault="009D0D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1855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0067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9950900">
    <w:abstractNumId w:val="0"/>
  </w:num>
  <w:num w:numId="4" w16cid:durableId="444035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043"/>
    <w:rsid w:val="00012286"/>
    <w:rsid w:val="000704BC"/>
    <w:rsid w:val="00071CCC"/>
    <w:rsid w:val="000B731D"/>
    <w:rsid w:val="000D6134"/>
    <w:rsid w:val="000E09C7"/>
    <w:rsid w:val="000F6589"/>
    <w:rsid w:val="00106636"/>
    <w:rsid w:val="00116EC6"/>
    <w:rsid w:val="00172F1E"/>
    <w:rsid w:val="001801DD"/>
    <w:rsid w:val="001D4612"/>
    <w:rsid w:val="00207E98"/>
    <w:rsid w:val="002723B0"/>
    <w:rsid w:val="00315A4A"/>
    <w:rsid w:val="00355533"/>
    <w:rsid w:val="00361FFB"/>
    <w:rsid w:val="003F177B"/>
    <w:rsid w:val="004B7300"/>
    <w:rsid w:val="004C6753"/>
    <w:rsid w:val="004E706F"/>
    <w:rsid w:val="00595C87"/>
    <w:rsid w:val="005D2C65"/>
    <w:rsid w:val="005E6D94"/>
    <w:rsid w:val="0063384F"/>
    <w:rsid w:val="00643C6F"/>
    <w:rsid w:val="00646202"/>
    <w:rsid w:val="0065290F"/>
    <w:rsid w:val="006815F6"/>
    <w:rsid w:val="007339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0DE6"/>
    <w:rsid w:val="00A0022B"/>
    <w:rsid w:val="00A346FE"/>
    <w:rsid w:val="00A47B4D"/>
    <w:rsid w:val="00A83018"/>
    <w:rsid w:val="00B774DC"/>
    <w:rsid w:val="00C13043"/>
    <w:rsid w:val="00C6411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50EC3A4"/>
  <w15:chartTrackingRefBased/>
  <w15:docId w15:val="{AB6FA254-0D60-48FE-A37E-93F2999B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7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727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2022-09-08T07:09:00Z</dcterms:created>
  <dcterms:modified xsi:type="dcterms:W3CDTF">2022-09-08T13:03:00Z</dcterms:modified>
</cp:coreProperties>
</file>