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DDECC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date"/>
          <w:color w:val="444444"/>
          <w:sz w:val="20"/>
          <w:szCs w:val="20"/>
        </w:rPr>
        <w:t>23/09/2022</w:t>
      </w:r>
      <w:r w:rsidRPr="00EA3CEE">
        <w:rPr>
          <w:color w:val="444444"/>
          <w:sz w:val="20"/>
          <w:szCs w:val="20"/>
        </w:rPr>
        <w:t>    </w:t>
      </w:r>
      <w:r w:rsidRPr="00EA3CEE">
        <w:rPr>
          <w:rStyle w:val="oj"/>
          <w:color w:val="444444"/>
          <w:sz w:val="20"/>
          <w:szCs w:val="20"/>
        </w:rPr>
        <w:t>S184</w:t>
      </w:r>
    </w:p>
    <w:p w14:paraId="1E691027" w14:textId="77777777" w:rsidR="00EA3CEE" w:rsidRPr="00EA3CEE" w:rsidRDefault="00EA3CEE" w:rsidP="00EA3CEE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EA3CEE">
          <w:rPr>
            <w:rStyle w:val="Hipercze"/>
            <w:color w:val="3366CC"/>
            <w:sz w:val="20"/>
            <w:szCs w:val="20"/>
          </w:rPr>
          <w:t>I.</w:t>
        </w:r>
      </w:hyperlink>
    </w:p>
    <w:p w14:paraId="3F9D6C0E" w14:textId="77777777" w:rsidR="00EA3CEE" w:rsidRPr="00EA3CEE" w:rsidRDefault="00EA3CEE" w:rsidP="00EA3CEE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EA3CEE">
          <w:rPr>
            <w:rStyle w:val="Hipercze"/>
            <w:color w:val="3366CC"/>
            <w:sz w:val="20"/>
            <w:szCs w:val="20"/>
          </w:rPr>
          <w:t>II.</w:t>
        </w:r>
      </w:hyperlink>
    </w:p>
    <w:p w14:paraId="15471E4B" w14:textId="77777777" w:rsidR="00EA3CEE" w:rsidRPr="00EA3CEE" w:rsidRDefault="00EA3CEE" w:rsidP="00EA3CEE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EA3CEE">
          <w:rPr>
            <w:rStyle w:val="Hipercze"/>
            <w:color w:val="3366CC"/>
            <w:sz w:val="20"/>
            <w:szCs w:val="20"/>
          </w:rPr>
          <w:t>III.</w:t>
        </w:r>
      </w:hyperlink>
    </w:p>
    <w:p w14:paraId="6461E87A" w14:textId="77777777" w:rsidR="00EA3CEE" w:rsidRPr="00EA3CEE" w:rsidRDefault="00EA3CEE" w:rsidP="00EA3CEE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EA3CEE">
          <w:rPr>
            <w:rStyle w:val="Hipercze"/>
            <w:color w:val="3366CC"/>
            <w:sz w:val="20"/>
            <w:szCs w:val="20"/>
          </w:rPr>
          <w:t>IV.</w:t>
        </w:r>
      </w:hyperlink>
    </w:p>
    <w:p w14:paraId="1B208A3B" w14:textId="77777777" w:rsidR="00EA3CEE" w:rsidRPr="00EA3CEE" w:rsidRDefault="00EA3CEE" w:rsidP="00EA3CEE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EA3CEE">
          <w:rPr>
            <w:rStyle w:val="Hipercze"/>
            <w:color w:val="3366CC"/>
            <w:sz w:val="20"/>
            <w:szCs w:val="20"/>
          </w:rPr>
          <w:t>VI.</w:t>
        </w:r>
      </w:hyperlink>
    </w:p>
    <w:p w14:paraId="4A63C137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bCs/>
          <w:color w:val="444444"/>
          <w:sz w:val="20"/>
          <w:szCs w:val="20"/>
        </w:rPr>
      </w:pPr>
      <w:r w:rsidRPr="00EA3CEE">
        <w:rPr>
          <w:b/>
          <w:bCs/>
          <w:color w:val="444444"/>
          <w:sz w:val="20"/>
          <w:szCs w:val="20"/>
        </w:rPr>
        <w:t>Polska-Kraków: Meble</w:t>
      </w:r>
    </w:p>
    <w:p w14:paraId="6FF83544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bCs/>
          <w:color w:val="444444"/>
          <w:sz w:val="20"/>
          <w:szCs w:val="20"/>
        </w:rPr>
      </w:pPr>
      <w:r w:rsidRPr="00EA3CEE">
        <w:rPr>
          <w:b/>
          <w:bCs/>
          <w:color w:val="444444"/>
          <w:sz w:val="20"/>
          <w:szCs w:val="20"/>
        </w:rPr>
        <w:t>2022/S 184-518205</w:t>
      </w:r>
    </w:p>
    <w:p w14:paraId="20206D30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bCs/>
          <w:color w:val="444444"/>
          <w:sz w:val="20"/>
          <w:szCs w:val="20"/>
        </w:rPr>
      </w:pPr>
      <w:r w:rsidRPr="00EA3CEE">
        <w:rPr>
          <w:b/>
          <w:bCs/>
          <w:color w:val="444444"/>
          <w:sz w:val="20"/>
          <w:szCs w:val="20"/>
        </w:rPr>
        <w:t>Ogłoszenie o zamówieniu</w:t>
      </w:r>
    </w:p>
    <w:p w14:paraId="17098B1A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bCs/>
          <w:color w:val="444444"/>
          <w:sz w:val="20"/>
          <w:szCs w:val="20"/>
        </w:rPr>
      </w:pPr>
      <w:r w:rsidRPr="00EA3CEE">
        <w:rPr>
          <w:b/>
          <w:bCs/>
          <w:color w:val="444444"/>
          <w:sz w:val="20"/>
          <w:szCs w:val="20"/>
        </w:rPr>
        <w:t>Dostawy</w:t>
      </w:r>
    </w:p>
    <w:p w14:paraId="642A34EB" w14:textId="77777777" w:rsidR="00EA3CEE" w:rsidRPr="00EA3CEE" w:rsidRDefault="00EA3CEE" w:rsidP="00EA3CEE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EA3CEE">
        <w:rPr>
          <w:b/>
          <w:bCs/>
          <w:color w:val="444444"/>
          <w:sz w:val="20"/>
          <w:szCs w:val="20"/>
        </w:rPr>
        <w:t>Podstawa prawna:</w:t>
      </w:r>
    </w:p>
    <w:p w14:paraId="423CF85B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color w:val="444444"/>
          <w:sz w:val="20"/>
          <w:szCs w:val="20"/>
        </w:rPr>
        <w:t>Dyrektywa 2014/24/UE</w:t>
      </w:r>
    </w:p>
    <w:p w14:paraId="3810A4DC" w14:textId="77777777" w:rsidR="00EA3CEE" w:rsidRPr="00EA3CEE" w:rsidRDefault="00EA3CEE" w:rsidP="00EA3CEE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0"/>
          <w:szCs w:val="20"/>
          <w:u w:val="single"/>
        </w:rPr>
      </w:pPr>
      <w:r w:rsidRPr="00EA3CEE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719151AD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t>I.1)</w:t>
      </w:r>
      <w:r w:rsidRPr="00EA3CEE">
        <w:rPr>
          <w:rStyle w:val="timark"/>
          <w:b/>
          <w:bCs/>
          <w:color w:val="000000"/>
          <w:sz w:val="20"/>
          <w:szCs w:val="20"/>
        </w:rPr>
        <w:t>Nazwa i adresy</w:t>
      </w:r>
    </w:p>
    <w:p w14:paraId="6EF75E2B" w14:textId="77777777" w:rsidR="00EA3CEE" w:rsidRPr="00EA3CEE" w:rsidRDefault="00EA3CEE" w:rsidP="00EA3CEE">
      <w:pPr>
        <w:shd w:val="clear" w:color="auto" w:fill="FFFFFF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Oficjalna nazwa: Akademia Górniczo - Hutnicza im. Stanisława Staszica w Krakowie</w:t>
      </w:r>
      <w:r w:rsidRPr="00EA3CEE">
        <w:rPr>
          <w:color w:val="000000"/>
          <w:sz w:val="20"/>
          <w:szCs w:val="20"/>
        </w:rPr>
        <w:br/>
        <w:t>Adres pocztowy: Al. Mickiewicza 30, 30-059 Kraków</w:t>
      </w:r>
      <w:r w:rsidRPr="00EA3CEE">
        <w:rPr>
          <w:color w:val="000000"/>
          <w:sz w:val="20"/>
          <w:szCs w:val="20"/>
        </w:rPr>
        <w:br/>
        <w:t>Miejscowość: Kraków</w:t>
      </w:r>
      <w:r w:rsidRPr="00EA3CEE">
        <w:rPr>
          <w:color w:val="000000"/>
          <w:sz w:val="20"/>
          <w:szCs w:val="20"/>
        </w:rPr>
        <w:br/>
        <w:t>Kod NUTS: </w:t>
      </w:r>
      <w:r w:rsidRPr="00EA3CEE">
        <w:rPr>
          <w:rStyle w:val="nutscode"/>
          <w:color w:val="000000"/>
          <w:sz w:val="20"/>
          <w:szCs w:val="20"/>
        </w:rPr>
        <w:t>PL213 Miasto Kraków</w:t>
      </w:r>
      <w:r w:rsidRPr="00EA3CEE">
        <w:rPr>
          <w:color w:val="000000"/>
          <w:sz w:val="20"/>
          <w:szCs w:val="20"/>
        </w:rPr>
        <w:br/>
        <w:t>Kod pocztowy: 30-059</w:t>
      </w:r>
      <w:r w:rsidRPr="00EA3CEE">
        <w:rPr>
          <w:color w:val="000000"/>
          <w:sz w:val="20"/>
          <w:szCs w:val="20"/>
        </w:rPr>
        <w:br/>
        <w:t>Państwo: Polska</w:t>
      </w:r>
      <w:r w:rsidRPr="00EA3CEE">
        <w:rPr>
          <w:color w:val="000000"/>
          <w:sz w:val="20"/>
          <w:szCs w:val="20"/>
        </w:rPr>
        <w:br/>
        <w:t>Osoba do kontaktów: Jarosław Grzech</w:t>
      </w:r>
      <w:r w:rsidRPr="00EA3CEE">
        <w:rPr>
          <w:color w:val="000000"/>
          <w:sz w:val="20"/>
          <w:szCs w:val="20"/>
        </w:rPr>
        <w:br/>
        <w:t>E-mail: </w:t>
      </w:r>
      <w:hyperlink r:id="rId12" w:history="1">
        <w:r w:rsidRPr="00EA3CEE">
          <w:rPr>
            <w:rStyle w:val="Hipercze"/>
            <w:color w:val="3366CC"/>
            <w:sz w:val="20"/>
            <w:szCs w:val="20"/>
          </w:rPr>
          <w:t>dzp@agh.edu.pl</w:t>
        </w:r>
      </w:hyperlink>
      <w:r w:rsidRPr="00EA3CEE">
        <w:rPr>
          <w:color w:val="000000"/>
          <w:sz w:val="20"/>
          <w:szCs w:val="20"/>
        </w:rPr>
        <w:br/>
        <w:t>Tel.: +48 126173595</w:t>
      </w:r>
      <w:r w:rsidRPr="00EA3CEE">
        <w:rPr>
          <w:color w:val="000000"/>
          <w:sz w:val="20"/>
          <w:szCs w:val="20"/>
        </w:rPr>
        <w:br/>
        <w:t>Faks: +48 126173363</w:t>
      </w:r>
      <w:r w:rsidRPr="00EA3CEE">
        <w:rPr>
          <w:color w:val="000000"/>
          <w:sz w:val="20"/>
          <w:szCs w:val="20"/>
        </w:rPr>
        <w:br/>
      </w:r>
      <w:r w:rsidRPr="00EA3CEE">
        <w:rPr>
          <w:b/>
          <w:bCs/>
          <w:color w:val="000000"/>
          <w:sz w:val="20"/>
          <w:szCs w:val="20"/>
        </w:rPr>
        <w:t>Adresy internetowe:</w:t>
      </w:r>
      <w:r w:rsidRPr="00EA3CEE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EA3CEE">
          <w:rPr>
            <w:rStyle w:val="Hipercze"/>
            <w:color w:val="3366CC"/>
            <w:sz w:val="20"/>
            <w:szCs w:val="20"/>
          </w:rPr>
          <w:t>www.dzp.agh.edu.pl</w:t>
        </w:r>
      </w:hyperlink>
      <w:r w:rsidRPr="00EA3CEE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EA3CEE">
          <w:rPr>
            <w:rStyle w:val="Hipercze"/>
            <w:color w:val="3366CC"/>
            <w:sz w:val="20"/>
            <w:szCs w:val="20"/>
          </w:rPr>
          <w:t>www.dzp.agh.edu.pl</w:t>
        </w:r>
      </w:hyperlink>
    </w:p>
    <w:p w14:paraId="22E48F6F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t>I.3)</w:t>
      </w:r>
      <w:r w:rsidRPr="00EA3CEE">
        <w:rPr>
          <w:rStyle w:val="timark"/>
          <w:b/>
          <w:bCs/>
          <w:color w:val="000000"/>
          <w:sz w:val="20"/>
          <w:szCs w:val="20"/>
        </w:rPr>
        <w:t>Komunikacja</w:t>
      </w:r>
    </w:p>
    <w:p w14:paraId="355F59E2" w14:textId="77777777" w:rsidR="00EA3CEE" w:rsidRPr="00EA3CEE" w:rsidRDefault="00EA3CEE" w:rsidP="00EA3CEE">
      <w:pPr>
        <w:shd w:val="clear" w:color="auto" w:fill="FFFFFF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EA3CEE">
          <w:rPr>
            <w:rStyle w:val="Hipercze"/>
            <w:color w:val="3366CC"/>
            <w:sz w:val="20"/>
            <w:szCs w:val="20"/>
          </w:rPr>
          <w:t>www.dzp.agh.edu.pl</w:t>
        </w:r>
      </w:hyperlink>
    </w:p>
    <w:p w14:paraId="260814A9" w14:textId="77777777" w:rsidR="00EA3CEE" w:rsidRPr="00EA3CEE" w:rsidRDefault="00EA3CEE" w:rsidP="00EA3CEE">
      <w:pPr>
        <w:shd w:val="clear" w:color="auto" w:fill="FFFFFF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Więcej informacji można uzyskać pod adresem podanym powyżej</w:t>
      </w:r>
    </w:p>
    <w:p w14:paraId="1F0D5DE8" w14:textId="77777777" w:rsidR="00EA3CEE" w:rsidRPr="00EA3CEE" w:rsidRDefault="00EA3CEE" w:rsidP="00EA3CEE">
      <w:pPr>
        <w:shd w:val="clear" w:color="auto" w:fill="FFFFFF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EA3CEE">
          <w:rPr>
            <w:rStyle w:val="Hipercze"/>
            <w:color w:val="3366CC"/>
            <w:sz w:val="20"/>
            <w:szCs w:val="20"/>
          </w:rPr>
          <w:t>https://e-propublico.pl</w:t>
        </w:r>
      </w:hyperlink>
    </w:p>
    <w:p w14:paraId="5ED83DD5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t>I.4)</w:t>
      </w:r>
      <w:r w:rsidRPr="00EA3CEE">
        <w:rPr>
          <w:rStyle w:val="timark"/>
          <w:b/>
          <w:bCs/>
          <w:color w:val="000000"/>
          <w:sz w:val="20"/>
          <w:szCs w:val="20"/>
        </w:rPr>
        <w:t>Rodzaj instytucji zamawiającej</w:t>
      </w:r>
    </w:p>
    <w:p w14:paraId="28C90932" w14:textId="77777777" w:rsidR="00EA3CEE" w:rsidRPr="00EA3CEE" w:rsidRDefault="00EA3CEE" w:rsidP="00EA3CEE">
      <w:pPr>
        <w:shd w:val="clear" w:color="auto" w:fill="FFFFFF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Inny rodzaj: Uczelnia publiczna</w:t>
      </w:r>
    </w:p>
    <w:p w14:paraId="43727D75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t>I.5)</w:t>
      </w:r>
      <w:r w:rsidRPr="00EA3CEE">
        <w:rPr>
          <w:rStyle w:val="timark"/>
          <w:b/>
          <w:bCs/>
          <w:color w:val="000000"/>
          <w:sz w:val="20"/>
          <w:szCs w:val="20"/>
        </w:rPr>
        <w:t>Główny przedmiot działalności</w:t>
      </w:r>
    </w:p>
    <w:p w14:paraId="1A43D77C" w14:textId="77777777" w:rsidR="00EA3CEE" w:rsidRPr="00EA3CEE" w:rsidRDefault="00EA3CEE" w:rsidP="00EA3CEE">
      <w:pPr>
        <w:shd w:val="clear" w:color="auto" w:fill="FFFFFF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Edukacja</w:t>
      </w:r>
    </w:p>
    <w:p w14:paraId="37AE6BB1" w14:textId="77777777" w:rsidR="00EA3CEE" w:rsidRPr="00EA3CEE" w:rsidRDefault="00EA3CEE" w:rsidP="00EA3CEE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0"/>
          <w:szCs w:val="20"/>
          <w:u w:val="single"/>
        </w:rPr>
      </w:pPr>
      <w:r w:rsidRPr="00EA3CEE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39662F41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t>II.1)</w:t>
      </w:r>
      <w:r w:rsidRPr="00EA3CEE">
        <w:rPr>
          <w:rStyle w:val="timark"/>
          <w:b/>
          <w:bCs/>
          <w:color w:val="000000"/>
          <w:sz w:val="20"/>
          <w:szCs w:val="20"/>
        </w:rPr>
        <w:t>Wielkość lub zakres zamówienia</w:t>
      </w:r>
    </w:p>
    <w:p w14:paraId="202FB52B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t>II.1.1)</w:t>
      </w:r>
      <w:r w:rsidRPr="00EA3CEE">
        <w:rPr>
          <w:rStyle w:val="timark"/>
          <w:b/>
          <w:bCs/>
          <w:color w:val="000000"/>
          <w:sz w:val="20"/>
          <w:szCs w:val="20"/>
        </w:rPr>
        <w:t>Nazwa:</w:t>
      </w:r>
    </w:p>
    <w:p w14:paraId="61460351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Dostawa i montaż mebli oraz aneksu kuchennego wraz z wyposażeniem na potrzeby Działu Administracji Obiektami, pawilon A4/C4 - KC-zp.272-523/22</w:t>
      </w:r>
    </w:p>
    <w:p w14:paraId="55FA2C51" w14:textId="77777777" w:rsidR="00EA3CEE" w:rsidRPr="00EA3CEE" w:rsidRDefault="00EA3CEE" w:rsidP="00EA3CEE">
      <w:pPr>
        <w:shd w:val="clear" w:color="auto" w:fill="FFFFFF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Numer referencyjny: KC-zp.272-523/22</w:t>
      </w:r>
    </w:p>
    <w:p w14:paraId="7982FCDC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t>II.1.2)</w:t>
      </w:r>
      <w:r w:rsidRPr="00EA3CEE">
        <w:rPr>
          <w:rStyle w:val="timark"/>
          <w:b/>
          <w:bCs/>
          <w:color w:val="000000"/>
          <w:sz w:val="20"/>
          <w:szCs w:val="20"/>
        </w:rPr>
        <w:t>Główny kod CPV</w:t>
      </w:r>
    </w:p>
    <w:p w14:paraId="312B712B" w14:textId="77777777" w:rsidR="00EA3CEE" w:rsidRPr="00EA3CEE" w:rsidRDefault="00EA3CEE" w:rsidP="00EA3CEE">
      <w:pPr>
        <w:shd w:val="clear" w:color="auto" w:fill="FFFFFF"/>
        <w:rPr>
          <w:color w:val="000000"/>
          <w:sz w:val="20"/>
          <w:szCs w:val="20"/>
        </w:rPr>
      </w:pPr>
      <w:r w:rsidRPr="00EA3CEE">
        <w:rPr>
          <w:rStyle w:val="cpvcode"/>
          <w:color w:val="000000"/>
          <w:sz w:val="20"/>
          <w:szCs w:val="20"/>
        </w:rPr>
        <w:t>39100000 Meble</w:t>
      </w:r>
    </w:p>
    <w:p w14:paraId="6AA1522A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t>II.1.3)</w:t>
      </w:r>
      <w:r w:rsidRPr="00EA3CEE">
        <w:rPr>
          <w:rStyle w:val="timark"/>
          <w:b/>
          <w:bCs/>
          <w:color w:val="000000"/>
          <w:sz w:val="20"/>
          <w:szCs w:val="20"/>
        </w:rPr>
        <w:t>Rodzaj zamówienia</w:t>
      </w:r>
    </w:p>
    <w:p w14:paraId="49DA0367" w14:textId="77777777" w:rsidR="00EA3CEE" w:rsidRPr="00EA3CEE" w:rsidRDefault="00EA3CEE" w:rsidP="00EA3CEE">
      <w:pPr>
        <w:shd w:val="clear" w:color="auto" w:fill="FFFFFF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Dostawy</w:t>
      </w:r>
    </w:p>
    <w:p w14:paraId="4BC160B5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t>II.1.4)</w:t>
      </w:r>
      <w:r w:rsidRPr="00EA3CEE">
        <w:rPr>
          <w:rStyle w:val="timark"/>
          <w:b/>
          <w:bCs/>
          <w:color w:val="000000"/>
          <w:sz w:val="20"/>
          <w:szCs w:val="20"/>
        </w:rPr>
        <w:t>Krótki opis:</w:t>
      </w:r>
    </w:p>
    <w:p w14:paraId="54A7D4DF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Przedmiotem zamówienia jest dostawa i montaż mebli oraz aneksu kuchennego wraz z wyposażeniem zgodnie z wymaganiami opisanymi w pkt 4.1 SWZ</w:t>
      </w:r>
    </w:p>
    <w:p w14:paraId="459E560A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t>II.1.5)</w:t>
      </w:r>
      <w:r w:rsidRPr="00EA3CEE">
        <w:rPr>
          <w:rStyle w:val="timark"/>
          <w:b/>
          <w:bCs/>
          <w:color w:val="000000"/>
          <w:sz w:val="20"/>
          <w:szCs w:val="20"/>
        </w:rPr>
        <w:t>Szacunkowa całkowita wartość</w:t>
      </w:r>
    </w:p>
    <w:p w14:paraId="66578E1B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t>II.1.6)</w:t>
      </w:r>
      <w:r w:rsidRPr="00EA3CEE">
        <w:rPr>
          <w:rStyle w:val="timark"/>
          <w:b/>
          <w:bCs/>
          <w:color w:val="000000"/>
          <w:sz w:val="20"/>
          <w:szCs w:val="20"/>
        </w:rPr>
        <w:t>Informacje o częściach</w:t>
      </w:r>
    </w:p>
    <w:p w14:paraId="47F37ECB" w14:textId="77777777" w:rsidR="00EA3CEE" w:rsidRPr="00EA3CEE" w:rsidRDefault="00EA3CEE" w:rsidP="00EA3CEE">
      <w:pPr>
        <w:shd w:val="clear" w:color="auto" w:fill="FFFFFF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To zamówienie podzielone jest na części: nie</w:t>
      </w:r>
    </w:p>
    <w:p w14:paraId="63541B8B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t>II.2)</w:t>
      </w:r>
      <w:r w:rsidRPr="00EA3CEE">
        <w:rPr>
          <w:rStyle w:val="timark"/>
          <w:b/>
          <w:bCs/>
          <w:color w:val="000000"/>
          <w:sz w:val="20"/>
          <w:szCs w:val="20"/>
        </w:rPr>
        <w:t>Opis</w:t>
      </w:r>
    </w:p>
    <w:p w14:paraId="2CB18F9E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t>II.2.3)</w:t>
      </w:r>
      <w:r w:rsidRPr="00EA3CEE">
        <w:rPr>
          <w:rStyle w:val="timark"/>
          <w:b/>
          <w:bCs/>
          <w:color w:val="000000"/>
          <w:sz w:val="20"/>
          <w:szCs w:val="20"/>
        </w:rPr>
        <w:t>Miejsce świadczenia usług</w:t>
      </w:r>
    </w:p>
    <w:p w14:paraId="32DF7E5C" w14:textId="77777777" w:rsidR="00EA3CEE" w:rsidRPr="00EA3CEE" w:rsidRDefault="00EA3CEE" w:rsidP="00EA3CEE">
      <w:pPr>
        <w:shd w:val="clear" w:color="auto" w:fill="FFFFFF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Kod NUTS: </w:t>
      </w:r>
      <w:r w:rsidRPr="00EA3CEE">
        <w:rPr>
          <w:rStyle w:val="nutscode"/>
          <w:color w:val="000000"/>
          <w:sz w:val="20"/>
          <w:szCs w:val="20"/>
        </w:rPr>
        <w:t>PL213 Miasto Kraków</w:t>
      </w:r>
    </w:p>
    <w:p w14:paraId="42FF60B8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t>II.2.4)</w:t>
      </w:r>
      <w:r w:rsidRPr="00EA3CEE">
        <w:rPr>
          <w:rStyle w:val="timark"/>
          <w:b/>
          <w:bCs/>
          <w:color w:val="000000"/>
          <w:sz w:val="20"/>
          <w:szCs w:val="20"/>
        </w:rPr>
        <w:t>Opis zamówienia:</w:t>
      </w:r>
    </w:p>
    <w:p w14:paraId="5A2E4FC1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Przedmiotem zamówienia jest dostawa i montaż mebli oraz aneksu kuchennego wraz z wyposażeniem zgodnie z wymaganiami opisanymi w pkt 4.1 SWZ</w:t>
      </w:r>
    </w:p>
    <w:p w14:paraId="3DB681F2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t>II.2.5)</w:t>
      </w:r>
      <w:r w:rsidRPr="00EA3CEE">
        <w:rPr>
          <w:rStyle w:val="timark"/>
          <w:b/>
          <w:bCs/>
          <w:color w:val="000000"/>
          <w:sz w:val="20"/>
          <w:szCs w:val="20"/>
        </w:rPr>
        <w:t>Kryteria udzielenia zamówienia</w:t>
      </w:r>
    </w:p>
    <w:p w14:paraId="1DA3EACC" w14:textId="77777777" w:rsidR="00EA3CEE" w:rsidRPr="00EA3CEE" w:rsidRDefault="00EA3CEE" w:rsidP="00EA3CEE">
      <w:pPr>
        <w:shd w:val="clear" w:color="auto" w:fill="FFFFFF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34734B55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lastRenderedPageBreak/>
        <w:t>II.2.6)</w:t>
      </w:r>
      <w:r w:rsidRPr="00EA3CEE">
        <w:rPr>
          <w:rStyle w:val="timark"/>
          <w:b/>
          <w:bCs/>
          <w:color w:val="000000"/>
          <w:sz w:val="20"/>
          <w:szCs w:val="20"/>
        </w:rPr>
        <w:t>Szacunkowa wartość</w:t>
      </w:r>
    </w:p>
    <w:p w14:paraId="461DD0B3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t>II.2.7)</w:t>
      </w:r>
      <w:r w:rsidRPr="00EA3CEE">
        <w:rPr>
          <w:rStyle w:val="timark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00DC2E2F" w14:textId="77777777" w:rsidR="00EA3CEE" w:rsidRPr="00EA3CEE" w:rsidRDefault="00EA3CEE" w:rsidP="00EA3CEE">
      <w:pPr>
        <w:shd w:val="clear" w:color="auto" w:fill="FFFFFF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Okres w dniach: 65</w:t>
      </w:r>
    </w:p>
    <w:p w14:paraId="19E47BAC" w14:textId="77777777" w:rsidR="00EA3CEE" w:rsidRPr="00EA3CEE" w:rsidRDefault="00EA3CEE" w:rsidP="00EA3CEE">
      <w:pPr>
        <w:shd w:val="clear" w:color="auto" w:fill="FFFFFF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Niniejsze zamówienie podlega wznowieniu: nie</w:t>
      </w:r>
    </w:p>
    <w:p w14:paraId="6D692A9B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t>II.2.10)</w:t>
      </w:r>
      <w:r w:rsidRPr="00EA3CEE">
        <w:rPr>
          <w:rStyle w:val="timark"/>
          <w:b/>
          <w:bCs/>
          <w:color w:val="000000"/>
          <w:sz w:val="20"/>
          <w:szCs w:val="20"/>
        </w:rPr>
        <w:t>Informacje o ofertach wariantowych</w:t>
      </w:r>
    </w:p>
    <w:p w14:paraId="76947FB1" w14:textId="77777777" w:rsidR="00EA3CEE" w:rsidRPr="00EA3CEE" w:rsidRDefault="00EA3CEE" w:rsidP="00EA3CEE">
      <w:pPr>
        <w:shd w:val="clear" w:color="auto" w:fill="FFFFFF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Dopuszcza się składanie ofert wariantowych: nie</w:t>
      </w:r>
    </w:p>
    <w:p w14:paraId="39F3A9CE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t>II.2.11)</w:t>
      </w:r>
      <w:r w:rsidRPr="00EA3CEE">
        <w:rPr>
          <w:rStyle w:val="timark"/>
          <w:b/>
          <w:bCs/>
          <w:color w:val="000000"/>
          <w:sz w:val="20"/>
          <w:szCs w:val="20"/>
        </w:rPr>
        <w:t>Informacje o opcjach</w:t>
      </w:r>
    </w:p>
    <w:p w14:paraId="53C60B18" w14:textId="77777777" w:rsidR="00EA3CEE" w:rsidRPr="00EA3CEE" w:rsidRDefault="00EA3CEE" w:rsidP="00EA3CEE">
      <w:pPr>
        <w:shd w:val="clear" w:color="auto" w:fill="FFFFFF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Opcje: nie</w:t>
      </w:r>
    </w:p>
    <w:p w14:paraId="6FA46797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t>II.2.13)</w:t>
      </w:r>
      <w:r w:rsidRPr="00EA3CEE">
        <w:rPr>
          <w:rStyle w:val="timark"/>
          <w:b/>
          <w:bCs/>
          <w:color w:val="000000"/>
          <w:sz w:val="20"/>
          <w:szCs w:val="20"/>
        </w:rPr>
        <w:t>Informacje o funduszach Unii Europejskiej</w:t>
      </w:r>
    </w:p>
    <w:p w14:paraId="1126FDD3" w14:textId="77777777" w:rsidR="00EA3CEE" w:rsidRPr="00EA3CEE" w:rsidRDefault="00EA3CEE" w:rsidP="00EA3CEE">
      <w:pPr>
        <w:shd w:val="clear" w:color="auto" w:fill="FFFFFF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1FE445C5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t>II.2.14)</w:t>
      </w:r>
      <w:r w:rsidRPr="00EA3CEE">
        <w:rPr>
          <w:rStyle w:val="timark"/>
          <w:b/>
          <w:bCs/>
          <w:color w:val="000000"/>
          <w:sz w:val="20"/>
          <w:szCs w:val="20"/>
        </w:rPr>
        <w:t>Informacje dodatkowe</w:t>
      </w:r>
    </w:p>
    <w:p w14:paraId="1355604D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4D5C1342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Nr Nazwa kryterium Waga</w:t>
      </w:r>
    </w:p>
    <w:p w14:paraId="605BA809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1 Cena 60 %</w:t>
      </w:r>
    </w:p>
    <w:p w14:paraId="374A520A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2 Okres gwarancji 40%</w:t>
      </w:r>
    </w:p>
    <w:p w14:paraId="393A0B45" w14:textId="77777777" w:rsidR="00EA3CEE" w:rsidRPr="00EA3CEE" w:rsidRDefault="00EA3CEE" w:rsidP="00EA3CEE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0"/>
          <w:szCs w:val="20"/>
          <w:u w:val="single"/>
        </w:rPr>
      </w:pPr>
      <w:r w:rsidRPr="00EA3CEE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02CF3468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t>III.1)</w:t>
      </w:r>
      <w:r w:rsidRPr="00EA3CEE">
        <w:rPr>
          <w:rStyle w:val="timark"/>
          <w:b/>
          <w:bCs/>
          <w:color w:val="000000"/>
          <w:sz w:val="20"/>
          <w:szCs w:val="20"/>
        </w:rPr>
        <w:t>Warunki udziału</w:t>
      </w:r>
    </w:p>
    <w:p w14:paraId="621A2131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t>III.1.1)</w:t>
      </w:r>
      <w:r w:rsidRPr="00EA3CEE">
        <w:rPr>
          <w:rStyle w:val="timark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1F784379" w14:textId="77777777" w:rsidR="00EA3CEE" w:rsidRPr="00EA3CEE" w:rsidRDefault="00EA3CEE" w:rsidP="00EA3CEE">
      <w:pPr>
        <w:shd w:val="clear" w:color="auto" w:fill="FFFFFF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Wykaz i krótki opis warunków:</w:t>
      </w:r>
    </w:p>
    <w:p w14:paraId="63C14E4C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ust. 1 ustawy </w:t>
      </w:r>
      <w:proofErr w:type="spellStart"/>
      <w:r w:rsidRPr="00EA3CEE">
        <w:rPr>
          <w:color w:val="000000"/>
          <w:sz w:val="20"/>
          <w:szCs w:val="20"/>
        </w:rPr>
        <w:t>Pzp</w:t>
      </w:r>
      <w:proofErr w:type="spellEnd"/>
      <w:r w:rsidRPr="00EA3CEE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EA3CEE">
        <w:rPr>
          <w:color w:val="000000"/>
          <w:sz w:val="20"/>
          <w:szCs w:val="20"/>
        </w:rPr>
        <w:t>Pzp</w:t>
      </w:r>
      <w:proofErr w:type="spellEnd"/>
      <w:r w:rsidRPr="00EA3CEE">
        <w:rPr>
          <w:color w:val="000000"/>
          <w:sz w:val="20"/>
          <w:szCs w:val="20"/>
        </w:rPr>
        <w:t>, a także na podstawie art. 7 ust. 1 ustawy o szczególnych rozwiązaniach w zakresie przeciwdziałania wspierania agresji na Ukrainę oraz na podstawie art. 5k rozporządzenia Rady (UE) nr 833/2014 z dnia 31 lipca 2014 r. dotyczącego środków ograniczających w związku z działaniami Rosji destabilizującymi sytuację na Ukrainie w brzmieniu nadanym rozporządzeniem Rady (UE) 2022/576 w sprawie zmiany rozporządzenia (UE) nr 833/2014 dotyczącego środków ograniczających w związku z działaniami Rosji destabilizującymi sytuację na Ukrainie.</w:t>
      </w:r>
    </w:p>
    <w:p w14:paraId="09E5B58B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2. Dokumenty składane na wezwanie Zamawiającego:</w:t>
      </w:r>
    </w:p>
    <w:p w14:paraId="4C72599B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59E46D6B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EA3CEE">
        <w:rPr>
          <w:color w:val="000000"/>
          <w:sz w:val="20"/>
          <w:szCs w:val="20"/>
        </w:rPr>
        <w:t>Pzp</w:t>
      </w:r>
      <w:proofErr w:type="spellEnd"/>
      <w:r w:rsidRPr="00EA3CEE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2B46811B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EA3CEE">
        <w:rPr>
          <w:color w:val="000000"/>
          <w:sz w:val="20"/>
          <w:szCs w:val="20"/>
        </w:rPr>
        <w:t>Pzp</w:t>
      </w:r>
      <w:proofErr w:type="spellEnd"/>
      <w:r w:rsidRPr="00EA3CEE">
        <w:rPr>
          <w:color w:val="000000"/>
          <w:sz w:val="20"/>
          <w:szCs w:val="20"/>
        </w:rPr>
        <w:t>, sporządzona nie wcześniej niż 6 miesięcy przed jej złożeniem;</w:t>
      </w:r>
    </w:p>
    <w:p w14:paraId="4AD3BD7A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3818D4E7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3. Wykonawcy zagraniczni</w:t>
      </w:r>
    </w:p>
    <w:p w14:paraId="2BAC64C1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0FA21ADB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t>III.1.2)</w:t>
      </w:r>
      <w:r w:rsidRPr="00EA3CEE">
        <w:rPr>
          <w:rStyle w:val="timark"/>
          <w:b/>
          <w:bCs/>
          <w:color w:val="000000"/>
          <w:sz w:val="20"/>
          <w:szCs w:val="20"/>
        </w:rPr>
        <w:t>Sytuacja ekonomiczna i finansowa</w:t>
      </w:r>
    </w:p>
    <w:p w14:paraId="58ECF5C2" w14:textId="77777777" w:rsidR="00EA3CEE" w:rsidRPr="00EA3CEE" w:rsidRDefault="00EA3CEE" w:rsidP="00EA3CEE">
      <w:pPr>
        <w:shd w:val="clear" w:color="auto" w:fill="FFFFFF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Wykaz i krótki opis kryteriów kwalifikacji:</w:t>
      </w:r>
    </w:p>
    <w:p w14:paraId="159D0825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Zamawiający nie opisuje, nie wyznacza szczegółowego warunku w tym zakresie.</w:t>
      </w:r>
    </w:p>
    <w:p w14:paraId="444E1FCD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t>III.1.3)</w:t>
      </w:r>
      <w:r w:rsidRPr="00EA3CEE">
        <w:rPr>
          <w:rStyle w:val="timark"/>
          <w:b/>
          <w:bCs/>
          <w:color w:val="000000"/>
          <w:sz w:val="20"/>
          <w:szCs w:val="20"/>
        </w:rPr>
        <w:t>Zdolność techniczna i kwalifikacje zawodowe</w:t>
      </w:r>
    </w:p>
    <w:p w14:paraId="0426C355" w14:textId="77777777" w:rsidR="00EA3CEE" w:rsidRPr="00EA3CEE" w:rsidRDefault="00EA3CEE" w:rsidP="00EA3CEE">
      <w:pPr>
        <w:shd w:val="clear" w:color="auto" w:fill="FFFFFF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Wykaz i krótki opis kryteriów kwalifikacji:</w:t>
      </w:r>
    </w:p>
    <w:p w14:paraId="5E204EC5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Zamawiający nie opisuje, nie wyznacza szczegółowego warunku w tym zakresie.</w:t>
      </w:r>
    </w:p>
    <w:p w14:paraId="187AD2EE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t>III.2)</w:t>
      </w:r>
      <w:r w:rsidRPr="00EA3CEE">
        <w:rPr>
          <w:rStyle w:val="timark"/>
          <w:b/>
          <w:bCs/>
          <w:color w:val="000000"/>
          <w:sz w:val="20"/>
          <w:szCs w:val="20"/>
        </w:rPr>
        <w:t>Warunki dotyczące zamówienia</w:t>
      </w:r>
    </w:p>
    <w:p w14:paraId="3AFAB580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t>III.2.2)</w:t>
      </w:r>
      <w:r w:rsidRPr="00EA3CEE">
        <w:rPr>
          <w:rStyle w:val="timark"/>
          <w:b/>
          <w:bCs/>
          <w:color w:val="000000"/>
          <w:sz w:val="20"/>
          <w:szCs w:val="20"/>
        </w:rPr>
        <w:t>Warunki realizacji umowy:</w:t>
      </w:r>
    </w:p>
    <w:p w14:paraId="3F11BC74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26777686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500AB7FD" w14:textId="77777777" w:rsidR="00EA3CEE" w:rsidRPr="00EA3CEE" w:rsidRDefault="00EA3CEE" w:rsidP="00EA3CEE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0"/>
          <w:szCs w:val="20"/>
          <w:u w:val="single"/>
        </w:rPr>
      </w:pPr>
      <w:r w:rsidRPr="00EA3CEE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46413F6C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t>IV.1)</w:t>
      </w:r>
      <w:r w:rsidRPr="00EA3CEE">
        <w:rPr>
          <w:rStyle w:val="timark"/>
          <w:b/>
          <w:bCs/>
          <w:color w:val="000000"/>
          <w:sz w:val="20"/>
          <w:szCs w:val="20"/>
        </w:rPr>
        <w:t>Opis</w:t>
      </w:r>
    </w:p>
    <w:p w14:paraId="502AFC42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t>IV.1.1)</w:t>
      </w:r>
      <w:r w:rsidRPr="00EA3CEE">
        <w:rPr>
          <w:rStyle w:val="timark"/>
          <w:b/>
          <w:bCs/>
          <w:color w:val="000000"/>
          <w:sz w:val="20"/>
          <w:szCs w:val="20"/>
        </w:rPr>
        <w:t>Rodzaj procedury</w:t>
      </w:r>
    </w:p>
    <w:p w14:paraId="1C1C4AA4" w14:textId="77777777" w:rsidR="00EA3CEE" w:rsidRPr="00EA3CEE" w:rsidRDefault="00EA3CEE" w:rsidP="00EA3CEE">
      <w:pPr>
        <w:shd w:val="clear" w:color="auto" w:fill="FFFFFF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Procedura otwarta</w:t>
      </w:r>
    </w:p>
    <w:p w14:paraId="0468472E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t>IV.1.3)</w:t>
      </w:r>
      <w:r w:rsidRPr="00EA3CEE">
        <w:rPr>
          <w:rStyle w:val="timark"/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2F7F5BC5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t>IV.1.8)</w:t>
      </w:r>
      <w:r w:rsidRPr="00EA3CEE">
        <w:rPr>
          <w:rStyle w:val="timark"/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43F066EA" w14:textId="77777777" w:rsidR="00EA3CEE" w:rsidRPr="00EA3CEE" w:rsidRDefault="00EA3CEE" w:rsidP="00EA3CEE">
      <w:pPr>
        <w:shd w:val="clear" w:color="auto" w:fill="FFFFFF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Zamówienie jest objęte Porozumieniem w sprawie zamówień rządowych: tak</w:t>
      </w:r>
    </w:p>
    <w:p w14:paraId="78A8EA62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lastRenderedPageBreak/>
        <w:t>IV.2)</w:t>
      </w:r>
      <w:r w:rsidRPr="00EA3CEE">
        <w:rPr>
          <w:rStyle w:val="timark"/>
          <w:b/>
          <w:bCs/>
          <w:color w:val="000000"/>
          <w:sz w:val="20"/>
          <w:szCs w:val="20"/>
        </w:rPr>
        <w:t>Informacje administracyjne</w:t>
      </w:r>
    </w:p>
    <w:p w14:paraId="0334A778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t>IV.2.2)</w:t>
      </w:r>
      <w:r w:rsidRPr="00EA3CEE">
        <w:rPr>
          <w:rStyle w:val="timark"/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16094F6F" w14:textId="77777777" w:rsidR="00EA3CEE" w:rsidRPr="00EA3CEE" w:rsidRDefault="00EA3CEE" w:rsidP="00EA3CEE">
      <w:pPr>
        <w:shd w:val="clear" w:color="auto" w:fill="FFFFFF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Data: 25/10/2022</w:t>
      </w:r>
    </w:p>
    <w:p w14:paraId="7E390893" w14:textId="77777777" w:rsidR="00EA3CEE" w:rsidRPr="00EA3CEE" w:rsidRDefault="00EA3CEE" w:rsidP="00EA3CEE">
      <w:pPr>
        <w:shd w:val="clear" w:color="auto" w:fill="FFFFFF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Czas lokalny: 10:30</w:t>
      </w:r>
    </w:p>
    <w:p w14:paraId="6D0AE988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t>IV.2.3)</w:t>
      </w:r>
      <w:r w:rsidRPr="00EA3CEE">
        <w:rPr>
          <w:rStyle w:val="timark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56AE099B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t>IV.2.4)</w:t>
      </w:r>
      <w:r w:rsidRPr="00EA3CEE">
        <w:rPr>
          <w:rStyle w:val="timark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6DB35B3E" w14:textId="77777777" w:rsidR="00EA3CEE" w:rsidRPr="00EA3CEE" w:rsidRDefault="00EA3CEE" w:rsidP="00EA3CEE">
      <w:pPr>
        <w:shd w:val="clear" w:color="auto" w:fill="FFFFFF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Polski</w:t>
      </w:r>
    </w:p>
    <w:p w14:paraId="14C054DC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t>IV.2.6)</w:t>
      </w:r>
      <w:r w:rsidRPr="00EA3CEE">
        <w:rPr>
          <w:rStyle w:val="timark"/>
          <w:b/>
          <w:bCs/>
          <w:color w:val="000000"/>
          <w:sz w:val="20"/>
          <w:szCs w:val="20"/>
        </w:rPr>
        <w:t>Minimalny okres, w którym oferent będzie związany ofertą</w:t>
      </w:r>
    </w:p>
    <w:p w14:paraId="31842ECD" w14:textId="77777777" w:rsidR="00EA3CEE" w:rsidRPr="00EA3CEE" w:rsidRDefault="00EA3CEE" w:rsidP="00EA3CEE">
      <w:pPr>
        <w:shd w:val="clear" w:color="auto" w:fill="FFFFFF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Oferta musi zachować ważność do: 22/01/2023</w:t>
      </w:r>
    </w:p>
    <w:p w14:paraId="37042EC3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t>IV.2.7)</w:t>
      </w:r>
      <w:r w:rsidRPr="00EA3CEE">
        <w:rPr>
          <w:rStyle w:val="timark"/>
          <w:b/>
          <w:bCs/>
          <w:color w:val="000000"/>
          <w:sz w:val="20"/>
          <w:szCs w:val="20"/>
        </w:rPr>
        <w:t>Warunki otwarcia ofert</w:t>
      </w:r>
    </w:p>
    <w:p w14:paraId="3682C2D6" w14:textId="77777777" w:rsidR="00EA3CEE" w:rsidRPr="00EA3CEE" w:rsidRDefault="00EA3CEE" w:rsidP="00EA3CEE">
      <w:pPr>
        <w:shd w:val="clear" w:color="auto" w:fill="FFFFFF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Data: 25/10/2022</w:t>
      </w:r>
    </w:p>
    <w:p w14:paraId="517956F8" w14:textId="77777777" w:rsidR="00EA3CEE" w:rsidRPr="00EA3CEE" w:rsidRDefault="00EA3CEE" w:rsidP="00EA3CEE">
      <w:pPr>
        <w:shd w:val="clear" w:color="auto" w:fill="FFFFFF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Czas lokalny: 11:00</w:t>
      </w:r>
    </w:p>
    <w:p w14:paraId="370A5005" w14:textId="77777777" w:rsidR="00EA3CEE" w:rsidRPr="00EA3CEE" w:rsidRDefault="00EA3CEE" w:rsidP="00EA3CEE">
      <w:pPr>
        <w:shd w:val="clear" w:color="auto" w:fill="FFFFFF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Miejsce:</w:t>
      </w:r>
    </w:p>
    <w:p w14:paraId="21ACA72F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779687F8" w14:textId="77777777" w:rsidR="00EA3CEE" w:rsidRPr="00EA3CEE" w:rsidRDefault="00EA3CEE" w:rsidP="00EA3CEE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0"/>
          <w:szCs w:val="20"/>
          <w:u w:val="single"/>
        </w:rPr>
      </w:pPr>
      <w:r w:rsidRPr="00EA3CEE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64EB2363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t>VI.1)</w:t>
      </w:r>
      <w:r w:rsidRPr="00EA3CEE">
        <w:rPr>
          <w:rStyle w:val="timark"/>
          <w:b/>
          <w:bCs/>
          <w:color w:val="000000"/>
          <w:sz w:val="20"/>
          <w:szCs w:val="20"/>
        </w:rPr>
        <w:t>Informacje o powtarzającym się charakterze zamówienia</w:t>
      </w:r>
    </w:p>
    <w:p w14:paraId="2BB97531" w14:textId="77777777" w:rsidR="00EA3CEE" w:rsidRPr="00EA3CEE" w:rsidRDefault="00EA3CEE" w:rsidP="00EA3CEE">
      <w:pPr>
        <w:shd w:val="clear" w:color="auto" w:fill="FFFFFF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Jest to zamówienie o charakterze powtarzającym się: nie</w:t>
      </w:r>
    </w:p>
    <w:p w14:paraId="04D1A5AE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t>VI.3)</w:t>
      </w:r>
      <w:r w:rsidRPr="00EA3CEE">
        <w:rPr>
          <w:rStyle w:val="timark"/>
          <w:b/>
          <w:bCs/>
          <w:color w:val="000000"/>
          <w:sz w:val="20"/>
          <w:szCs w:val="20"/>
        </w:rPr>
        <w:t>Informacje dodatkowe:</w:t>
      </w:r>
    </w:p>
    <w:p w14:paraId="79CDC59F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EA3CEE">
        <w:rPr>
          <w:color w:val="000000"/>
          <w:sz w:val="20"/>
          <w:szCs w:val="20"/>
        </w:rPr>
        <w:t>Pzp</w:t>
      </w:r>
      <w:proofErr w:type="spellEnd"/>
      <w:r w:rsidRPr="00EA3CEE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6623548D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2. Oferta musi być zabezpieczona wadium w wysokości: 1 200,00 PLN (słownie: jeden tysiąc dwieście złotych, 00/100).</w:t>
      </w:r>
    </w:p>
    <w:p w14:paraId="746FA5B9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Wadium należy wnieść przed upływem terminu składania ofert.</w:t>
      </w:r>
    </w:p>
    <w:p w14:paraId="7A3597C0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Wadium może być wnoszone w jednej lub kilku następujących formach:</w:t>
      </w:r>
    </w:p>
    <w:p w14:paraId="750B902A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— pieniądzu,</w:t>
      </w:r>
    </w:p>
    <w:p w14:paraId="57A69F5B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— przelewem na rachunek bankowy Zamawiającego:</w:t>
      </w:r>
    </w:p>
    <w:p w14:paraId="2E3C48E4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  <w:lang w:val="en-US"/>
        </w:rPr>
      </w:pPr>
      <w:r w:rsidRPr="00EA3CEE">
        <w:rPr>
          <w:color w:val="000000"/>
          <w:sz w:val="20"/>
          <w:szCs w:val="20"/>
          <w:lang w:val="en-US"/>
        </w:rPr>
        <w:t>nr IBAN: PL 96 1240 4722 1111 0000 4858 2922,</w:t>
      </w:r>
    </w:p>
    <w:p w14:paraId="59C51CB5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  <w:lang w:val="en-US"/>
        </w:rPr>
      </w:pPr>
      <w:r w:rsidRPr="00EA3CEE">
        <w:rPr>
          <w:color w:val="000000"/>
          <w:sz w:val="20"/>
          <w:szCs w:val="20"/>
          <w:lang w:val="en-US"/>
        </w:rPr>
        <w:t>nr SWIFT: PKO PP LPW,</w:t>
      </w:r>
    </w:p>
    <w:p w14:paraId="79EB2956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— gwarancjach bankowych,</w:t>
      </w:r>
    </w:p>
    <w:p w14:paraId="4D9DC36C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— gwarancjach ubezpieczeniowych,</w:t>
      </w:r>
    </w:p>
    <w:p w14:paraId="385EF7C0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— poręczeniach udzielanych przez podmioty, o których mowa w art. 6b ust. 5 pkt 2 ustawy z 9.11.2000 o utworzeniu Polskiej Agencji Rozwoju Przedsiębiorczości (Dz.U. z 2018 r. poz. 110).</w:t>
      </w:r>
    </w:p>
    <w:p w14:paraId="2E5361B5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Wadium wnoszone w formie niepieniężnej uważa się za wniesione skutecznie wówczas, gdy przed upływem określonego terminu zostanie dostarczone w oryginale w postaci elektronicznej. Wniesienie dokumentu wadium w postaci elektronicznej powinno obejmować przekazanie tego dokumentu w takiej formie, w jakiej został on ustanowiony przez gwaranta, tj. oryginału dokumentu opatrzonego kwalifikowanym podpisem elektronicznym osób upoważnionych do jego wystawienia.</w:t>
      </w:r>
    </w:p>
    <w:p w14:paraId="4FD8383E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3. Zamawiający żąda, aby Wykonawca złożył wraz z ofertą:</w:t>
      </w:r>
    </w:p>
    <w:p w14:paraId="34F2740C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545ABBD0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37E3F108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b) opis techniczny oferowanych mebli wraz ze wskazaniem wszystkich parametrów technicznych, w zakresie umożliwiającym ocenę spełniania wymagań Zamawiającego określonych w SWZ;</w:t>
      </w:r>
    </w:p>
    <w:p w14:paraId="3EA28AE9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c) 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2A do SWZ.</w:t>
      </w:r>
    </w:p>
    <w:p w14:paraId="7CB7DFA9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d) pełnomocnictwo lub inny dokument potwierdzający umocowanie do reprezentowania Wykonawcy.</w:t>
      </w:r>
    </w:p>
    <w:p w14:paraId="350C607D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36DE6C42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EA3CEE">
        <w:rPr>
          <w:color w:val="000000"/>
          <w:sz w:val="20"/>
          <w:szCs w:val="20"/>
        </w:rPr>
        <w:t>CEiDG</w:t>
      </w:r>
      <w:proofErr w:type="spellEnd"/>
      <w:r w:rsidRPr="00EA3CEE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0DEBF972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e) w przypadku wadium wnoszonego w innej formie niż pieniężna, oryginał dokumentu podpisanego kwalifikowanym podpisem elektronicznym przez jego wystawcę musi zostać złożony wraz z ofertą.</w:t>
      </w:r>
    </w:p>
    <w:p w14:paraId="30CD393F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4. Wykonawca składa ofertę w formie elektronicznej za pośrednictwem platformy pod adresem (</w:t>
      </w:r>
      <w:hyperlink r:id="rId17" w:tgtFrame="_blank" w:history="1">
        <w:r w:rsidRPr="00EA3CEE">
          <w:rPr>
            <w:rStyle w:val="Hipercze"/>
            <w:color w:val="3366CC"/>
            <w:sz w:val="20"/>
            <w:szCs w:val="20"/>
          </w:rPr>
          <w:t>https://e-propublico.pl/</w:t>
        </w:r>
      </w:hyperlink>
      <w:r w:rsidRPr="00EA3CEE">
        <w:rPr>
          <w:color w:val="000000"/>
          <w:sz w:val="20"/>
          <w:szCs w:val="20"/>
        </w:rPr>
        <w:t>).</w:t>
      </w:r>
    </w:p>
    <w:p w14:paraId="4C19ED85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5. Ofertę sporządza się, pod rygorem nieważności, w postaci elektronicznej i opatruje się kwalifikowanym podpisem elektronicznym.</w:t>
      </w:r>
    </w:p>
    <w:p w14:paraId="19B9D3AC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t>VI.4)</w:t>
      </w:r>
      <w:r w:rsidRPr="00EA3CEE">
        <w:rPr>
          <w:rStyle w:val="timark"/>
          <w:b/>
          <w:bCs/>
          <w:color w:val="000000"/>
          <w:sz w:val="20"/>
          <w:szCs w:val="20"/>
        </w:rPr>
        <w:t>Procedury odwoławcze</w:t>
      </w:r>
    </w:p>
    <w:p w14:paraId="08FA247C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t>VI.4.1)</w:t>
      </w:r>
      <w:r w:rsidRPr="00EA3CEE">
        <w:rPr>
          <w:rStyle w:val="timark"/>
          <w:b/>
          <w:bCs/>
          <w:color w:val="000000"/>
          <w:sz w:val="20"/>
          <w:szCs w:val="20"/>
        </w:rPr>
        <w:t>Organ odpowiedzialny za procedury odwoławcze</w:t>
      </w:r>
    </w:p>
    <w:p w14:paraId="7F5668F5" w14:textId="77777777" w:rsidR="00EA3CEE" w:rsidRPr="00EA3CEE" w:rsidRDefault="00EA3CEE" w:rsidP="00EA3CEE">
      <w:pPr>
        <w:shd w:val="clear" w:color="auto" w:fill="FFFFFF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lastRenderedPageBreak/>
        <w:t>Oficjalna nazwa: Prezes Krajowej Izby Odwoławczej</w:t>
      </w:r>
      <w:r w:rsidRPr="00EA3CEE">
        <w:rPr>
          <w:color w:val="000000"/>
          <w:sz w:val="20"/>
          <w:szCs w:val="20"/>
        </w:rPr>
        <w:br/>
        <w:t>Adres pocztowy: ul. Postępu 17a</w:t>
      </w:r>
      <w:r w:rsidRPr="00EA3CEE">
        <w:rPr>
          <w:color w:val="000000"/>
          <w:sz w:val="20"/>
          <w:szCs w:val="20"/>
        </w:rPr>
        <w:br/>
        <w:t>Miejscowość: Warszawa</w:t>
      </w:r>
      <w:r w:rsidRPr="00EA3CEE">
        <w:rPr>
          <w:color w:val="000000"/>
          <w:sz w:val="20"/>
          <w:szCs w:val="20"/>
        </w:rPr>
        <w:br/>
        <w:t>Kod pocztowy: 02-676</w:t>
      </w:r>
      <w:r w:rsidRPr="00EA3CEE">
        <w:rPr>
          <w:color w:val="000000"/>
          <w:sz w:val="20"/>
          <w:szCs w:val="20"/>
        </w:rPr>
        <w:br/>
        <w:t>Państwo: Polska</w:t>
      </w:r>
      <w:r w:rsidRPr="00EA3CEE">
        <w:rPr>
          <w:color w:val="000000"/>
          <w:sz w:val="20"/>
          <w:szCs w:val="20"/>
        </w:rPr>
        <w:br/>
        <w:t>Tel.: +48 224584740</w:t>
      </w:r>
    </w:p>
    <w:p w14:paraId="31057CE2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t>VI.4.2)</w:t>
      </w:r>
      <w:r w:rsidRPr="00EA3CEE">
        <w:rPr>
          <w:rStyle w:val="timark"/>
          <w:b/>
          <w:bCs/>
          <w:color w:val="000000"/>
          <w:sz w:val="20"/>
          <w:szCs w:val="20"/>
        </w:rPr>
        <w:t>Organ odpowiedzialny za procedury mediacyjne</w:t>
      </w:r>
    </w:p>
    <w:p w14:paraId="3A94C9EF" w14:textId="77777777" w:rsidR="00EA3CEE" w:rsidRPr="00EA3CEE" w:rsidRDefault="00EA3CEE" w:rsidP="00EA3CEE">
      <w:pPr>
        <w:shd w:val="clear" w:color="auto" w:fill="FFFFFF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Oficjalna nazwa: Prezes Krajowej Izby Odwoławczej</w:t>
      </w:r>
      <w:r w:rsidRPr="00EA3CEE">
        <w:rPr>
          <w:color w:val="000000"/>
          <w:sz w:val="20"/>
          <w:szCs w:val="20"/>
        </w:rPr>
        <w:br/>
        <w:t>Adres pocztowy: ul. Postępu 17a</w:t>
      </w:r>
      <w:r w:rsidRPr="00EA3CEE">
        <w:rPr>
          <w:color w:val="000000"/>
          <w:sz w:val="20"/>
          <w:szCs w:val="20"/>
        </w:rPr>
        <w:br/>
        <w:t>Miejscowość: Warszawa</w:t>
      </w:r>
      <w:r w:rsidRPr="00EA3CEE">
        <w:rPr>
          <w:color w:val="000000"/>
          <w:sz w:val="20"/>
          <w:szCs w:val="20"/>
        </w:rPr>
        <w:br/>
        <w:t>Kod pocztowy: 02-676</w:t>
      </w:r>
      <w:r w:rsidRPr="00EA3CEE">
        <w:rPr>
          <w:color w:val="000000"/>
          <w:sz w:val="20"/>
          <w:szCs w:val="20"/>
        </w:rPr>
        <w:br/>
        <w:t>Państwo: Polska</w:t>
      </w:r>
    </w:p>
    <w:p w14:paraId="7913BBE0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t>VI.4.3)</w:t>
      </w:r>
      <w:r w:rsidRPr="00EA3CEE">
        <w:rPr>
          <w:rStyle w:val="timark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EA3CEE">
        <w:rPr>
          <w:rStyle w:val="timark"/>
          <w:b/>
          <w:bCs/>
          <w:color w:val="000000"/>
          <w:sz w:val="20"/>
          <w:szCs w:val="20"/>
        </w:rPr>
        <w:t>odwołań</w:t>
      </w:r>
      <w:proofErr w:type="spellEnd"/>
    </w:p>
    <w:p w14:paraId="051B695A" w14:textId="77777777" w:rsidR="00EA3CEE" w:rsidRPr="00EA3CEE" w:rsidRDefault="00EA3CEE" w:rsidP="00EA3CEE">
      <w:pPr>
        <w:shd w:val="clear" w:color="auto" w:fill="FFFFFF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EA3CEE">
        <w:rPr>
          <w:color w:val="000000"/>
          <w:sz w:val="20"/>
          <w:szCs w:val="20"/>
        </w:rPr>
        <w:t>odwołań</w:t>
      </w:r>
      <w:proofErr w:type="spellEnd"/>
      <w:r w:rsidRPr="00EA3CEE">
        <w:rPr>
          <w:color w:val="000000"/>
          <w:sz w:val="20"/>
          <w:szCs w:val="20"/>
        </w:rPr>
        <w:t>:</w:t>
      </w:r>
    </w:p>
    <w:p w14:paraId="07A5679B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EA3CEE">
        <w:rPr>
          <w:color w:val="000000"/>
          <w:sz w:val="20"/>
          <w:szCs w:val="20"/>
        </w:rPr>
        <w:t>Pzp</w:t>
      </w:r>
      <w:proofErr w:type="spellEnd"/>
      <w:r w:rsidRPr="00EA3CEE">
        <w:rPr>
          <w:color w:val="000000"/>
          <w:sz w:val="20"/>
          <w:szCs w:val="20"/>
        </w:rPr>
        <w:t>.</w:t>
      </w:r>
    </w:p>
    <w:p w14:paraId="6F846AD7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2. Odwołanie przysługuje na:</w:t>
      </w:r>
    </w:p>
    <w:p w14:paraId="4603A986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158B576B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14:paraId="1DA56044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6C6AD39D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4. Odwołanie wnosi się w terminie:</w:t>
      </w:r>
    </w:p>
    <w:p w14:paraId="59450FBE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4979C078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5ED98A44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5A9A4844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6BD33251" w14:textId="77777777" w:rsidR="00EA3CEE" w:rsidRPr="00EA3CEE" w:rsidRDefault="00EA3CEE" w:rsidP="00EA3CEE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203E308F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t>VI.4.4)</w:t>
      </w:r>
      <w:r w:rsidRPr="00EA3CEE">
        <w:rPr>
          <w:rStyle w:val="timark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EA3CEE">
        <w:rPr>
          <w:rStyle w:val="timark"/>
          <w:b/>
          <w:bCs/>
          <w:color w:val="000000"/>
          <w:sz w:val="20"/>
          <w:szCs w:val="20"/>
        </w:rPr>
        <w:t>odwołań</w:t>
      </w:r>
      <w:proofErr w:type="spellEnd"/>
    </w:p>
    <w:p w14:paraId="0CD99D6B" w14:textId="77777777" w:rsidR="00EA3CEE" w:rsidRPr="00EA3CEE" w:rsidRDefault="00EA3CEE" w:rsidP="00EA3CEE">
      <w:pPr>
        <w:shd w:val="clear" w:color="auto" w:fill="FFFFFF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Oficjalna nazwa: Prezes Krajowej Izby Odwoławczej</w:t>
      </w:r>
      <w:r w:rsidRPr="00EA3CEE">
        <w:rPr>
          <w:color w:val="000000"/>
          <w:sz w:val="20"/>
          <w:szCs w:val="20"/>
        </w:rPr>
        <w:br/>
        <w:t>Adres pocztowy: ul. Postępu 17a</w:t>
      </w:r>
      <w:r w:rsidRPr="00EA3CEE">
        <w:rPr>
          <w:color w:val="000000"/>
          <w:sz w:val="20"/>
          <w:szCs w:val="20"/>
        </w:rPr>
        <w:br/>
        <w:t>Miejscowość: Warszawa</w:t>
      </w:r>
      <w:r w:rsidRPr="00EA3CEE">
        <w:rPr>
          <w:color w:val="000000"/>
          <w:sz w:val="20"/>
          <w:szCs w:val="20"/>
        </w:rPr>
        <w:br/>
        <w:t>Kod pocztowy: 02-676</w:t>
      </w:r>
      <w:r w:rsidRPr="00EA3CEE">
        <w:rPr>
          <w:color w:val="000000"/>
          <w:sz w:val="20"/>
          <w:szCs w:val="20"/>
        </w:rPr>
        <w:br/>
        <w:t>Państwo: Polska</w:t>
      </w:r>
      <w:r w:rsidRPr="00EA3CEE">
        <w:rPr>
          <w:color w:val="000000"/>
          <w:sz w:val="20"/>
          <w:szCs w:val="20"/>
        </w:rPr>
        <w:br/>
        <w:t>Tel.: +48 224584740</w:t>
      </w:r>
    </w:p>
    <w:p w14:paraId="1378BF95" w14:textId="77777777" w:rsidR="00EA3CEE" w:rsidRPr="00EA3CEE" w:rsidRDefault="00EA3CEE" w:rsidP="00EA3CEE">
      <w:pPr>
        <w:shd w:val="clear" w:color="auto" w:fill="FFFFFF"/>
        <w:rPr>
          <w:color w:val="444444"/>
          <w:sz w:val="20"/>
          <w:szCs w:val="20"/>
        </w:rPr>
      </w:pPr>
      <w:r w:rsidRPr="00EA3CEE">
        <w:rPr>
          <w:rStyle w:val="nomark"/>
          <w:color w:val="000000"/>
          <w:sz w:val="20"/>
          <w:szCs w:val="20"/>
        </w:rPr>
        <w:t>VI.5)</w:t>
      </w:r>
      <w:r w:rsidRPr="00EA3CEE">
        <w:rPr>
          <w:rStyle w:val="timark"/>
          <w:b/>
          <w:bCs/>
          <w:color w:val="000000"/>
          <w:sz w:val="20"/>
          <w:szCs w:val="20"/>
        </w:rPr>
        <w:t>Data wysłania niniejszego ogłoszenia:</w:t>
      </w:r>
    </w:p>
    <w:p w14:paraId="1A5A62F7" w14:textId="77777777" w:rsidR="00EA3CEE" w:rsidRPr="00EA3CEE" w:rsidRDefault="00EA3CEE" w:rsidP="00EA3CEE">
      <w:pPr>
        <w:shd w:val="clear" w:color="auto" w:fill="FFFFFF"/>
        <w:rPr>
          <w:color w:val="000000"/>
          <w:sz w:val="20"/>
          <w:szCs w:val="20"/>
        </w:rPr>
      </w:pPr>
      <w:r w:rsidRPr="00EA3CEE">
        <w:rPr>
          <w:color w:val="000000"/>
          <w:sz w:val="20"/>
          <w:szCs w:val="20"/>
        </w:rPr>
        <w:t>20/09/2022</w:t>
      </w:r>
    </w:p>
    <w:p w14:paraId="416FBA95" w14:textId="580EF4B5" w:rsidR="00A450B2" w:rsidRPr="00EA3CEE" w:rsidRDefault="00A450B2" w:rsidP="00EA3CEE"/>
    <w:sectPr w:rsidR="00A450B2" w:rsidRPr="00EA3CEE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40632A" w14:textId="77777777" w:rsidR="000B7435" w:rsidRDefault="000B7435">
      <w:r>
        <w:separator/>
      </w:r>
    </w:p>
  </w:endnote>
  <w:endnote w:type="continuationSeparator" w:id="0">
    <w:p w14:paraId="6D6AB354" w14:textId="77777777" w:rsidR="000B7435" w:rsidRDefault="000B7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1D00F" w14:textId="77777777" w:rsidR="00EB0331" w:rsidRDefault="00EB03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64327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8B158" w14:textId="77777777" w:rsidR="00EB0331" w:rsidRDefault="00EB03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688B3" w14:textId="77777777" w:rsidR="000B7435" w:rsidRDefault="000B7435">
      <w:r>
        <w:separator/>
      </w:r>
    </w:p>
  </w:footnote>
  <w:footnote w:type="continuationSeparator" w:id="0">
    <w:p w14:paraId="1133F6AA" w14:textId="77777777" w:rsidR="000B7435" w:rsidRDefault="000B74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D1A98" w14:textId="77777777" w:rsidR="00EB0331" w:rsidRDefault="00EB03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F73AC" w14:textId="77777777" w:rsidR="00EB0331" w:rsidRDefault="00EB03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DE80E" w14:textId="77777777" w:rsidR="00EB0331" w:rsidRDefault="00EB03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57613D"/>
    <w:multiLevelType w:val="multilevel"/>
    <w:tmpl w:val="54908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188875349">
    <w:abstractNumId w:val="1"/>
  </w:num>
  <w:num w:numId="2" w16cid:durableId="474906620">
    <w:abstractNumId w:val="4"/>
  </w:num>
  <w:num w:numId="3" w16cid:durableId="819923607">
    <w:abstractNumId w:val="7"/>
  </w:num>
  <w:num w:numId="4" w16cid:durableId="1781103051">
    <w:abstractNumId w:val="10"/>
  </w:num>
  <w:num w:numId="5" w16cid:durableId="1073551236">
    <w:abstractNumId w:val="0"/>
  </w:num>
  <w:num w:numId="6" w16cid:durableId="1457258511">
    <w:abstractNumId w:val="6"/>
  </w:num>
  <w:num w:numId="7" w16cid:durableId="1911648798">
    <w:abstractNumId w:val="13"/>
  </w:num>
  <w:num w:numId="8" w16cid:durableId="894581021">
    <w:abstractNumId w:val="5"/>
  </w:num>
  <w:num w:numId="9" w16cid:durableId="1415279929">
    <w:abstractNumId w:val="2"/>
  </w:num>
  <w:num w:numId="10" w16cid:durableId="1879776719">
    <w:abstractNumId w:val="3"/>
  </w:num>
  <w:num w:numId="11" w16cid:durableId="902103800">
    <w:abstractNumId w:val="11"/>
  </w:num>
  <w:num w:numId="12" w16cid:durableId="498737879">
    <w:abstractNumId w:val="8"/>
  </w:num>
  <w:num w:numId="13" w16cid:durableId="1170026811">
    <w:abstractNumId w:val="12"/>
  </w:num>
  <w:num w:numId="14" w16cid:durableId="1886411569">
    <w:abstractNumId w:val="12"/>
  </w:num>
  <w:num w:numId="15" w16cid:durableId="18206093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7435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435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647F7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3CEE"/>
    <w:rsid w:val="00EA6536"/>
    <w:rsid w:val="00EA6F7F"/>
    <w:rsid w:val="00EA79B9"/>
    <w:rsid w:val="00EB0331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2"/>
    </o:shapelayout>
  </w:shapeDefaults>
  <w:decimalSymbol w:val=","/>
  <w:listSeparator w:val=";"/>
  <w14:docId w14:val="1F5B3757"/>
  <w15:chartTrackingRefBased/>
  <w15:docId w15:val="{ADEA0E19-DB9D-4653-A87B-80C2B5EAD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EA3CEE"/>
  </w:style>
  <w:style w:type="character" w:customStyle="1" w:styleId="oj">
    <w:name w:val="oj"/>
    <w:basedOn w:val="Domylnaczcionkaakapitu"/>
    <w:rsid w:val="00EA3CEE"/>
  </w:style>
  <w:style w:type="paragraph" w:styleId="NormalnyWeb">
    <w:name w:val="Normal (Web)"/>
    <w:basedOn w:val="Normalny"/>
    <w:uiPriority w:val="99"/>
    <w:unhideWhenUsed/>
    <w:rsid w:val="00EA3CEE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EA3CEE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EA3CEE"/>
  </w:style>
  <w:style w:type="character" w:customStyle="1" w:styleId="timark">
    <w:name w:val="timark"/>
    <w:basedOn w:val="Domylnaczcionkaakapitu"/>
    <w:rsid w:val="00EA3CEE"/>
  </w:style>
  <w:style w:type="character" w:customStyle="1" w:styleId="nutscode">
    <w:name w:val="nutscode"/>
    <w:basedOn w:val="Domylnaczcionkaakapitu"/>
    <w:rsid w:val="00EA3CEE"/>
  </w:style>
  <w:style w:type="character" w:customStyle="1" w:styleId="cpvcode">
    <w:name w:val="cpvcode"/>
    <w:basedOn w:val="Domylnaczcionkaakapitu"/>
    <w:rsid w:val="00EA3C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4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74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25679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61092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552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41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8418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651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1862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71348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12262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5887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42119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0700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1603255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1676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5269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05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0682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8414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51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53790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8528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41908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8181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7131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9970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7953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81945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0886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9013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67021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5378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235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5756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8896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8155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0757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1355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9010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1167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08343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1306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4253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8111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2154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1370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353342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2529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2754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7703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4878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3404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8373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5938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7593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3898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9680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6376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9075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1847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792836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9702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8976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8580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1844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1026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1917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56092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5476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888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5190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5221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2381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6393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6377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4488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29610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424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2848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7357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2174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638078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84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8745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71713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1494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0442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9992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3373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38413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8682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8039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1286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57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907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4112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094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4193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18205-2022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518205-2022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518205-2022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518205-2022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518205-2022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1741</Words>
  <Characters>12253</Characters>
  <Application>Microsoft Office Word</Application>
  <DocSecurity>0</DocSecurity>
  <Lines>102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13967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2022-09-23T08:54:00Z</cp:lastPrinted>
  <dcterms:created xsi:type="dcterms:W3CDTF">2022-09-23T08:54:00Z</dcterms:created>
  <dcterms:modified xsi:type="dcterms:W3CDTF">2022-09-23T08:54:00Z</dcterms:modified>
</cp:coreProperties>
</file>