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1B038" w14:textId="77777777" w:rsidR="000305EB" w:rsidRPr="00E874DC" w:rsidRDefault="000305EB" w:rsidP="000305E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2D24078" w14:textId="77777777" w:rsidR="000305EB" w:rsidRDefault="000305EB" w:rsidP="000305EB">
      <w:pPr>
        <w:spacing w:before="48" w:line="240" w:lineRule="atLeast"/>
        <w:jc w:val="right"/>
        <w:rPr>
          <w:b/>
          <w:sz w:val="24"/>
          <w:szCs w:val="24"/>
          <w:lang w:val="pl-PL"/>
        </w:rPr>
      </w:pPr>
    </w:p>
    <w:p w14:paraId="76FFF343" w14:textId="77777777" w:rsidR="000305EB" w:rsidRDefault="000305EB" w:rsidP="000305EB">
      <w:pPr>
        <w:spacing w:before="48" w:line="240" w:lineRule="atLeast"/>
        <w:jc w:val="center"/>
        <w:rPr>
          <w:b/>
          <w:sz w:val="24"/>
          <w:szCs w:val="24"/>
          <w:lang w:val="pl-PL"/>
        </w:rPr>
      </w:pPr>
      <w:r>
        <w:rPr>
          <w:b/>
          <w:sz w:val="24"/>
          <w:szCs w:val="24"/>
          <w:lang w:val="pl-PL"/>
        </w:rPr>
        <w:t>WZÓR UMOWY</w:t>
      </w:r>
    </w:p>
    <w:p w14:paraId="54244FF8" w14:textId="77777777" w:rsidR="000305EB" w:rsidRDefault="000305EB" w:rsidP="000305E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01CB609" w14:textId="77777777" w:rsidR="000305EB" w:rsidRDefault="000305EB" w:rsidP="000305EB">
      <w:pPr>
        <w:spacing w:before="48" w:line="240" w:lineRule="atLeast"/>
        <w:jc w:val="center"/>
        <w:rPr>
          <w:b/>
          <w:sz w:val="28"/>
          <w:lang w:val="pl-PL"/>
        </w:rPr>
      </w:pPr>
    </w:p>
    <w:p w14:paraId="3880420C" w14:textId="455E3EAB" w:rsidR="000305EB" w:rsidRPr="00AA2A22" w:rsidRDefault="000305EB" w:rsidP="000305E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w:t>
      </w:r>
      <w:r>
        <w:rPr>
          <w:rFonts w:ascii="Times New Roman" w:hAnsi="Times New Roman"/>
        </w:rPr>
        <w:t>70</w:t>
      </w:r>
      <w:r>
        <w:rPr>
          <w:rFonts w:ascii="Times New Roman" w:hAnsi="Times New Roman"/>
        </w:rPr>
        <w:t>/22</w:t>
      </w:r>
      <w:r w:rsidRPr="00AA2A22">
        <w:rPr>
          <w:rFonts w:ascii="Times New Roman" w:hAnsi="Times New Roman"/>
        </w:rPr>
        <w:t xml:space="preserve"> </w:t>
      </w:r>
    </w:p>
    <w:p w14:paraId="2B72AAD7" w14:textId="77777777" w:rsidR="000305EB" w:rsidRDefault="000305EB" w:rsidP="000305EB">
      <w:pPr>
        <w:pStyle w:val="Tekstpodstawowy"/>
        <w:ind w:right="-47"/>
        <w:jc w:val="both"/>
        <w:rPr>
          <w:rFonts w:ascii="Times New Roman" w:hAnsi="Times New Roman"/>
        </w:rPr>
      </w:pPr>
      <w:r w:rsidRPr="00AA2A22">
        <w:rPr>
          <w:rFonts w:ascii="Times New Roman" w:hAnsi="Times New Roman"/>
        </w:rPr>
        <w:t>pomiędzy</w:t>
      </w:r>
    </w:p>
    <w:p w14:paraId="6910C3D5" w14:textId="77777777" w:rsidR="000305EB" w:rsidRDefault="000305EB" w:rsidP="000305E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335B864" w14:textId="77777777" w:rsidR="000305EB" w:rsidRDefault="000305EB" w:rsidP="000305EB">
      <w:pPr>
        <w:pStyle w:val="Tekstpodstawowy"/>
        <w:ind w:right="-47"/>
        <w:jc w:val="both"/>
        <w:rPr>
          <w:rFonts w:ascii="Times New Roman" w:hAnsi="Times New Roman"/>
        </w:rPr>
      </w:pPr>
      <w:r>
        <w:rPr>
          <w:rFonts w:ascii="Times New Roman" w:hAnsi="Times New Roman"/>
        </w:rPr>
        <w:t>reprezentowana przez:</w:t>
      </w:r>
    </w:p>
    <w:p w14:paraId="7EEFB163" w14:textId="77777777" w:rsidR="000305EB" w:rsidRDefault="000305EB" w:rsidP="000305EB">
      <w:pPr>
        <w:pStyle w:val="Tekstpodstawowy"/>
        <w:ind w:right="-47"/>
        <w:jc w:val="both"/>
        <w:rPr>
          <w:rFonts w:ascii="Times New Roman" w:hAnsi="Times New Roman"/>
        </w:rPr>
      </w:pPr>
      <w:r>
        <w:rPr>
          <w:rFonts w:ascii="Times New Roman" w:hAnsi="Times New Roman"/>
        </w:rPr>
        <w:t xml:space="preserve">1.Dziekana Wydziału /Kierownika Jednostki/............................................................................. </w:t>
      </w:r>
    </w:p>
    <w:p w14:paraId="4C7513BB" w14:textId="77777777" w:rsidR="000305EB" w:rsidRDefault="000305EB" w:rsidP="000305E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282D502" w14:textId="77777777" w:rsidR="000305EB" w:rsidRDefault="000305EB" w:rsidP="000305EB">
      <w:pPr>
        <w:pStyle w:val="Tekstpodstawowy"/>
        <w:ind w:right="-47"/>
        <w:jc w:val="both"/>
        <w:rPr>
          <w:rFonts w:ascii="Times New Roman" w:hAnsi="Times New Roman"/>
        </w:rPr>
      </w:pPr>
      <w:r>
        <w:rPr>
          <w:rFonts w:ascii="Times New Roman" w:hAnsi="Times New Roman"/>
        </w:rPr>
        <w:t>zwaną dalej KUPUJĄCYM</w:t>
      </w:r>
    </w:p>
    <w:p w14:paraId="30329308" w14:textId="77777777" w:rsidR="000305EB" w:rsidRDefault="000305EB" w:rsidP="000305EB">
      <w:pPr>
        <w:pStyle w:val="Tekstpodstawowy"/>
        <w:ind w:right="-47"/>
        <w:jc w:val="both"/>
        <w:rPr>
          <w:rFonts w:ascii="Times New Roman" w:hAnsi="Times New Roman"/>
        </w:rPr>
      </w:pPr>
      <w:r>
        <w:rPr>
          <w:rFonts w:ascii="Times New Roman" w:hAnsi="Times New Roman"/>
        </w:rPr>
        <w:t xml:space="preserve">a </w:t>
      </w:r>
    </w:p>
    <w:p w14:paraId="1F3F6390" w14:textId="77777777" w:rsidR="000305EB" w:rsidRDefault="000305EB" w:rsidP="000305EB">
      <w:pPr>
        <w:pStyle w:val="Tekstpodstawowy"/>
        <w:ind w:right="-47"/>
        <w:jc w:val="both"/>
        <w:rPr>
          <w:rFonts w:ascii="Times New Roman" w:hAnsi="Times New Roman"/>
        </w:rPr>
      </w:pPr>
      <w:r>
        <w:rPr>
          <w:rFonts w:ascii="Times New Roman" w:hAnsi="Times New Roman"/>
        </w:rPr>
        <w:t>......................................................................................................................................................</w:t>
      </w:r>
    </w:p>
    <w:p w14:paraId="5DDB53FE" w14:textId="77777777" w:rsidR="000305EB" w:rsidRDefault="000305EB" w:rsidP="000305EB">
      <w:pPr>
        <w:pStyle w:val="Tekstpodstawowy"/>
        <w:ind w:right="-47"/>
        <w:jc w:val="both"/>
        <w:rPr>
          <w:rFonts w:ascii="Times New Roman" w:hAnsi="Times New Roman"/>
        </w:rPr>
      </w:pPr>
      <w:r>
        <w:rPr>
          <w:rFonts w:ascii="Times New Roman" w:hAnsi="Times New Roman"/>
        </w:rPr>
        <w:t>......................................................................................................................................................</w:t>
      </w:r>
    </w:p>
    <w:p w14:paraId="42321875" w14:textId="77777777" w:rsidR="000305EB" w:rsidRDefault="000305EB" w:rsidP="000305E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6E10A89" w14:textId="77777777" w:rsidR="000305EB" w:rsidRDefault="000305EB" w:rsidP="000305EB">
      <w:pPr>
        <w:pStyle w:val="Tekstpodstawowy"/>
        <w:ind w:right="-47"/>
        <w:jc w:val="both"/>
        <w:rPr>
          <w:rFonts w:ascii="Times New Roman" w:hAnsi="Times New Roman"/>
        </w:rPr>
      </w:pPr>
      <w:r>
        <w:rPr>
          <w:rFonts w:ascii="Times New Roman" w:hAnsi="Times New Roman"/>
        </w:rPr>
        <w:t>reprezentowanym przez:</w:t>
      </w:r>
    </w:p>
    <w:p w14:paraId="525DEEED" w14:textId="77777777" w:rsidR="000305EB" w:rsidRDefault="000305EB" w:rsidP="000305EB">
      <w:pPr>
        <w:pStyle w:val="Tekstpodstawowy"/>
        <w:ind w:right="-47"/>
        <w:jc w:val="both"/>
        <w:rPr>
          <w:rFonts w:ascii="Times New Roman" w:hAnsi="Times New Roman"/>
        </w:rPr>
      </w:pPr>
      <w:r>
        <w:rPr>
          <w:rFonts w:ascii="Times New Roman" w:hAnsi="Times New Roman"/>
        </w:rPr>
        <w:t>1...................................................................................................................................................</w:t>
      </w:r>
    </w:p>
    <w:p w14:paraId="78A3ED09" w14:textId="77777777" w:rsidR="000305EB" w:rsidRDefault="000305EB" w:rsidP="000305EB">
      <w:pPr>
        <w:pStyle w:val="Tekstpodstawowy"/>
        <w:ind w:right="-47"/>
        <w:jc w:val="both"/>
        <w:rPr>
          <w:rFonts w:ascii="Times New Roman" w:hAnsi="Times New Roman"/>
        </w:rPr>
      </w:pPr>
      <w:r>
        <w:rPr>
          <w:rFonts w:ascii="Times New Roman" w:hAnsi="Times New Roman"/>
        </w:rPr>
        <w:t xml:space="preserve">2................................................................................................................................................... </w:t>
      </w:r>
    </w:p>
    <w:p w14:paraId="43C96489" w14:textId="77777777" w:rsidR="000305EB" w:rsidRDefault="000305EB" w:rsidP="000305EB">
      <w:pPr>
        <w:pStyle w:val="Tekstpodstawowy"/>
        <w:ind w:right="-47"/>
        <w:jc w:val="both"/>
        <w:rPr>
          <w:rFonts w:ascii="Times New Roman" w:hAnsi="Times New Roman"/>
        </w:rPr>
      </w:pPr>
      <w:r>
        <w:rPr>
          <w:rFonts w:ascii="Times New Roman" w:hAnsi="Times New Roman"/>
        </w:rPr>
        <w:t>zwanym dalej SPRZEDAWCĄ</w:t>
      </w:r>
    </w:p>
    <w:p w14:paraId="2022B5C3" w14:textId="77777777" w:rsidR="000305EB" w:rsidRDefault="000305EB" w:rsidP="000305EB">
      <w:pPr>
        <w:pStyle w:val="Tekstpodstawowy"/>
        <w:ind w:right="-47"/>
        <w:jc w:val="center"/>
        <w:rPr>
          <w:rFonts w:ascii="Times New Roman" w:hAnsi="Times New Roman"/>
        </w:rPr>
      </w:pPr>
    </w:p>
    <w:p w14:paraId="6EA3B315"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1</w:t>
      </w:r>
    </w:p>
    <w:p w14:paraId="191A2424" w14:textId="7190811E" w:rsidR="000305EB" w:rsidRPr="009D242F" w:rsidRDefault="000305EB">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wektorowego analizatora sieci</w:t>
      </w:r>
      <w:r w:rsidRPr="009D242F">
        <w:rPr>
          <w:rFonts w:ascii="Times New Roman" w:hAnsi="Times New Roman"/>
          <w:b/>
        </w:rPr>
        <w:t xml:space="preserve"> dla </w:t>
      </w:r>
      <w:proofErr w:type="spellStart"/>
      <w:r>
        <w:rPr>
          <w:rFonts w:ascii="Times New Roman" w:hAnsi="Times New Roman"/>
          <w:b/>
        </w:rPr>
        <w:t>WFiIS</w:t>
      </w:r>
      <w:proofErr w:type="spellEnd"/>
    </w:p>
    <w:p w14:paraId="1AE94821" w14:textId="77777777" w:rsidR="000305EB" w:rsidRDefault="000305EB">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0280E5AC" w14:textId="77777777" w:rsidR="000305EB" w:rsidRPr="0043435F" w:rsidRDefault="000305EB">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5F79622" w14:textId="77777777" w:rsidR="000305EB" w:rsidRDefault="000305EB" w:rsidP="000305EB">
      <w:pPr>
        <w:pStyle w:val="Tekstpodstawowy"/>
        <w:ind w:right="-47"/>
        <w:jc w:val="both"/>
        <w:rPr>
          <w:rFonts w:ascii="Times New Roman" w:hAnsi="Times New Roman"/>
        </w:rPr>
      </w:pPr>
    </w:p>
    <w:p w14:paraId="264754FF"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2</w:t>
      </w:r>
    </w:p>
    <w:p w14:paraId="19947F6C" w14:textId="77777777" w:rsidR="000305EB" w:rsidRPr="0043435F" w:rsidRDefault="000305EB">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0E92254" w14:textId="77777777" w:rsidR="000305EB" w:rsidRPr="0043435F" w:rsidRDefault="000305EB">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AD6F763" w14:textId="77777777" w:rsidR="000305EB" w:rsidRPr="0043435F" w:rsidRDefault="000305EB">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3DD6901" w14:textId="77777777" w:rsidR="000305EB" w:rsidRDefault="000305EB" w:rsidP="000305EB">
      <w:pPr>
        <w:pStyle w:val="Tekstpodstawowy"/>
        <w:ind w:right="-47"/>
        <w:jc w:val="both"/>
        <w:rPr>
          <w:rFonts w:ascii="Times New Roman" w:hAnsi="Times New Roman"/>
        </w:rPr>
      </w:pPr>
    </w:p>
    <w:p w14:paraId="4012359D" w14:textId="77777777" w:rsidR="000305EB" w:rsidRDefault="000305EB" w:rsidP="000305EB">
      <w:pPr>
        <w:pStyle w:val="Tekstpodstawowy"/>
        <w:ind w:right="-47"/>
        <w:jc w:val="center"/>
        <w:rPr>
          <w:rFonts w:ascii="Times New Roman" w:hAnsi="Times New Roman"/>
          <w:b/>
        </w:rPr>
      </w:pPr>
    </w:p>
    <w:p w14:paraId="159F913E" w14:textId="77777777" w:rsidR="000305EB" w:rsidRDefault="000305EB" w:rsidP="000305EB">
      <w:pPr>
        <w:pStyle w:val="Tekstpodstawowy"/>
        <w:ind w:right="-47"/>
        <w:jc w:val="center"/>
        <w:rPr>
          <w:rFonts w:ascii="Times New Roman" w:hAnsi="Times New Roman"/>
          <w:b/>
        </w:rPr>
      </w:pPr>
    </w:p>
    <w:p w14:paraId="2593BCC2"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3</w:t>
      </w:r>
    </w:p>
    <w:p w14:paraId="2FBD3206" w14:textId="77777777" w:rsidR="000305EB" w:rsidRPr="0043435F" w:rsidRDefault="000305EB">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834D7F7" w14:textId="77777777" w:rsidR="000305EB" w:rsidRPr="0043435F" w:rsidRDefault="000305EB">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E4DD2A7" w14:textId="77777777" w:rsidR="000305EB" w:rsidRPr="0043435F" w:rsidRDefault="000305EB">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A974C27" w14:textId="77777777" w:rsidR="000305EB" w:rsidRPr="0043435F" w:rsidRDefault="000305EB">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95134D4" w14:textId="77777777" w:rsidR="000305EB" w:rsidRDefault="000305EB" w:rsidP="000305EB">
      <w:pPr>
        <w:pStyle w:val="Tekstpodstawowy"/>
        <w:ind w:right="-47"/>
        <w:jc w:val="both"/>
        <w:rPr>
          <w:rFonts w:ascii="Times New Roman" w:hAnsi="Times New Roman"/>
        </w:rPr>
      </w:pPr>
    </w:p>
    <w:p w14:paraId="1B649FDB"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4</w:t>
      </w:r>
    </w:p>
    <w:p w14:paraId="7E554B2E" w14:textId="77777777" w:rsidR="000305EB" w:rsidRDefault="000305EB">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29320D83" w14:textId="77777777" w:rsidR="000305EB" w:rsidRDefault="000305EB">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03D205A" w14:textId="77777777" w:rsidR="000305EB" w:rsidRDefault="000305EB">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40ED44B" w14:textId="77777777" w:rsidR="000305EB" w:rsidRPr="00593CEB" w:rsidRDefault="000305EB">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7F3128C" w14:textId="77777777" w:rsidR="000305EB" w:rsidRDefault="000305EB" w:rsidP="000305EB">
      <w:pPr>
        <w:pStyle w:val="Tekstpodstawowy"/>
        <w:ind w:right="-47"/>
        <w:jc w:val="center"/>
        <w:rPr>
          <w:rFonts w:ascii="Times New Roman" w:hAnsi="Times New Roman"/>
        </w:rPr>
      </w:pPr>
    </w:p>
    <w:p w14:paraId="131B49CC"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5</w:t>
      </w:r>
    </w:p>
    <w:p w14:paraId="18EACEC9" w14:textId="77777777" w:rsidR="000305EB" w:rsidRPr="00C53B52" w:rsidRDefault="000305E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30BA6ED" w14:textId="77777777" w:rsidR="000305EB" w:rsidRPr="00C53B52" w:rsidRDefault="000305E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10F8486" w14:textId="77777777" w:rsidR="000305EB" w:rsidRPr="00C53B52" w:rsidRDefault="000305EB" w:rsidP="000305EB">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B5BEBE2" w14:textId="77777777" w:rsidR="000305EB" w:rsidRPr="00C53B52" w:rsidRDefault="000305EB" w:rsidP="000305E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07540E7" w14:textId="77777777" w:rsidR="000305EB" w:rsidRPr="00C53B52" w:rsidRDefault="000305EB" w:rsidP="000305E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D47A4DF" w14:textId="77777777" w:rsidR="000305EB" w:rsidRPr="00C53B52" w:rsidRDefault="000305EB" w:rsidP="000305E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408CFFBD" w14:textId="77777777" w:rsidR="000305EB" w:rsidRPr="00C53B52" w:rsidRDefault="000305E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C3BD1E5" w14:textId="77777777" w:rsidR="000305EB" w:rsidRPr="00C53B52" w:rsidRDefault="000305EB">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1DF02F09" w14:textId="77777777" w:rsidR="000305EB" w:rsidRPr="00C53B52" w:rsidRDefault="000305EB">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22493507" w14:textId="77777777" w:rsidR="000305EB" w:rsidRPr="006B2CAA" w:rsidRDefault="000305EB">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D840F54" w14:textId="77777777" w:rsidR="000305EB" w:rsidRDefault="000305E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E4CF5C9" w14:textId="77777777" w:rsidR="000305EB" w:rsidRDefault="000305EB" w:rsidP="000305EB">
      <w:pPr>
        <w:pStyle w:val="Tekstpodstawowy"/>
        <w:ind w:right="-47"/>
        <w:jc w:val="center"/>
        <w:rPr>
          <w:rFonts w:ascii="Times New Roman" w:hAnsi="Times New Roman"/>
          <w:b/>
        </w:rPr>
      </w:pPr>
    </w:p>
    <w:p w14:paraId="697E0BFD" w14:textId="77777777" w:rsidR="000305EB" w:rsidRDefault="000305EB" w:rsidP="000305EB">
      <w:pPr>
        <w:pStyle w:val="Tekstpodstawowy"/>
        <w:ind w:right="-47"/>
        <w:jc w:val="center"/>
        <w:rPr>
          <w:rFonts w:ascii="Times New Roman" w:hAnsi="Times New Roman"/>
          <w:b/>
        </w:rPr>
      </w:pPr>
    </w:p>
    <w:p w14:paraId="239EDF60" w14:textId="77777777" w:rsidR="000305EB" w:rsidRDefault="000305EB" w:rsidP="000305EB">
      <w:pPr>
        <w:pStyle w:val="Tekstpodstawowy"/>
        <w:ind w:right="-47"/>
        <w:jc w:val="center"/>
        <w:rPr>
          <w:rFonts w:ascii="Times New Roman" w:hAnsi="Times New Roman"/>
          <w:b/>
        </w:rPr>
      </w:pPr>
      <w:r w:rsidRPr="00877B92">
        <w:rPr>
          <w:rFonts w:ascii="Times New Roman" w:hAnsi="Times New Roman"/>
          <w:b/>
        </w:rPr>
        <w:t>§ 6</w:t>
      </w:r>
    </w:p>
    <w:p w14:paraId="20EC2006" w14:textId="77777777" w:rsidR="000305EB" w:rsidRDefault="000305EB" w:rsidP="000305EB">
      <w:pPr>
        <w:pStyle w:val="Tekstpodstawowy"/>
        <w:ind w:right="-47"/>
        <w:jc w:val="center"/>
        <w:rPr>
          <w:rFonts w:ascii="Times New Roman" w:hAnsi="Times New Roman"/>
          <w:b/>
        </w:rPr>
      </w:pPr>
    </w:p>
    <w:p w14:paraId="1D9537DC"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08CB6D0"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14DEC68"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5731705"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B46D37F"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72CABED"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7CCA433" w14:textId="77777777" w:rsidR="000305EB" w:rsidRPr="003F1749" w:rsidRDefault="000305EB" w:rsidP="000305E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0C41118" w14:textId="77777777" w:rsidR="000305EB" w:rsidRDefault="000305EB" w:rsidP="000305E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CD09405" w14:textId="77777777" w:rsidR="000305EB" w:rsidRDefault="000305EB" w:rsidP="000305EB">
      <w:pPr>
        <w:pStyle w:val="Tekstpodstawowy"/>
        <w:ind w:right="-47"/>
        <w:jc w:val="center"/>
        <w:rPr>
          <w:rFonts w:ascii="Times New Roman" w:hAnsi="Times New Roman"/>
        </w:rPr>
      </w:pPr>
    </w:p>
    <w:p w14:paraId="28CB568A"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BC3B3FE" w14:textId="77777777" w:rsidR="000305EB" w:rsidRPr="0043435F" w:rsidRDefault="000305EB">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DDCD22B" w14:textId="77777777" w:rsidR="000305EB" w:rsidRPr="0043435F" w:rsidRDefault="000305EB">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B778C9E"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45A70CD"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CA6356C" w14:textId="1CFB60DD"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5</w:t>
      </w:r>
      <w:r>
        <w:rPr>
          <w:bCs/>
          <w:sz w:val="24"/>
          <w:szCs w:val="24"/>
          <w:lang w:val="pl-PL" w:eastAsia="en-US"/>
        </w:rPr>
        <w:t xml:space="preserve"> dni</w:t>
      </w:r>
      <w:r w:rsidRPr="0043435F">
        <w:rPr>
          <w:bCs/>
          <w:sz w:val="24"/>
          <w:szCs w:val="24"/>
          <w:lang w:val="pl-PL" w:eastAsia="en-US"/>
        </w:rPr>
        <w:t xml:space="preserve"> robocz</w:t>
      </w:r>
      <w:r w:rsidR="00937758">
        <w:rPr>
          <w:bCs/>
          <w:sz w:val="24"/>
          <w:szCs w:val="24"/>
          <w:lang w:val="pl-PL" w:eastAsia="en-US"/>
        </w:rPr>
        <w:t>ych</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F5C5EFB" w14:textId="308CFD94"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sidR="00937758">
        <w:rPr>
          <w:bCs/>
          <w:sz w:val="24"/>
          <w:szCs w:val="24"/>
          <w:lang w:val="pl-PL" w:eastAsia="en-US"/>
        </w:rPr>
        <w:t>21</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55B488A4"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9EAE408"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33AC254"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03DC590" w14:textId="77777777" w:rsidR="000305EB" w:rsidRPr="0043435F" w:rsidRDefault="000305EB">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CD1163A" w14:textId="77777777" w:rsidR="000305EB" w:rsidRPr="0043435F" w:rsidRDefault="000305EB">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C4EA502" w14:textId="77777777" w:rsidR="000305EB" w:rsidRPr="0043435F" w:rsidRDefault="000305EB">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01D13F8" w14:textId="77777777" w:rsidR="000305EB" w:rsidRDefault="000305EB" w:rsidP="000305EB">
      <w:pPr>
        <w:pStyle w:val="Tekstpodstawowy"/>
        <w:ind w:left="284" w:right="-47"/>
        <w:jc w:val="both"/>
        <w:rPr>
          <w:rFonts w:ascii="Times New Roman" w:hAnsi="Times New Roman"/>
        </w:rPr>
      </w:pPr>
    </w:p>
    <w:p w14:paraId="5693ED8E"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40D3FF9" w14:textId="77777777" w:rsidR="000305EB" w:rsidRDefault="000305EB" w:rsidP="000305EB">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B5BEFB4" w14:textId="77777777" w:rsidR="000305EB" w:rsidRPr="009B2595" w:rsidRDefault="000305E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107815D" w14:textId="77777777" w:rsidR="000305EB" w:rsidRPr="009B2595" w:rsidRDefault="000305E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7FAB6BB" w14:textId="77777777" w:rsidR="000305EB" w:rsidRPr="009B2595" w:rsidRDefault="000305E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8411DFD" w14:textId="77777777" w:rsidR="000305EB" w:rsidRPr="009B2595" w:rsidRDefault="000305EB">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5286F11" w14:textId="77777777" w:rsidR="000305EB" w:rsidRPr="009B2595" w:rsidRDefault="000305EB">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1B39B831" w14:textId="77777777" w:rsidR="000305EB" w:rsidRPr="009B2595" w:rsidRDefault="000305EB">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05C018D" w14:textId="77777777" w:rsidR="000305EB" w:rsidRPr="009B2595" w:rsidRDefault="000305EB">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4B43838" w14:textId="77777777" w:rsidR="000305EB" w:rsidRPr="009B2595" w:rsidRDefault="000305EB">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0DD8674" w14:textId="77777777" w:rsidR="000305EB" w:rsidRPr="009B2595" w:rsidRDefault="000305EB">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D7BB5E7" w14:textId="77777777" w:rsidR="000305EB" w:rsidRPr="00042F5C" w:rsidRDefault="000305EB" w:rsidP="000305EB">
      <w:pPr>
        <w:widowControl w:val="0"/>
        <w:suppressAutoHyphens/>
        <w:autoSpaceDN w:val="0"/>
        <w:ind w:left="360"/>
        <w:jc w:val="center"/>
        <w:textAlignment w:val="baseline"/>
        <w:rPr>
          <w:rFonts w:eastAsia="SimSun"/>
          <w:b/>
          <w:bCs/>
          <w:color w:val="000000"/>
          <w:kern w:val="2"/>
          <w:sz w:val="24"/>
          <w:szCs w:val="24"/>
          <w:lang w:val="pl-PL"/>
        </w:rPr>
      </w:pPr>
    </w:p>
    <w:p w14:paraId="1DFE4DBE" w14:textId="77777777" w:rsidR="000305EB" w:rsidRPr="009B2595" w:rsidRDefault="000305EB" w:rsidP="000305EB">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FF92367" w14:textId="77777777" w:rsidR="000305EB" w:rsidRPr="009B2595" w:rsidRDefault="000305E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3CFF4CB" w14:textId="77777777" w:rsidR="000305EB" w:rsidRPr="009B2595" w:rsidRDefault="000305E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BEEE96F" w14:textId="77777777" w:rsidR="000305EB" w:rsidRPr="009B2595" w:rsidRDefault="000305E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7E316C" w14:textId="77777777" w:rsidR="000305EB" w:rsidRPr="009B2595" w:rsidRDefault="000305E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F3ADDDE"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05E5B20" w14:textId="77777777" w:rsidR="000305EB" w:rsidRDefault="000305EB" w:rsidP="000305E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EDAAD6B" w14:textId="77777777" w:rsidR="000305EB" w:rsidRDefault="000305EB" w:rsidP="000305EB">
      <w:pPr>
        <w:pStyle w:val="Tekstpodstawowy"/>
        <w:ind w:right="-47"/>
        <w:jc w:val="center"/>
        <w:rPr>
          <w:rFonts w:ascii="Times New Roman" w:hAnsi="Times New Roman"/>
        </w:rPr>
      </w:pPr>
    </w:p>
    <w:p w14:paraId="063BD710" w14:textId="77777777" w:rsidR="000305EB" w:rsidRDefault="000305EB" w:rsidP="000305EB">
      <w:pPr>
        <w:pStyle w:val="Tekstpodstawowy"/>
        <w:ind w:right="-47"/>
        <w:jc w:val="center"/>
        <w:rPr>
          <w:rFonts w:ascii="Times New Roman" w:hAnsi="Times New Roman"/>
        </w:rPr>
      </w:pPr>
    </w:p>
    <w:p w14:paraId="40B63796" w14:textId="77777777" w:rsidR="000305EB" w:rsidRPr="00877B92" w:rsidRDefault="000305EB" w:rsidP="000305EB">
      <w:pPr>
        <w:pStyle w:val="Tekstpodstawowy"/>
        <w:ind w:right="-47"/>
        <w:jc w:val="center"/>
        <w:rPr>
          <w:b/>
        </w:rPr>
      </w:pPr>
      <w:r w:rsidRPr="00877B92">
        <w:rPr>
          <w:rFonts w:ascii="Times New Roman" w:hAnsi="Times New Roman"/>
          <w:b/>
        </w:rPr>
        <w:t>§1</w:t>
      </w:r>
      <w:r>
        <w:rPr>
          <w:rFonts w:ascii="Times New Roman" w:hAnsi="Times New Roman"/>
          <w:b/>
        </w:rPr>
        <w:t>2</w:t>
      </w:r>
    </w:p>
    <w:p w14:paraId="297F46DE" w14:textId="77777777" w:rsidR="000305EB" w:rsidRDefault="000305EB" w:rsidP="000305EB">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2CE702B" w14:textId="77777777" w:rsidR="000305EB" w:rsidRDefault="000305EB" w:rsidP="000305EB">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14B1D9F8" w14:textId="77777777" w:rsidR="000305EB" w:rsidRDefault="000305EB" w:rsidP="000305EB">
      <w:pPr>
        <w:pStyle w:val="NormalnyWeb"/>
        <w:jc w:val="both"/>
      </w:pPr>
      <w:r>
        <w:t xml:space="preserve">3. Wykonawca zobowiązuje się do wykorzystania uzyskanych, powyższych informacji jedynie w celu wykonania przedmiotu umowy. </w:t>
      </w:r>
    </w:p>
    <w:p w14:paraId="0603C95A" w14:textId="77777777" w:rsidR="000305EB" w:rsidRDefault="000305EB" w:rsidP="000305EB">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A503565" w14:textId="77777777" w:rsidR="000305EB" w:rsidRDefault="000305EB" w:rsidP="000305EB">
      <w:pPr>
        <w:pStyle w:val="NormalnyWeb"/>
        <w:jc w:val="both"/>
      </w:pPr>
      <w:r>
        <w:t>5. Powyższe przepisy nie będą miały zastosowania wobec informacji powszechnie znanych lub opublikowanych oraz w przypadku żądania ich ujawnienia przez uprawniony organ.</w:t>
      </w:r>
    </w:p>
    <w:p w14:paraId="521D4A44" w14:textId="77777777" w:rsidR="000305EB" w:rsidRDefault="000305EB" w:rsidP="000305EB">
      <w:pPr>
        <w:pStyle w:val="Tekstpodstawowy"/>
        <w:ind w:right="-47"/>
        <w:jc w:val="both"/>
        <w:rPr>
          <w:rFonts w:ascii="Times New Roman" w:hAnsi="Times New Roman"/>
        </w:rPr>
      </w:pPr>
    </w:p>
    <w:p w14:paraId="48B70618"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0719612" w14:textId="77777777" w:rsidR="000305EB" w:rsidRDefault="000305EB" w:rsidP="000305E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096F1BB" w14:textId="77777777" w:rsidR="000305EB" w:rsidRDefault="000305EB" w:rsidP="000305EB">
      <w:pPr>
        <w:pStyle w:val="Tekstpodstawowy"/>
        <w:ind w:right="-47"/>
        <w:jc w:val="both"/>
        <w:rPr>
          <w:rFonts w:ascii="Times New Roman" w:hAnsi="Times New Roman"/>
        </w:rPr>
      </w:pPr>
    </w:p>
    <w:p w14:paraId="09C44776"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9F63A01" w14:textId="77777777" w:rsidR="000305EB" w:rsidRDefault="000305EB" w:rsidP="000305E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61C24CA" w14:textId="77777777" w:rsidR="000305EB" w:rsidRDefault="000305EB" w:rsidP="000305EB">
      <w:pPr>
        <w:pStyle w:val="Tekstpodstawowy"/>
        <w:ind w:right="-47"/>
        <w:jc w:val="both"/>
        <w:rPr>
          <w:rFonts w:ascii="Times New Roman" w:hAnsi="Times New Roman"/>
        </w:rPr>
      </w:pPr>
    </w:p>
    <w:p w14:paraId="00BC067E"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851D096" w14:textId="77777777" w:rsidR="000305EB" w:rsidRPr="004F0507" w:rsidRDefault="000305EB" w:rsidP="000305E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5BBE8E8" w14:textId="77777777" w:rsidR="000305EB" w:rsidRDefault="000305EB" w:rsidP="000305EB">
      <w:pPr>
        <w:pStyle w:val="Tekstpodstawowy2"/>
        <w:spacing w:line="240" w:lineRule="auto"/>
        <w:ind w:right="-47"/>
      </w:pPr>
    </w:p>
    <w:p w14:paraId="14E2C621" w14:textId="77777777" w:rsidR="000305EB" w:rsidRPr="004F0507" w:rsidRDefault="000305EB" w:rsidP="000305EB">
      <w:pPr>
        <w:pStyle w:val="Tekstpodstawowy2"/>
        <w:spacing w:line="240" w:lineRule="auto"/>
        <w:ind w:right="-47"/>
        <w:rPr>
          <w:b/>
          <w:sz w:val="24"/>
        </w:rPr>
      </w:pPr>
      <w:r>
        <w:rPr>
          <w:b/>
          <w:sz w:val="24"/>
        </w:rPr>
        <w:t xml:space="preserve">      </w:t>
      </w:r>
      <w:r w:rsidRPr="004F0507">
        <w:rPr>
          <w:b/>
          <w:sz w:val="24"/>
        </w:rPr>
        <w:t>Za Sprzedawcę                                                                                   Za Kupującego</w:t>
      </w:r>
    </w:p>
    <w:p w14:paraId="5AD79C28" w14:textId="77777777" w:rsidR="000305EB" w:rsidRPr="000936CA" w:rsidRDefault="000305EB" w:rsidP="000305EB">
      <w:pPr>
        <w:rPr>
          <w:lang w:val="pl-PL"/>
        </w:rPr>
      </w:pPr>
    </w:p>
    <w:p w14:paraId="1C8E7EE7" w14:textId="77777777" w:rsidR="000305EB" w:rsidRDefault="000305EB" w:rsidP="000305EB">
      <w:pPr>
        <w:pStyle w:val="Zwykytekst"/>
        <w:rPr>
          <w:lang w:val="pl-PL"/>
        </w:rPr>
      </w:pPr>
    </w:p>
    <w:p w14:paraId="21A72BA0" w14:textId="77777777" w:rsidR="000305EB" w:rsidRDefault="000305EB" w:rsidP="000305EB">
      <w:pPr>
        <w:pStyle w:val="Zwykytekst"/>
        <w:rPr>
          <w:lang w:val="pl-PL"/>
        </w:rPr>
      </w:pPr>
    </w:p>
    <w:p w14:paraId="25416C72" w14:textId="77777777" w:rsidR="000305EB" w:rsidRDefault="000305EB" w:rsidP="000305E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9EA2AA7" w14:textId="77777777" w:rsidR="000305EB" w:rsidRPr="00496551" w:rsidRDefault="000305EB" w:rsidP="000305E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7732F53" w14:textId="77777777" w:rsidR="000305EB" w:rsidRPr="00496551" w:rsidRDefault="000305EB" w:rsidP="000305EB">
      <w:pPr>
        <w:pStyle w:val="Zwykytekst"/>
        <w:rPr>
          <w:rFonts w:ascii="Times New Roman" w:hAnsi="Times New Roman" w:cs="Times New Roman"/>
          <w:sz w:val="16"/>
          <w:szCs w:val="16"/>
          <w:lang w:val="pl-PL"/>
        </w:rPr>
      </w:pPr>
    </w:p>
    <w:p w14:paraId="68EB30C8" w14:textId="77777777" w:rsidR="000305EB" w:rsidRPr="00496551" w:rsidRDefault="000305EB" w:rsidP="000305EB">
      <w:pPr>
        <w:pStyle w:val="Zwykytekst"/>
        <w:rPr>
          <w:sz w:val="16"/>
          <w:szCs w:val="16"/>
          <w:lang w:val="pl-PL"/>
        </w:rPr>
      </w:pPr>
    </w:p>
    <w:p w14:paraId="21BB5A40" w14:textId="77777777" w:rsidR="000305EB" w:rsidRPr="00877B92" w:rsidRDefault="000305EB" w:rsidP="000305EB">
      <w:pPr>
        <w:rPr>
          <w:lang w:val="pl-PL"/>
        </w:rPr>
      </w:pPr>
    </w:p>
    <w:p w14:paraId="2B820AD0" w14:textId="77777777" w:rsidR="000305EB" w:rsidRDefault="000305EB" w:rsidP="000305EB">
      <w:pPr>
        <w:rPr>
          <w:lang w:val="pl-PL"/>
        </w:rPr>
      </w:pPr>
    </w:p>
    <w:p w14:paraId="36E5A4EE" w14:textId="77777777" w:rsidR="000305EB" w:rsidRPr="009B06ED" w:rsidRDefault="000305EB" w:rsidP="000305EB">
      <w:pPr>
        <w:rPr>
          <w:lang w:val="pl-PL"/>
        </w:rPr>
      </w:pPr>
      <w:r>
        <w:rPr>
          <w:lang w:val="pl-PL"/>
        </w:rPr>
        <w:t>* Egzemplarz dla Wykonawcy / AGH</w:t>
      </w:r>
    </w:p>
    <w:p w14:paraId="22F5105C" w14:textId="77777777" w:rsidR="000305EB" w:rsidRPr="00456B64" w:rsidRDefault="000305EB" w:rsidP="000305E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2E81615B" w14:textId="77777777" w:rsidR="000305EB" w:rsidRPr="00456B64" w:rsidRDefault="000305EB" w:rsidP="000305E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480A1EC" w14:textId="77777777" w:rsidR="000305EB" w:rsidRPr="00456B64" w:rsidRDefault="000305EB" w:rsidP="000305E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5D0A79C" w14:textId="77777777" w:rsidR="000305EB" w:rsidRDefault="000305EB" w:rsidP="000305EB">
      <w:pPr>
        <w:widowControl w:val="0"/>
        <w:autoSpaceDE w:val="0"/>
        <w:autoSpaceDN w:val="0"/>
        <w:jc w:val="right"/>
        <w:textAlignment w:val="baseline"/>
        <w:rPr>
          <w:sz w:val="24"/>
          <w:szCs w:val="24"/>
          <w:lang w:val="pl-PL"/>
        </w:rPr>
      </w:pPr>
    </w:p>
    <w:p w14:paraId="70BAF372" w14:textId="77777777" w:rsidR="000305EB" w:rsidRDefault="000305EB" w:rsidP="000305EB">
      <w:pPr>
        <w:widowControl w:val="0"/>
        <w:autoSpaceDE w:val="0"/>
        <w:autoSpaceDN w:val="0"/>
        <w:jc w:val="right"/>
        <w:textAlignment w:val="baseline"/>
        <w:rPr>
          <w:sz w:val="24"/>
          <w:szCs w:val="24"/>
          <w:lang w:val="pl-PL"/>
        </w:rPr>
      </w:pPr>
    </w:p>
    <w:p w14:paraId="4F1A4C35" w14:textId="77777777" w:rsidR="000305EB" w:rsidRDefault="000305EB" w:rsidP="000305EB">
      <w:pPr>
        <w:widowControl w:val="0"/>
        <w:autoSpaceDE w:val="0"/>
        <w:autoSpaceDN w:val="0"/>
        <w:jc w:val="right"/>
        <w:textAlignment w:val="baseline"/>
        <w:rPr>
          <w:sz w:val="24"/>
          <w:szCs w:val="24"/>
          <w:lang w:val="pl-PL"/>
        </w:rPr>
      </w:pPr>
    </w:p>
    <w:p w14:paraId="3EEA6765" w14:textId="77777777" w:rsidR="000305EB" w:rsidRDefault="000305EB" w:rsidP="000305EB">
      <w:pPr>
        <w:widowControl w:val="0"/>
        <w:autoSpaceDE w:val="0"/>
        <w:autoSpaceDN w:val="0"/>
        <w:jc w:val="right"/>
        <w:textAlignment w:val="baseline"/>
        <w:rPr>
          <w:sz w:val="24"/>
          <w:szCs w:val="24"/>
          <w:lang w:val="pl-PL"/>
        </w:rPr>
      </w:pPr>
    </w:p>
    <w:p w14:paraId="418D54E0" w14:textId="77777777" w:rsidR="000305EB" w:rsidRDefault="000305EB" w:rsidP="000305EB">
      <w:pPr>
        <w:widowControl w:val="0"/>
        <w:autoSpaceDE w:val="0"/>
        <w:autoSpaceDN w:val="0"/>
        <w:jc w:val="right"/>
        <w:textAlignment w:val="baseline"/>
        <w:rPr>
          <w:sz w:val="24"/>
          <w:szCs w:val="24"/>
          <w:lang w:val="pl-PL"/>
        </w:rPr>
      </w:pPr>
    </w:p>
    <w:p w14:paraId="65FDDE47" w14:textId="77777777" w:rsidR="000305EB" w:rsidRDefault="000305EB" w:rsidP="000305EB">
      <w:pPr>
        <w:widowControl w:val="0"/>
        <w:autoSpaceDE w:val="0"/>
        <w:autoSpaceDN w:val="0"/>
        <w:jc w:val="right"/>
        <w:textAlignment w:val="baseline"/>
        <w:rPr>
          <w:sz w:val="24"/>
          <w:szCs w:val="24"/>
          <w:lang w:val="pl-PL"/>
        </w:rPr>
      </w:pPr>
    </w:p>
    <w:p w14:paraId="57453FE1" w14:textId="77777777" w:rsidR="000305EB" w:rsidRDefault="000305EB" w:rsidP="000305EB">
      <w:pPr>
        <w:widowControl w:val="0"/>
        <w:autoSpaceDE w:val="0"/>
        <w:autoSpaceDN w:val="0"/>
        <w:jc w:val="right"/>
        <w:textAlignment w:val="baseline"/>
        <w:rPr>
          <w:sz w:val="24"/>
          <w:szCs w:val="24"/>
          <w:lang w:val="pl-PL"/>
        </w:rPr>
      </w:pPr>
    </w:p>
    <w:p w14:paraId="16B07EC5" w14:textId="77777777" w:rsidR="000305EB" w:rsidRDefault="000305EB" w:rsidP="000305EB">
      <w:pPr>
        <w:widowControl w:val="0"/>
        <w:autoSpaceDE w:val="0"/>
        <w:autoSpaceDN w:val="0"/>
        <w:jc w:val="right"/>
        <w:textAlignment w:val="baseline"/>
        <w:rPr>
          <w:sz w:val="24"/>
          <w:szCs w:val="24"/>
          <w:lang w:val="pl-PL"/>
        </w:rPr>
      </w:pPr>
    </w:p>
    <w:p w14:paraId="0BFC11DA" w14:textId="77777777" w:rsidR="000305EB" w:rsidRDefault="000305EB" w:rsidP="000305EB">
      <w:pPr>
        <w:widowControl w:val="0"/>
        <w:autoSpaceDE w:val="0"/>
        <w:autoSpaceDN w:val="0"/>
        <w:jc w:val="right"/>
        <w:textAlignment w:val="baseline"/>
        <w:rPr>
          <w:sz w:val="24"/>
          <w:szCs w:val="24"/>
          <w:lang w:val="pl-PL"/>
        </w:rPr>
      </w:pPr>
    </w:p>
    <w:p w14:paraId="60459A35" w14:textId="77777777" w:rsidR="000305EB" w:rsidRDefault="000305EB" w:rsidP="000305EB">
      <w:pPr>
        <w:widowControl w:val="0"/>
        <w:autoSpaceDE w:val="0"/>
        <w:autoSpaceDN w:val="0"/>
        <w:jc w:val="right"/>
        <w:textAlignment w:val="baseline"/>
        <w:rPr>
          <w:sz w:val="24"/>
          <w:szCs w:val="24"/>
          <w:lang w:val="pl-PL"/>
        </w:rPr>
      </w:pPr>
    </w:p>
    <w:p w14:paraId="6939BE11" w14:textId="77777777" w:rsidR="000305EB" w:rsidRDefault="000305EB" w:rsidP="000305EB">
      <w:pPr>
        <w:widowControl w:val="0"/>
        <w:autoSpaceDE w:val="0"/>
        <w:autoSpaceDN w:val="0"/>
        <w:jc w:val="right"/>
        <w:textAlignment w:val="baseline"/>
        <w:rPr>
          <w:sz w:val="24"/>
          <w:szCs w:val="24"/>
          <w:lang w:val="pl-PL"/>
        </w:rPr>
      </w:pPr>
    </w:p>
    <w:p w14:paraId="673D71B5" w14:textId="77777777" w:rsidR="000305EB" w:rsidRDefault="000305EB" w:rsidP="000305EB">
      <w:pPr>
        <w:widowControl w:val="0"/>
        <w:autoSpaceDE w:val="0"/>
        <w:autoSpaceDN w:val="0"/>
        <w:jc w:val="right"/>
        <w:textAlignment w:val="baseline"/>
        <w:rPr>
          <w:sz w:val="24"/>
          <w:szCs w:val="24"/>
          <w:lang w:val="pl-PL"/>
        </w:rPr>
      </w:pPr>
    </w:p>
    <w:p w14:paraId="3B401D4C" w14:textId="77777777" w:rsidR="000305EB" w:rsidRDefault="000305EB" w:rsidP="000305EB">
      <w:pPr>
        <w:widowControl w:val="0"/>
        <w:autoSpaceDE w:val="0"/>
        <w:autoSpaceDN w:val="0"/>
        <w:jc w:val="right"/>
        <w:textAlignment w:val="baseline"/>
        <w:rPr>
          <w:sz w:val="24"/>
          <w:szCs w:val="24"/>
          <w:lang w:val="pl-PL"/>
        </w:rPr>
      </w:pPr>
    </w:p>
    <w:p w14:paraId="25B0BFB5" w14:textId="77777777" w:rsidR="000305EB" w:rsidRDefault="000305EB" w:rsidP="000305EB">
      <w:pPr>
        <w:widowControl w:val="0"/>
        <w:autoSpaceDE w:val="0"/>
        <w:autoSpaceDN w:val="0"/>
        <w:jc w:val="right"/>
        <w:textAlignment w:val="baseline"/>
        <w:rPr>
          <w:sz w:val="24"/>
          <w:szCs w:val="24"/>
          <w:lang w:val="pl-PL"/>
        </w:rPr>
      </w:pPr>
    </w:p>
    <w:p w14:paraId="08B74718" w14:textId="77777777" w:rsidR="000305EB" w:rsidRDefault="000305EB" w:rsidP="000305EB">
      <w:pPr>
        <w:widowControl w:val="0"/>
        <w:autoSpaceDE w:val="0"/>
        <w:autoSpaceDN w:val="0"/>
        <w:jc w:val="right"/>
        <w:textAlignment w:val="baseline"/>
        <w:rPr>
          <w:sz w:val="24"/>
          <w:szCs w:val="24"/>
          <w:lang w:val="pl-PL"/>
        </w:rPr>
      </w:pPr>
    </w:p>
    <w:p w14:paraId="7A2F0A01" w14:textId="77777777" w:rsidR="000305EB" w:rsidRDefault="000305EB" w:rsidP="000305EB">
      <w:pPr>
        <w:widowControl w:val="0"/>
        <w:autoSpaceDE w:val="0"/>
        <w:autoSpaceDN w:val="0"/>
        <w:jc w:val="right"/>
        <w:textAlignment w:val="baseline"/>
        <w:rPr>
          <w:sz w:val="24"/>
          <w:szCs w:val="24"/>
          <w:lang w:val="pl-PL"/>
        </w:rPr>
      </w:pPr>
    </w:p>
    <w:p w14:paraId="799FC198" w14:textId="77777777" w:rsidR="000305EB" w:rsidRPr="00456B64" w:rsidRDefault="000305EB" w:rsidP="000305EB">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00D2E087" w14:textId="77777777" w:rsidR="000305EB" w:rsidRPr="00456B64" w:rsidRDefault="000305EB" w:rsidP="000305EB">
      <w:pPr>
        <w:widowControl w:val="0"/>
        <w:autoSpaceDE w:val="0"/>
        <w:autoSpaceDN w:val="0"/>
        <w:jc w:val="both"/>
        <w:textAlignment w:val="baseline"/>
        <w:rPr>
          <w:sz w:val="24"/>
          <w:szCs w:val="24"/>
          <w:lang w:val="pl-PL"/>
        </w:rPr>
      </w:pPr>
    </w:p>
    <w:p w14:paraId="34FC5BB5" w14:textId="77777777" w:rsidR="000305EB" w:rsidRPr="00456B64" w:rsidRDefault="000305EB" w:rsidP="000305EB">
      <w:pPr>
        <w:widowControl w:val="0"/>
        <w:autoSpaceDE w:val="0"/>
        <w:autoSpaceDN w:val="0"/>
        <w:jc w:val="both"/>
        <w:textAlignment w:val="baseline"/>
        <w:rPr>
          <w:sz w:val="24"/>
          <w:szCs w:val="24"/>
          <w:lang w:val="pl-PL"/>
        </w:rPr>
      </w:pPr>
    </w:p>
    <w:p w14:paraId="5056FF3A" w14:textId="77777777" w:rsidR="000305EB" w:rsidRPr="00456B64" w:rsidRDefault="000305EB" w:rsidP="000305EB">
      <w:pPr>
        <w:widowControl w:val="0"/>
        <w:autoSpaceDE w:val="0"/>
        <w:autoSpaceDN w:val="0"/>
        <w:jc w:val="both"/>
        <w:textAlignment w:val="baseline"/>
        <w:rPr>
          <w:sz w:val="24"/>
          <w:szCs w:val="24"/>
          <w:lang w:val="pl-PL"/>
        </w:rPr>
      </w:pPr>
      <w:r w:rsidRPr="00456B64">
        <w:rPr>
          <w:sz w:val="24"/>
          <w:szCs w:val="24"/>
          <w:lang w:val="pl-PL"/>
        </w:rPr>
        <w:t>.....................................… </w:t>
      </w:r>
    </w:p>
    <w:p w14:paraId="348A3C8F" w14:textId="77777777" w:rsidR="000305EB" w:rsidRPr="00456B64" w:rsidRDefault="000305EB" w:rsidP="000305EB">
      <w:pPr>
        <w:widowControl w:val="0"/>
        <w:autoSpaceDE w:val="0"/>
        <w:autoSpaceDN w:val="0"/>
        <w:ind w:firstLine="555"/>
        <w:textAlignment w:val="baseline"/>
        <w:rPr>
          <w:sz w:val="24"/>
          <w:szCs w:val="24"/>
          <w:lang w:val="pl-PL"/>
        </w:rPr>
      </w:pPr>
      <w:r w:rsidRPr="00456B64">
        <w:rPr>
          <w:sz w:val="24"/>
          <w:szCs w:val="24"/>
          <w:lang w:val="pl-PL"/>
        </w:rPr>
        <w:t>Nazwa Wykonawcy</w:t>
      </w:r>
    </w:p>
    <w:p w14:paraId="36420C12" w14:textId="77777777" w:rsidR="000305EB" w:rsidRPr="00456B64" w:rsidRDefault="000305EB" w:rsidP="000305EB">
      <w:pPr>
        <w:widowControl w:val="0"/>
        <w:autoSpaceDE w:val="0"/>
        <w:autoSpaceDN w:val="0"/>
        <w:textAlignment w:val="baseline"/>
        <w:rPr>
          <w:sz w:val="24"/>
          <w:szCs w:val="24"/>
          <w:lang w:val="pl-PL"/>
        </w:rPr>
      </w:pPr>
    </w:p>
    <w:p w14:paraId="1ED5EB61" w14:textId="77777777" w:rsidR="000305EB" w:rsidRPr="00456B64" w:rsidRDefault="000305EB" w:rsidP="000305EB">
      <w:pPr>
        <w:widowControl w:val="0"/>
        <w:autoSpaceDE w:val="0"/>
        <w:autoSpaceDN w:val="0"/>
        <w:jc w:val="both"/>
        <w:textAlignment w:val="baseline"/>
        <w:rPr>
          <w:sz w:val="24"/>
          <w:szCs w:val="24"/>
          <w:lang w:val="pl-PL"/>
        </w:rPr>
      </w:pPr>
      <w:r w:rsidRPr="00456B64">
        <w:rPr>
          <w:sz w:val="24"/>
          <w:szCs w:val="24"/>
          <w:lang w:val="pl-PL"/>
        </w:rPr>
        <w:t>.....................................…</w:t>
      </w:r>
    </w:p>
    <w:p w14:paraId="0FB39DBE" w14:textId="77777777" w:rsidR="000305EB" w:rsidRPr="00456B64" w:rsidRDefault="000305EB" w:rsidP="000305EB">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78B729A8" w14:textId="77777777" w:rsidR="000305EB" w:rsidRPr="00456B64" w:rsidRDefault="000305EB" w:rsidP="000305EB">
      <w:pPr>
        <w:widowControl w:val="0"/>
        <w:autoSpaceDE w:val="0"/>
        <w:autoSpaceDN w:val="0"/>
        <w:spacing w:before="90"/>
        <w:ind w:left="115" w:right="110"/>
        <w:jc w:val="both"/>
        <w:outlineLvl w:val="0"/>
        <w:rPr>
          <w:rFonts w:eastAsia="Verdana"/>
          <w:b/>
          <w:bCs/>
          <w:sz w:val="24"/>
          <w:szCs w:val="24"/>
          <w:lang w:val="pl-PL" w:eastAsia="en-US"/>
        </w:rPr>
      </w:pPr>
    </w:p>
    <w:p w14:paraId="25C6159B" w14:textId="77777777" w:rsidR="000305EB" w:rsidRPr="00456B64" w:rsidRDefault="000305EB" w:rsidP="000305EB">
      <w:pPr>
        <w:widowControl w:val="0"/>
        <w:autoSpaceDE w:val="0"/>
        <w:autoSpaceDN w:val="0"/>
        <w:spacing w:before="90"/>
        <w:ind w:right="110"/>
        <w:jc w:val="both"/>
        <w:outlineLvl w:val="0"/>
        <w:rPr>
          <w:rFonts w:eastAsia="Verdana"/>
          <w:b/>
          <w:bCs/>
          <w:sz w:val="24"/>
          <w:szCs w:val="24"/>
          <w:lang w:val="pl-PL" w:eastAsia="en-US"/>
        </w:rPr>
      </w:pPr>
    </w:p>
    <w:p w14:paraId="3B37B3A6" w14:textId="77777777" w:rsidR="000305EB" w:rsidRPr="00456B64" w:rsidRDefault="000305EB" w:rsidP="000305EB">
      <w:pPr>
        <w:widowControl w:val="0"/>
        <w:autoSpaceDE w:val="0"/>
        <w:autoSpaceDN w:val="0"/>
        <w:jc w:val="center"/>
        <w:textAlignment w:val="baseline"/>
        <w:rPr>
          <w:b/>
          <w:bCs/>
          <w:sz w:val="24"/>
          <w:szCs w:val="24"/>
          <w:lang w:val="pl-PL"/>
        </w:rPr>
      </w:pPr>
    </w:p>
    <w:p w14:paraId="62F3C710" w14:textId="77777777" w:rsidR="000305EB" w:rsidRPr="00456B64" w:rsidRDefault="000305EB" w:rsidP="000305EB">
      <w:pPr>
        <w:widowControl w:val="0"/>
        <w:autoSpaceDE w:val="0"/>
        <w:autoSpaceDN w:val="0"/>
        <w:jc w:val="center"/>
        <w:textAlignment w:val="baseline"/>
        <w:rPr>
          <w:b/>
          <w:bCs/>
          <w:sz w:val="24"/>
          <w:szCs w:val="24"/>
          <w:lang w:val="pl-PL"/>
        </w:rPr>
      </w:pPr>
    </w:p>
    <w:p w14:paraId="3D288FE6" w14:textId="77777777" w:rsidR="000305EB" w:rsidRPr="00456B64" w:rsidRDefault="000305EB" w:rsidP="000305EB">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8253149" w14:textId="77777777" w:rsidR="000305EB" w:rsidRPr="00456B64" w:rsidRDefault="000305EB" w:rsidP="000305EB">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25E0A958" w14:textId="77777777" w:rsidR="000305EB" w:rsidRPr="00456B64" w:rsidRDefault="000305EB" w:rsidP="000305EB">
      <w:pPr>
        <w:widowControl w:val="0"/>
        <w:autoSpaceDE w:val="0"/>
        <w:autoSpaceDN w:val="0"/>
        <w:jc w:val="center"/>
        <w:textAlignment w:val="baseline"/>
        <w:rPr>
          <w:b/>
          <w:bCs/>
          <w:sz w:val="24"/>
          <w:szCs w:val="24"/>
          <w:lang w:val="pl-PL"/>
        </w:rPr>
      </w:pPr>
    </w:p>
    <w:p w14:paraId="36CD570E" w14:textId="77777777" w:rsidR="000305EB" w:rsidRPr="00456B64" w:rsidRDefault="000305EB" w:rsidP="000305EB">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7E9195DD" w14:textId="77777777" w:rsidR="000305EB" w:rsidRPr="00456B64" w:rsidRDefault="000305E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322F4110" w14:textId="77777777" w:rsidR="000305EB" w:rsidRPr="00456B64" w:rsidRDefault="000305E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59DFCD5D" w14:textId="77777777" w:rsidR="000305EB" w:rsidRPr="00456B64" w:rsidRDefault="000305E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9D65EB8" w14:textId="77777777" w:rsidR="000305EB" w:rsidRPr="00456B64" w:rsidRDefault="000305EB">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2FFCB54D" w14:textId="77777777" w:rsidR="000305EB" w:rsidRPr="00456B64" w:rsidRDefault="000305EB" w:rsidP="000305EB">
      <w:pPr>
        <w:spacing w:after="200" w:line="276" w:lineRule="auto"/>
        <w:ind w:left="780"/>
        <w:contextualSpacing/>
        <w:textAlignment w:val="baseline"/>
        <w:rPr>
          <w:sz w:val="24"/>
          <w:szCs w:val="24"/>
          <w:lang w:val="pl-PL"/>
        </w:rPr>
      </w:pPr>
    </w:p>
    <w:p w14:paraId="0CC41993" w14:textId="77777777" w:rsidR="000305EB" w:rsidRPr="00456B64" w:rsidRDefault="000305EB" w:rsidP="000305EB">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5A15E4A2" w14:textId="77777777" w:rsidR="000305EB" w:rsidRPr="00456B64" w:rsidRDefault="000305EB" w:rsidP="000305EB">
      <w:pPr>
        <w:widowControl w:val="0"/>
        <w:autoSpaceDE w:val="0"/>
        <w:autoSpaceDN w:val="0"/>
        <w:spacing w:before="90"/>
        <w:ind w:right="110"/>
        <w:jc w:val="both"/>
        <w:outlineLvl w:val="0"/>
        <w:rPr>
          <w:rFonts w:eastAsia="Verdana"/>
          <w:b/>
          <w:bCs/>
          <w:sz w:val="24"/>
          <w:szCs w:val="24"/>
          <w:lang w:val="pl-PL" w:eastAsia="en-US"/>
        </w:rPr>
      </w:pPr>
    </w:p>
    <w:p w14:paraId="14F0F897" w14:textId="77777777" w:rsidR="000305EB" w:rsidRPr="00456B64" w:rsidRDefault="000305EB" w:rsidP="000305EB">
      <w:pPr>
        <w:widowControl w:val="0"/>
        <w:autoSpaceDE w:val="0"/>
        <w:autoSpaceDN w:val="0"/>
        <w:spacing w:before="90"/>
        <w:ind w:right="110"/>
        <w:jc w:val="both"/>
        <w:outlineLvl w:val="0"/>
        <w:rPr>
          <w:rFonts w:eastAsia="Verdana"/>
          <w:b/>
          <w:bCs/>
          <w:sz w:val="24"/>
          <w:szCs w:val="24"/>
          <w:lang w:val="pl-PL" w:eastAsia="en-US"/>
        </w:rPr>
      </w:pPr>
    </w:p>
    <w:p w14:paraId="7B7D753F" w14:textId="77777777" w:rsidR="000305EB" w:rsidRPr="00456B64" w:rsidRDefault="000305EB" w:rsidP="000305EB">
      <w:pPr>
        <w:widowControl w:val="0"/>
        <w:autoSpaceDE w:val="0"/>
        <w:autoSpaceDN w:val="0"/>
        <w:spacing w:before="90"/>
        <w:ind w:right="110"/>
        <w:jc w:val="both"/>
        <w:outlineLvl w:val="0"/>
        <w:rPr>
          <w:rFonts w:eastAsia="Verdana"/>
          <w:b/>
          <w:bCs/>
          <w:sz w:val="24"/>
          <w:szCs w:val="24"/>
          <w:lang w:val="pl-PL" w:eastAsia="en-US"/>
        </w:rPr>
      </w:pPr>
    </w:p>
    <w:p w14:paraId="1707DB2A" w14:textId="77777777" w:rsidR="000305EB" w:rsidRPr="00456B64" w:rsidRDefault="000305EB" w:rsidP="000305EB">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0305EB" w:rsidRPr="000305EB" w14:paraId="187A79E5" w14:textId="77777777" w:rsidTr="00396820">
        <w:tc>
          <w:tcPr>
            <w:tcW w:w="4105" w:type="dxa"/>
            <w:shd w:val="clear" w:color="auto" w:fill="auto"/>
          </w:tcPr>
          <w:p w14:paraId="236F95AE" w14:textId="77777777" w:rsidR="000305EB" w:rsidRPr="001A7899" w:rsidRDefault="000305EB" w:rsidP="00396820">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ACDE944" w14:textId="77777777" w:rsidR="000305EB" w:rsidRPr="001A7899" w:rsidRDefault="000305EB" w:rsidP="00396820">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DA315C4" w14:textId="77777777" w:rsidR="000305EB" w:rsidRPr="001A7899" w:rsidRDefault="000305EB" w:rsidP="000305EB">
      <w:pPr>
        <w:spacing w:line="360" w:lineRule="auto"/>
        <w:contextualSpacing/>
        <w:jc w:val="both"/>
        <w:rPr>
          <w:rFonts w:ascii="Verdana" w:eastAsia="Calibri" w:hAnsi="Verdana" w:cs="Arial"/>
          <w:color w:val="222A35"/>
          <w:lang w:val="pl-PL" w:eastAsia="x-none"/>
        </w:rPr>
      </w:pPr>
    </w:p>
    <w:p w14:paraId="5B8FE04D" w14:textId="77777777" w:rsidR="00496551" w:rsidRPr="000305EB" w:rsidRDefault="00496551" w:rsidP="000305EB">
      <w:pPr>
        <w:rPr>
          <w:lang w:val="pl-PL"/>
        </w:rPr>
      </w:pPr>
    </w:p>
    <w:sectPr w:rsidR="00496551" w:rsidRPr="000305E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CF4A3" w14:textId="77777777" w:rsidR="003F4A48" w:rsidRDefault="003F4A48">
      <w:r>
        <w:separator/>
      </w:r>
    </w:p>
  </w:endnote>
  <w:endnote w:type="continuationSeparator" w:id="0">
    <w:p w14:paraId="3E7E88ED" w14:textId="77777777" w:rsidR="003F4A48" w:rsidRDefault="003F4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E68E8" w14:textId="77777777" w:rsidR="003958B1" w:rsidRDefault="003958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EE425" w14:textId="77777777" w:rsidR="000305EB" w:rsidRDefault="000305EB">
    <w:pPr>
      <w:pStyle w:val="Stopka"/>
      <w:jc w:val="right"/>
    </w:pPr>
    <w:r>
      <w:fldChar w:fldCharType="begin"/>
    </w:r>
    <w:r>
      <w:instrText>PAGE   \* MERGEFORMAT</w:instrText>
    </w:r>
    <w:r>
      <w:fldChar w:fldCharType="separate"/>
    </w:r>
    <w:r>
      <w:rPr>
        <w:lang w:val="pl-PL"/>
      </w:rPr>
      <w:t>2</w:t>
    </w:r>
    <w:r>
      <w:fldChar w:fldCharType="end"/>
    </w:r>
  </w:p>
  <w:p w14:paraId="7B0A2084" w14:textId="77777777" w:rsidR="003958B1" w:rsidRDefault="003958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3F4E" w14:textId="77777777" w:rsidR="003958B1" w:rsidRDefault="003958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C326B" w14:textId="77777777" w:rsidR="003F4A48" w:rsidRDefault="003F4A48">
      <w:r>
        <w:separator/>
      </w:r>
    </w:p>
  </w:footnote>
  <w:footnote w:type="continuationSeparator" w:id="0">
    <w:p w14:paraId="7A196794" w14:textId="77777777" w:rsidR="003F4A48" w:rsidRDefault="003F4A48">
      <w:r>
        <w:continuationSeparator/>
      </w:r>
    </w:p>
  </w:footnote>
  <w:footnote w:id="1">
    <w:p w14:paraId="6486D64B" w14:textId="77777777" w:rsidR="000305EB" w:rsidRPr="00456B64" w:rsidRDefault="000305EB" w:rsidP="000305EB">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23D7F023" w14:textId="77777777" w:rsidR="000305EB" w:rsidRPr="00456B64" w:rsidRDefault="000305EB" w:rsidP="000305EB">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E242FFB" w14:textId="77777777" w:rsidR="000305EB" w:rsidRPr="00456B64" w:rsidRDefault="000305E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D516BAD" w14:textId="77777777" w:rsidR="000305EB" w:rsidRPr="00456B64" w:rsidRDefault="000305E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79CAE3A" w14:textId="77777777" w:rsidR="000305EB" w:rsidRPr="00456B64" w:rsidRDefault="000305E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0D4D3DE" w14:textId="77777777" w:rsidR="000305EB" w:rsidRPr="00456B64" w:rsidRDefault="000305E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0FD0BB9A" w14:textId="77777777" w:rsidR="000305EB" w:rsidRPr="00456B64" w:rsidRDefault="000305EB" w:rsidP="000305EB">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55B9AF27" w14:textId="77777777" w:rsidR="000305EB" w:rsidRPr="00456B64" w:rsidRDefault="000305EB">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F814B73" w14:textId="77777777" w:rsidR="000305EB" w:rsidRPr="00456B64" w:rsidRDefault="000305E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E386447" w14:textId="77777777" w:rsidR="000305EB" w:rsidRPr="00456B64" w:rsidRDefault="000305E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46BC80B" w14:textId="77777777" w:rsidR="000305EB" w:rsidRPr="00456B64" w:rsidRDefault="000305E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5E61613" w14:textId="77777777" w:rsidR="000305EB" w:rsidRPr="00456B64" w:rsidRDefault="000305EB">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6E9CD11" w14:textId="77777777" w:rsidR="000305EB" w:rsidRPr="00456B64" w:rsidRDefault="000305EB" w:rsidP="000305EB">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26CC9E3" w14:textId="77777777" w:rsidR="000305EB" w:rsidRPr="00456B64" w:rsidRDefault="000305EB" w:rsidP="000305E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289D298" w14:textId="77777777" w:rsidR="000305EB" w:rsidRPr="00456B64" w:rsidRDefault="000305EB" w:rsidP="000305EB">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3C60F5D9" w14:textId="77777777" w:rsidR="000305EB" w:rsidRPr="00456B64" w:rsidRDefault="000305EB" w:rsidP="000305E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EC45D7F" w14:textId="77777777" w:rsidR="000305EB" w:rsidRPr="00456B64" w:rsidRDefault="000305EB">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E43BEE7" w14:textId="77777777" w:rsidR="000305EB" w:rsidRPr="00456B64" w:rsidRDefault="000305EB">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7FFA82C" w14:textId="77777777" w:rsidR="000305EB" w:rsidRPr="00456B64" w:rsidRDefault="000305EB">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5E34406" w14:textId="77777777" w:rsidR="000305EB" w:rsidRPr="00456B64" w:rsidRDefault="000305EB" w:rsidP="000305E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B5822F" w14:textId="77777777" w:rsidR="000305EB" w:rsidRPr="00456B64" w:rsidRDefault="000305EB" w:rsidP="000305E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104FFD0D" w14:textId="77777777" w:rsidR="000305EB" w:rsidRPr="00456B64" w:rsidRDefault="000305EB" w:rsidP="000305EB">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7AB8322"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a) osobę prawną,</w:t>
      </w:r>
    </w:p>
    <w:p w14:paraId="39D29E05"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b) spółkę kapitałową w organizacji,</w:t>
      </w:r>
    </w:p>
    <w:p w14:paraId="60050A85"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3C716EF4"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6BA49ED"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13B2E749" w14:textId="77777777" w:rsidR="000305EB" w:rsidRPr="00456B64" w:rsidRDefault="000305EB" w:rsidP="000305EB">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5F9B5C" w14:textId="77777777" w:rsidR="000305EB" w:rsidRPr="00456B64" w:rsidRDefault="000305EB" w:rsidP="000305EB">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BD7E8F8" w14:textId="77777777" w:rsidR="000305EB" w:rsidRPr="00456B64" w:rsidRDefault="000305EB" w:rsidP="000305EB">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FD143" w14:textId="77777777" w:rsidR="003958B1" w:rsidRDefault="003958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BB2E8" w14:textId="77777777" w:rsidR="003958B1" w:rsidRDefault="003958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00D6A" w14:textId="77777777" w:rsidR="003958B1" w:rsidRDefault="003958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5958765">
    <w:abstractNumId w:val="10"/>
  </w:num>
  <w:num w:numId="2" w16cid:durableId="1919711033">
    <w:abstractNumId w:val="15"/>
  </w:num>
  <w:num w:numId="3" w16cid:durableId="500580042">
    <w:abstractNumId w:val="3"/>
  </w:num>
  <w:num w:numId="4" w16cid:durableId="118110050">
    <w:abstractNumId w:val="6"/>
  </w:num>
  <w:num w:numId="5" w16cid:durableId="1035544513">
    <w:abstractNumId w:val="17"/>
  </w:num>
  <w:num w:numId="6" w16cid:durableId="1663704514">
    <w:abstractNumId w:val="13"/>
  </w:num>
  <w:num w:numId="7" w16cid:durableId="351880219">
    <w:abstractNumId w:val="12"/>
  </w:num>
  <w:num w:numId="8" w16cid:durableId="1333026955">
    <w:abstractNumId w:val="14"/>
  </w:num>
  <w:num w:numId="9" w16cid:durableId="232937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2522760">
    <w:abstractNumId w:val="4"/>
  </w:num>
  <w:num w:numId="11" w16cid:durableId="541793808">
    <w:abstractNumId w:val="16"/>
  </w:num>
  <w:num w:numId="12" w16cid:durableId="216623732">
    <w:abstractNumId w:val="9"/>
  </w:num>
  <w:num w:numId="13" w16cid:durableId="565259493">
    <w:abstractNumId w:val="8"/>
  </w:num>
  <w:num w:numId="14" w16cid:durableId="2130392629">
    <w:abstractNumId w:val="2"/>
  </w:num>
  <w:num w:numId="15" w16cid:durableId="999885993">
    <w:abstractNumId w:val="5"/>
  </w:num>
  <w:num w:numId="16" w16cid:durableId="169013476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3886"/>
    <w:rsid w:val="000033EA"/>
    <w:rsid w:val="0002467C"/>
    <w:rsid w:val="000305EB"/>
    <w:rsid w:val="00040A7A"/>
    <w:rsid w:val="000936CA"/>
    <w:rsid w:val="00097182"/>
    <w:rsid w:val="000B1A00"/>
    <w:rsid w:val="000C0F66"/>
    <w:rsid w:val="001764D4"/>
    <w:rsid w:val="001F341B"/>
    <w:rsid w:val="002430FD"/>
    <w:rsid w:val="00267340"/>
    <w:rsid w:val="00275C59"/>
    <w:rsid w:val="00337165"/>
    <w:rsid w:val="003958B1"/>
    <w:rsid w:val="003974EB"/>
    <w:rsid w:val="003C6167"/>
    <w:rsid w:val="003F1749"/>
    <w:rsid w:val="003F4A48"/>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37758"/>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3886"/>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24B03"/>
  <w15:chartTrackingRefBased/>
  <w15:docId w15:val="{B5713ABE-E179-4640-8F98-FC1086F68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5EB"/>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305E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2494</Words>
  <Characters>14965</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2022-09-13T07:22:00Z</dcterms:created>
  <dcterms:modified xsi:type="dcterms:W3CDTF">2022-09-13T07:31:00Z</dcterms:modified>
</cp:coreProperties>
</file>