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B328E" w14:textId="4F050F56" w:rsidR="005D2D7F" w:rsidRDefault="005D2D7F" w:rsidP="005D2D7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</w:t>
      </w:r>
      <w:r>
        <w:rPr>
          <w:b/>
          <w:sz w:val="24"/>
        </w:rPr>
        <w:t>70</w:t>
      </w:r>
      <w:r>
        <w:rPr>
          <w:b/>
          <w:sz w:val="24"/>
        </w:rPr>
        <w:t>/22</w:t>
      </w:r>
    </w:p>
    <w:p w14:paraId="199F1A0D" w14:textId="77777777" w:rsidR="005D2D7F" w:rsidRDefault="005D2D7F" w:rsidP="005D2D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7B71B80" w14:textId="77777777" w:rsidR="005D2D7F" w:rsidRDefault="005D2D7F" w:rsidP="005D2D7F">
      <w:pPr>
        <w:jc w:val="center"/>
        <w:rPr>
          <w:b/>
          <w:sz w:val="28"/>
          <w:szCs w:val="28"/>
        </w:rPr>
      </w:pPr>
    </w:p>
    <w:p w14:paraId="16A6A883" w14:textId="77777777" w:rsidR="005D2D7F" w:rsidRDefault="005D2D7F" w:rsidP="005D2D7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29B671C" w14:textId="77777777" w:rsidR="005D2D7F" w:rsidRDefault="005D2D7F" w:rsidP="005D2D7F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ECF5584" w14:textId="77777777" w:rsidR="005D2D7F" w:rsidRDefault="005D2D7F" w:rsidP="005D2D7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3109993" w14:textId="77777777" w:rsidR="005D2D7F" w:rsidRDefault="005D2D7F" w:rsidP="005D2D7F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EE0502D" w14:textId="03E3C0FC" w:rsidR="005D2D7F" w:rsidRDefault="005D2D7F" w:rsidP="005D2D7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wektorowego analizatora sieci</w:t>
      </w:r>
      <w:r w:rsidRPr="00125021">
        <w:rPr>
          <w:b/>
        </w:rPr>
        <w:t xml:space="preserve"> dla </w:t>
      </w:r>
      <w:proofErr w:type="spellStart"/>
      <w:r>
        <w:rPr>
          <w:b/>
        </w:rPr>
        <w:t>WFiIS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0E70BBE5" w14:textId="77777777" w:rsidR="005D2D7F" w:rsidRDefault="005D2D7F" w:rsidP="005D2D7F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5E50919" w14:textId="77777777" w:rsidR="005D2D7F" w:rsidRDefault="005D2D7F" w:rsidP="005D2D7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E9AD3CF" w14:textId="77777777" w:rsidR="005D2D7F" w:rsidRDefault="005D2D7F" w:rsidP="005D2D7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4BC69DD" w14:textId="77777777" w:rsidR="005D2D7F" w:rsidRDefault="005D2D7F" w:rsidP="005D2D7F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B362FEF" w14:textId="77777777" w:rsidR="005D2D7F" w:rsidRDefault="005D2D7F" w:rsidP="005D2D7F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8D9A5D6" w14:textId="77777777" w:rsidR="005D2D7F" w:rsidRDefault="005D2D7F" w:rsidP="005D2D7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0BBDD8E" w14:textId="77777777" w:rsidR="005D2D7F" w:rsidRDefault="005D2D7F" w:rsidP="005D2D7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D2D7F" w14:paraId="2ABE4724" w14:textId="77777777" w:rsidTr="003968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F701F" w14:textId="77777777" w:rsidR="005D2D7F" w:rsidRDefault="005D2D7F" w:rsidP="0039682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1F70" w14:textId="77777777" w:rsidR="005D2D7F" w:rsidRDefault="005D2D7F" w:rsidP="0039682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C0526" w14:textId="77777777" w:rsidR="005D2D7F" w:rsidRDefault="005D2D7F" w:rsidP="0039682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5D2D7F" w14:paraId="0DD2E182" w14:textId="77777777" w:rsidTr="003968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FCBA" w14:textId="77777777" w:rsidR="005D2D7F" w:rsidRDefault="005D2D7F" w:rsidP="00396820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64CE" w14:textId="77777777" w:rsidR="005D2D7F" w:rsidRDefault="005D2D7F" w:rsidP="0039682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08A1" w14:textId="77777777" w:rsidR="005D2D7F" w:rsidRDefault="005D2D7F" w:rsidP="00396820">
            <w:pPr>
              <w:widowControl w:val="0"/>
              <w:spacing w:line="360" w:lineRule="auto"/>
              <w:jc w:val="both"/>
            </w:pPr>
          </w:p>
        </w:tc>
      </w:tr>
      <w:tr w:rsidR="005D2D7F" w14:paraId="4E2B5FF5" w14:textId="77777777" w:rsidTr="003968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1E39C" w14:textId="77777777" w:rsidR="005D2D7F" w:rsidRDefault="005D2D7F" w:rsidP="0039682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B808" w14:textId="77777777" w:rsidR="005D2D7F" w:rsidRDefault="005D2D7F" w:rsidP="0039682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D529" w14:textId="77777777" w:rsidR="005D2D7F" w:rsidRDefault="005D2D7F" w:rsidP="00396820">
            <w:pPr>
              <w:widowControl w:val="0"/>
              <w:spacing w:line="360" w:lineRule="auto"/>
              <w:jc w:val="both"/>
            </w:pPr>
          </w:p>
        </w:tc>
      </w:tr>
      <w:tr w:rsidR="005D2D7F" w14:paraId="6EA4A149" w14:textId="77777777" w:rsidTr="0039682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D2094" w14:textId="77777777" w:rsidR="005D2D7F" w:rsidRDefault="005D2D7F" w:rsidP="0039682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C128" w14:textId="77777777" w:rsidR="005D2D7F" w:rsidRDefault="005D2D7F" w:rsidP="0039682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EAE2" w14:textId="77777777" w:rsidR="005D2D7F" w:rsidRDefault="005D2D7F" w:rsidP="00396820">
            <w:pPr>
              <w:widowControl w:val="0"/>
              <w:spacing w:line="360" w:lineRule="auto"/>
              <w:jc w:val="both"/>
            </w:pPr>
          </w:p>
        </w:tc>
      </w:tr>
    </w:tbl>
    <w:p w14:paraId="3CCC6EC6" w14:textId="77777777" w:rsidR="005D2D7F" w:rsidRDefault="005D2D7F" w:rsidP="005D2D7F">
      <w:pPr>
        <w:widowControl w:val="0"/>
        <w:spacing w:line="360" w:lineRule="auto"/>
        <w:jc w:val="both"/>
      </w:pPr>
    </w:p>
    <w:p w14:paraId="09C26DB0" w14:textId="77777777" w:rsidR="005D2D7F" w:rsidRDefault="005D2D7F" w:rsidP="005D2D7F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2F69E8E" w14:textId="77777777" w:rsidR="005D2D7F" w:rsidRDefault="005D2D7F" w:rsidP="005D2D7F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A2D681B" w14:textId="77777777" w:rsidR="005D2D7F" w:rsidRDefault="005D2D7F" w:rsidP="005D2D7F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AFFA854" w14:textId="77777777" w:rsidR="005D2D7F" w:rsidRDefault="005D2D7F" w:rsidP="005D2D7F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CE98B29" w14:textId="77777777" w:rsidR="005D2D7F" w:rsidRDefault="005D2D7F" w:rsidP="005D2D7F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68C8C45" w14:textId="77777777" w:rsidR="005D2D7F" w:rsidRDefault="005D2D7F" w:rsidP="005D2D7F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8EE0DE1" w14:textId="77777777" w:rsidR="005D2D7F" w:rsidRDefault="005D2D7F" w:rsidP="005D2D7F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F975045" w14:textId="77777777" w:rsidR="005D2D7F" w:rsidRDefault="005D2D7F" w:rsidP="005D2D7F">
      <w:pPr>
        <w:rPr>
          <w:rFonts w:eastAsia="Times New Roman"/>
          <w:lang w:eastAsia="pl-PL"/>
        </w:rPr>
      </w:pPr>
    </w:p>
    <w:p w14:paraId="1AEF579C" w14:textId="77777777" w:rsidR="005D2D7F" w:rsidRDefault="005D2D7F" w:rsidP="005D2D7F"/>
    <w:p w14:paraId="6B00CEEA" w14:textId="77777777" w:rsidR="005D2D7F" w:rsidRDefault="005D2D7F" w:rsidP="005D2D7F"/>
    <w:p w14:paraId="190EDFA5" w14:textId="77777777" w:rsidR="005D2D7F" w:rsidRDefault="005D2D7F" w:rsidP="005D2D7F"/>
    <w:p w14:paraId="6AA68180" w14:textId="77777777" w:rsidR="005D2D7F" w:rsidRPr="00D54AE7" w:rsidRDefault="005D2D7F" w:rsidP="005D2D7F"/>
    <w:p w14:paraId="760ADA5D" w14:textId="13E7FEB4" w:rsidR="00106AC7" w:rsidRPr="005D2D7F" w:rsidRDefault="00106AC7" w:rsidP="005D2D7F"/>
    <w:sectPr w:rsidR="00106AC7" w:rsidRPr="005D2D7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D8EEC" w14:textId="77777777" w:rsidR="004961AA" w:rsidRDefault="004961AA">
      <w:r>
        <w:separator/>
      </w:r>
    </w:p>
  </w:endnote>
  <w:endnote w:type="continuationSeparator" w:id="0">
    <w:p w14:paraId="11A985EC" w14:textId="77777777" w:rsidR="004961AA" w:rsidRDefault="0049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2E63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F776D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FB39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099084F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2D0754E3">
        <v:line id="_x0000_s1025" style="position:absolute;left:0;text-align:left;z-index:251657728" from="-3.85pt,8.7pt" to="455.15pt,8.7pt"/>
      </w:pict>
    </w:r>
  </w:p>
  <w:p w14:paraId="69E0ACD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45A5C" w14:textId="77777777" w:rsidR="00F619D3" w:rsidRDefault="00F61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FA2A8" w14:textId="77777777" w:rsidR="004961AA" w:rsidRDefault="004961AA">
      <w:r>
        <w:separator/>
      </w:r>
    </w:p>
  </w:footnote>
  <w:footnote w:type="continuationSeparator" w:id="0">
    <w:p w14:paraId="32319FAD" w14:textId="77777777" w:rsidR="004961AA" w:rsidRDefault="00496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8A88" w14:textId="77777777" w:rsidR="00F619D3" w:rsidRDefault="00F61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8CB4D" w14:textId="77777777" w:rsidR="00F619D3" w:rsidRDefault="00F619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4B99" w14:textId="77777777" w:rsidR="00F619D3" w:rsidRDefault="00F61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9428061">
    <w:abstractNumId w:val="15"/>
  </w:num>
  <w:num w:numId="2" w16cid:durableId="710228507">
    <w:abstractNumId w:val="0"/>
  </w:num>
  <w:num w:numId="3" w16cid:durableId="1829975994">
    <w:abstractNumId w:val="13"/>
  </w:num>
  <w:num w:numId="4" w16cid:durableId="668286493">
    <w:abstractNumId w:val="8"/>
  </w:num>
  <w:num w:numId="5" w16cid:durableId="277489782">
    <w:abstractNumId w:val="7"/>
  </w:num>
  <w:num w:numId="6" w16cid:durableId="16473778">
    <w:abstractNumId w:val="1"/>
  </w:num>
  <w:num w:numId="7" w16cid:durableId="395275232">
    <w:abstractNumId w:val="6"/>
  </w:num>
  <w:num w:numId="8" w16cid:durableId="958417334">
    <w:abstractNumId w:val="3"/>
  </w:num>
  <w:num w:numId="9" w16cid:durableId="208499818">
    <w:abstractNumId w:val="2"/>
  </w:num>
  <w:num w:numId="10" w16cid:durableId="1239094477">
    <w:abstractNumId w:val="5"/>
  </w:num>
  <w:num w:numId="11" w16cid:durableId="1061903155">
    <w:abstractNumId w:val="11"/>
  </w:num>
  <w:num w:numId="12" w16cid:durableId="1925912651">
    <w:abstractNumId w:val="4"/>
  </w:num>
  <w:num w:numId="13" w16cid:durableId="922228310">
    <w:abstractNumId w:val="10"/>
  </w:num>
  <w:num w:numId="14" w16cid:durableId="231280915">
    <w:abstractNumId w:val="14"/>
  </w:num>
  <w:num w:numId="18" w16cid:durableId="9465458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1A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AA"/>
    <w:rsid w:val="004C55DE"/>
    <w:rsid w:val="004D5C77"/>
    <w:rsid w:val="00533E9F"/>
    <w:rsid w:val="00542D0B"/>
    <w:rsid w:val="0056132E"/>
    <w:rsid w:val="005A5013"/>
    <w:rsid w:val="005C0D5A"/>
    <w:rsid w:val="005C3627"/>
    <w:rsid w:val="005D2D7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19D3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9062960"/>
  <w15:chartTrackingRefBased/>
  <w15:docId w15:val="{86C195A9-19C8-4BCA-B0F1-9E47CE08F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D2D7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5D2D7F"/>
  </w:style>
  <w:style w:type="paragraph" w:styleId="Akapitzlist">
    <w:name w:val="List Paragraph"/>
    <w:basedOn w:val="Normalny"/>
    <w:uiPriority w:val="34"/>
    <w:qFormat/>
    <w:rsid w:val="005D2D7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334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2022-09-13T08:16:00Z</dcterms:created>
  <dcterms:modified xsi:type="dcterms:W3CDTF">2022-09-13T08:18:00Z</dcterms:modified>
</cp:coreProperties>
</file>