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F550B" w14:textId="77777777" w:rsidR="00BE45FD" w:rsidRPr="00240E71" w:rsidRDefault="002B34F0" w:rsidP="00BE45FD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12E577D">
          <v:roundrect id="_x0000_s1027" style="position:absolute;left:0;text-align:left;margin-left:-25.5pt;margin-top:-13.15pt;width:162pt;height:1in;z-index:251659264" arcsize="10923f"/>
        </w:pict>
      </w:r>
      <w:r w:rsidR="00BE45FD">
        <w:rPr>
          <w:b w:val="0"/>
          <w:sz w:val="22"/>
          <w:szCs w:val="22"/>
        </w:rPr>
        <w:tab/>
      </w:r>
      <w:r w:rsidR="00BE45FD">
        <w:rPr>
          <w:b w:val="0"/>
          <w:sz w:val="22"/>
          <w:szCs w:val="22"/>
        </w:rPr>
        <w:tab/>
      </w:r>
      <w:r w:rsidR="00BE45FD">
        <w:rPr>
          <w:b w:val="0"/>
          <w:sz w:val="22"/>
          <w:szCs w:val="22"/>
        </w:rPr>
        <w:tab/>
      </w:r>
      <w:r w:rsidR="00BE45FD">
        <w:rPr>
          <w:b w:val="0"/>
          <w:sz w:val="22"/>
          <w:szCs w:val="22"/>
        </w:rPr>
        <w:tab/>
      </w:r>
      <w:r w:rsidR="00BE45FD">
        <w:rPr>
          <w:b w:val="0"/>
          <w:sz w:val="22"/>
          <w:szCs w:val="22"/>
        </w:rPr>
        <w:tab/>
      </w:r>
      <w:r w:rsidR="00BE45FD">
        <w:rPr>
          <w:b w:val="0"/>
          <w:sz w:val="22"/>
          <w:szCs w:val="22"/>
        </w:rPr>
        <w:tab/>
      </w:r>
      <w:r w:rsidR="00BE45FD">
        <w:rPr>
          <w:b w:val="0"/>
          <w:sz w:val="22"/>
          <w:szCs w:val="22"/>
        </w:rPr>
        <w:tab/>
      </w:r>
      <w:r w:rsidR="00BE45FD" w:rsidRPr="004C278E">
        <w:rPr>
          <w:rFonts w:ascii="Times New Roman" w:hAnsi="Times New Roman"/>
        </w:rPr>
        <w:t xml:space="preserve">Załącznik nr </w:t>
      </w:r>
      <w:r w:rsidR="00BE45FD">
        <w:rPr>
          <w:rFonts w:ascii="Times New Roman" w:hAnsi="Times New Roman"/>
        </w:rPr>
        <w:t>1</w:t>
      </w:r>
    </w:p>
    <w:p w14:paraId="27CE5081" w14:textId="77777777" w:rsidR="00BE45FD" w:rsidRDefault="00BE45FD" w:rsidP="00BE45F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F31F9C" w14:textId="77777777" w:rsidR="00BE45FD" w:rsidRPr="0022732C" w:rsidRDefault="00BE45FD" w:rsidP="00BE45F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A1066BB" w14:textId="77777777" w:rsidR="00BE45FD" w:rsidRDefault="00BE45FD" w:rsidP="00BE45F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420393" w14:textId="77777777" w:rsidR="00BE45FD" w:rsidRPr="0022732C" w:rsidRDefault="00BE45FD" w:rsidP="00BE45F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990111F" w14:textId="77777777" w:rsidR="00BE45FD" w:rsidRPr="0022732C" w:rsidRDefault="00BE45FD" w:rsidP="00BE45F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6ED8942" w14:textId="77777777" w:rsidR="00BE45FD" w:rsidRPr="0022732C" w:rsidRDefault="00BE45FD" w:rsidP="00BE45F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1B78F41" w14:textId="77777777" w:rsidR="00BE45FD" w:rsidRPr="0022732C" w:rsidRDefault="00BE45FD" w:rsidP="00BE45F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9FF8822" w14:textId="77777777" w:rsidR="00BE45FD" w:rsidRPr="0022732C" w:rsidRDefault="00BE45FD" w:rsidP="00BE45F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B1639D1" w14:textId="77777777" w:rsidR="00BE45FD" w:rsidRPr="0022732C" w:rsidRDefault="00BE45FD" w:rsidP="00BE45F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1EB51358" w14:textId="77777777" w:rsidR="00BE45FD" w:rsidRPr="0022732C" w:rsidRDefault="00BE45FD" w:rsidP="00BE45F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3B3D9BB" w14:textId="77777777" w:rsidR="00BE45FD" w:rsidRPr="0022732C" w:rsidRDefault="00BE45FD" w:rsidP="00BE45F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5B4AEB4" w14:textId="77777777" w:rsidR="00BE45FD" w:rsidRPr="0022732C" w:rsidRDefault="00BE45FD" w:rsidP="00BE45F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F9F0C14" w14:textId="77777777" w:rsidR="00BE45FD" w:rsidRDefault="00BE45FD" w:rsidP="00BE45FD">
      <w:pPr>
        <w:spacing w:line="360" w:lineRule="auto"/>
      </w:pPr>
      <w:r>
        <w:t>Do: Nazwa i siedziba Zamawiającego:</w:t>
      </w:r>
    </w:p>
    <w:p w14:paraId="539F2931" w14:textId="77777777" w:rsidR="00BE45FD" w:rsidRPr="00C35C8C" w:rsidRDefault="00BE45FD" w:rsidP="00BE45FD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1BFC130C" w14:textId="77777777" w:rsidR="00BE45FD" w:rsidRPr="00C35C8C" w:rsidRDefault="00BE45FD" w:rsidP="00BE45FD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0736975" w14:textId="77777777" w:rsidR="00BE45FD" w:rsidRDefault="00BE45FD" w:rsidP="00BE45FD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56A18CE3" w14:textId="77777777" w:rsidR="00BE45FD" w:rsidRDefault="00BE45FD" w:rsidP="00BE45FD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EA6C313" w14:textId="77777777" w:rsidR="00BE45FD" w:rsidRDefault="00BE45FD" w:rsidP="00BE45FD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2E9664E1" w14:textId="77777777" w:rsidR="00BE45FD" w:rsidRDefault="00BE45FD" w:rsidP="00BE45FD">
      <w:pPr>
        <w:ind w:firstLine="3969"/>
        <w:rPr>
          <w:b/>
        </w:rPr>
      </w:pPr>
    </w:p>
    <w:p w14:paraId="5AA8CF53" w14:textId="2DE0E228" w:rsidR="00BE45FD" w:rsidRDefault="00BE45FD" w:rsidP="00BE45F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25021">
        <w:rPr>
          <w:b/>
        </w:rPr>
        <w:t xml:space="preserve">Dostawa </w:t>
      </w:r>
      <w:r>
        <w:rPr>
          <w:b/>
        </w:rPr>
        <w:t>3 szt. laptopów</w:t>
      </w:r>
      <w:r w:rsidRPr="00125021">
        <w:rPr>
          <w:b/>
        </w:rPr>
        <w:t xml:space="preserve"> dla </w:t>
      </w:r>
      <w:r>
        <w:rPr>
          <w:b/>
        </w:rPr>
        <w:t xml:space="preserve">IE </w:t>
      </w:r>
      <w:proofErr w:type="spellStart"/>
      <w:r>
        <w:rPr>
          <w:b/>
        </w:rPr>
        <w:t>WIEiT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KC-zp.272-558/22 </w:t>
      </w:r>
      <w:r>
        <w:t>oferuję realizację przedmiotu zamówienia, zgodnie z zasadami określonymi w specyfikacji istotnych warunków zamówienia.</w:t>
      </w:r>
    </w:p>
    <w:p w14:paraId="192676DA" w14:textId="77777777" w:rsidR="00BE45FD" w:rsidRDefault="00BE45FD" w:rsidP="00BE45FD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E45FD" w:rsidRPr="002A16E2" w14:paraId="62AFB966" w14:textId="77777777" w:rsidTr="00CC3A1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AA388C" w14:textId="77777777" w:rsidR="00BE45FD" w:rsidRPr="002A16E2" w:rsidRDefault="00BE45FD" w:rsidP="00CC3A13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484B44" w14:textId="77777777" w:rsidR="00BE45F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447C6C02" w14:textId="77777777" w:rsidR="00BE45FD" w:rsidRPr="008A2B7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74486FAD" w14:textId="77777777" w:rsidR="00BE45FD" w:rsidRPr="008A2B7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F12FB8" w14:textId="2D097481" w:rsidR="00BE45FD" w:rsidRPr="0084309D" w:rsidRDefault="00BE45FD" w:rsidP="00CC3A1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 w:rsidR="002B34F0"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C060A9" w14:textId="77777777" w:rsidR="00BE45FD" w:rsidRPr="008A2B7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34923C9" w14:textId="77777777" w:rsidR="00BE45FD" w:rsidRPr="008A2B7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EEC18A" w14:textId="77777777" w:rsidR="00BE45FD" w:rsidRPr="008A2B7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83BE25" w14:textId="77777777" w:rsidR="00BE45FD" w:rsidRPr="008A2B7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2228AAD" w14:textId="77777777" w:rsidR="00BE45FD" w:rsidRPr="008A2B7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2EE4CA" w14:textId="77777777" w:rsidR="00BE45FD" w:rsidRPr="008A2B7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C0C0056" w14:textId="77777777" w:rsidR="00BE45FD" w:rsidRPr="008A2B7D" w:rsidRDefault="00BE45FD" w:rsidP="00CC3A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375ACC0" w14:textId="77777777" w:rsidR="00BE45FD" w:rsidRPr="008A2B7D" w:rsidRDefault="00BE45FD" w:rsidP="00CC3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70FC7F" w14:textId="77777777" w:rsidR="00BE45FD" w:rsidRPr="008A2B7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D935733" w14:textId="77777777" w:rsidR="00BE45FD" w:rsidRPr="008A2B7D" w:rsidRDefault="00BE45FD" w:rsidP="00CC3A13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88508CF" w14:textId="77777777" w:rsidR="00BE45FD" w:rsidRPr="008A2B7D" w:rsidRDefault="00BE45FD" w:rsidP="00CC3A1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E45FD" w:rsidRPr="002A16E2" w14:paraId="4CCB247F" w14:textId="77777777" w:rsidTr="00CC3A1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6873D8" w14:textId="77777777" w:rsidR="00BE45FD" w:rsidRPr="002A16E2" w:rsidRDefault="00BE45FD" w:rsidP="00CC3A1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30ED9F" w14:textId="77777777" w:rsidR="00BE45FD" w:rsidRPr="002A16E2" w:rsidRDefault="00BE45FD" w:rsidP="00CC3A1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18E9E4" w14:textId="77777777" w:rsidR="00BE45FD" w:rsidRPr="002A16E2" w:rsidRDefault="00BE45FD" w:rsidP="00CC3A1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D1B6B5" w14:textId="77777777" w:rsidR="00BE45FD" w:rsidRPr="002A16E2" w:rsidRDefault="00BE45FD" w:rsidP="00CC3A1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5B004B" w14:textId="77777777" w:rsidR="00BE45FD" w:rsidRPr="002A16E2" w:rsidRDefault="00BE45FD" w:rsidP="00CC3A1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26FC1D" w14:textId="77777777" w:rsidR="00BE45FD" w:rsidRPr="002A16E2" w:rsidRDefault="00BE45FD" w:rsidP="00CC3A1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2A738" w14:textId="77777777" w:rsidR="00BE45FD" w:rsidRPr="002A16E2" w:rsidRDefault="00BE45FD" w:rsidP="00CC3A1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4F60282" w14:textId="77777777" w:rsidR="00BE45FD" w:rsidRPr="002A16E2" w:rsidRDefault="00BE45FD" w:rsidP="00CC3A1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E45FD" w:rsidRPr="002A16E2" w14:paraId="09403806" w14:textId="77777777" w:rsidTr="00CC3A1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43EBDD" w14:textId="77777777" w:rsidR="00BE45FD" w:rsidRPr="002A16E2" w:rsidRDefault="00BE45FD" w:rsidP="00CC3A1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3AF3" w14:textId="10B29AFC" w:rsidR="00BE45FD" w:rsidRPr="00125021" w:rsidRDefault="00BE45FD" w:rsidP="00CC3A13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68EC" w14:textId="77777777" w:rsidR="00BE45FD" w:rsidRPr="00A47B30" w:rsidRDefault="00BE45FD" w:rsidP="00CC3A1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0E1B" w14:textId="05CFEE38" w:rsidR="00BE45FD" w:rsidRPr="00F55968" w:rsidRDefault="00BE45FD" w:rsidP="00CC3A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22FD" w14:textId="77777777" w:rsidR="00BE45FD" w:rsidRPr="002A16E2" w:rsidRDefault="00BE45FD" w:rsidP="00CC3A1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FD16" w14:textId="77777777" w:rsidR="00BE45FD" w:rsidRPr="002A16E2" w:rsidRDefault="00BE45FD" w:rsidP="00CC3A1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41D8CE" w14:textId="77777777" w:rsidR="00BE45FD" w:rsidRPr="002A16E2" w:rsidRDefault="00BE45FD" w:rsidP="00CC3A1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7504C" w14:textId="77777777" w:rsidR="00BE45FD" w:rsidRPr="002A16E2" w:rsidRDefault="00BE45FD" w:rsidP="00CC3A13">
            <w:pPr>
              <w:ind w:right="425"/>
              <w:rPr>
                <w:sz w:val="22"/>
                <w:szCs w:val="22"/>
              </w:rPr>
            </w:pPr>
          </w:p>
        </w:tc>
      </w:tr>
      <w:tr w:rsidR="00BE45FD" w:rsidRPr="002A16E2" w14:paraId="3BC4912D" w14:textId="77777777" w:rsidTr="00CC3A1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3AA98D" w14:textId="77777777" w:rsidR="00BE45FD" w:rsidRDefault="00BE45FD" w:rsidP="00CC3A13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88753ED" w14:textId="77777777" w:rsidR="00BE45FD" w:rsidRDefault="00BE45FD" w:rsidP="00CC3A13">
            <w:pPr>
              <w:ind w:right="425"/>
              <w:rPr>
                <w:sz w:val="22"/>
                <w:szCs w:val="22"/>
              </w:rPr>
            </w:pPr>
          </w:p>
          <w:p w14:paraId="1AAB6C70" w14:textId="77777777" w:rsidR="00BE45FD" w:rsidRPr="002A16E2" w:rsidRDefault="00BE45FD" w:rsidP="00CC3A13">
            <w:pPr>
              <w:ind w:right="425"/>
              <w:rPr>
                <w:sz w:val="22"/>
                <w:szCs w:val="22"/>
              </w:rPr>
            </w:pPr>
          </w:p>
          <w:p w14:paraId="3D6BC726" w14:textId="77777777" w:rsidR="00BE45FD" w:rsidRDefault="00BE45FD" w:rsidP="00CC3A13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AC3DB10" w14:textId="77777777" w:rsidR="00BE45FD" w:rsidRPr="002A16E2" w:rsidRDefault="00BE45FD" w:rsidP="00CC3A13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E1FB" w14:textId="77777777" w:rsidR="00BE45FD" w:rsidRPr="002A16E2" w:rsidRDefault="00BE45FD" w:rsidP="00CC3A1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654CFA" w14:textId="77777777" w:rsidR="00BE45FD" w:rsidRPr="002A16E2" w:rsidRDefault="00BE45FD" w:rsidP="00CC3A1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46D0C9" w14:textId="77777777" w:rsidR="00BE45FD" w:rsidRPr="002A16E2" w:rsidRDefault="00BE45FD" w:rsidP="00CC3A13">
            <w:pPr>
              <w:ind w:right="425"/>
              <w:rPr>
                <w:sz w:val="22"/>
                <w:szCs w:val="22"/>
              </w:rPr>
            </w:pPr>
          </w:p>
        </w:tc>
      </w:tr>
      <w:tr w:rsidR="00BE45FD" w:rsidRPr="002A16E2" w14:paraId="20E21A6B" w14:textId="77777777" w:rsidTr="00CC3A1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02433C" w14:textId="77777777" w:rsidR="00BE45FD" w:rsidRPr="002A16E2" w:rsidRDefault="00BE45FD" w:rsidP="00CC3A1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4DA577A" w14:textId="77777777" w:rsidR="00BE45FD" w:rsidRPr="002A16E2" w:rsidRDefault="00BE45FD" w:rsidP="00CC3A13">
            <w:pPr>
              <w:rPr>
                <w:sz w:val="22"/>
                <w:szCs w:val="22"/>
              </w:rPr>
            </w:pPr>
          </w:p>
          <w:p w14:paraId="175A8E68" w14:textId="77777777" w:rsidR="00BE45FD" w:rsidRPr="002A16E2" w:rsidRDefault="00BE45FD" w:rsidP="00CC3A1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815F045" w14:textId="77777777" w:rsidR="00BE45FD" w:rsidRPr="002A16E2" w:rsidRDefault="00BE45FD" w:rsidP="00CC3A1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3B4A" w14:textId="77777777" w:rsidR="00BE45FD" w:rsidRPr="002A16E2" w:rsidRDefault="00BE45FD" w:rsidP="00CC3A1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8276DF" w14:textId="77777777" w:rsidR="00BE45FD" w:rsidRPr="002A16E2" w:rsidRDefault="00BE45FD" w:rsidP="00CC3A1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1745EB" w14:textId="77777777" w:rsidR="00BE45FD" w:rsidRPr="002A16E2" w:rsidRDefault="00BE45FD" w:rsidP="00CC3A13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D1C50BE" w14:textId="77777777" w:rsidR="00BE45FD" w:rsidRPr="00FB1B4F" w:rsidRDefault="00BE45FD" w:rsidP="00BE45F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25242A4" w14:textId="77777777" w:rsidR="00BE45FD" w:rsidRPr="00FB1B4F" w:rsidRDefault="00BE45FD" w:rsidP="00BE45FD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8D38192" w14:textId="77777777" w:rsidR="00BE45FD" w:rsidRPr="00FB1B4F" w:rsidRDefault="00BE45FD" w:rsidP="00BE45FD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51E7869" w14:textId="77777777" w:rsidR="00BE45FD" w:rsidRDefault="00BE45FD" w:rsidP="00BE45FD">
      <w:pPr>
        <w:pStyle w:val="Tekstpodstawowy"/>
      </w:pPr>
      <w:r>
        <w:t>Powyższa cena zawiera  podatek VAT w wysokości 23% tj.…………………….PLN</w:t>
      </w:r>
    </w:p>
    <w:p w14:paraId="6CFE1AB9" w14:textId="77777777" w:rsidR="00BE45FD" w:rsidRPr="000552C2" w:rsidRDefault="00BE45FD" w:rsidP="00BE45F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lastRenderedPageBreak/>
        <w:t xml:space="preserve">Termin realizacji zamówienia: do ………. dni od daty 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6B542F74" w14:textId="37DD4FA2" w:rsidR="00BE45FD" w:rsidRDefault="00BE45FD" w:rsidP="00BE45F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17AD65E9" w14:textId="77777777" w:rsidR="00BE45FD" w:rsidRPr="00FE545C" w:rsidRDefault="00BE45FD" w:rsidP="00BE45F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22B5D5B" w14:textId="77777777" w:rsidR="00BE45FD" w:rsidRPr="00FE545C" w:rsidRDefault="00BE45FD" w:rsidP="00BE45F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4A9515E" w14:textId="77777777" w:rsidR="00BE45FD" w:rsidRDefault="00BE45FD" w:rsidP="00BE45FD">
      <w:pPr>
        <w:jc w:val="both"/>
        <w:rPr>
          <w:sz w:val="18"/>
          <w:szCs w:val="18"/>
        </w:rPr>
      </w:pPr>
    </w:p>
    <w:p w14:paraId="6EA32670" w14:textId="77777777" w:rsidR="00BE45FD" w:rsidRPr="002A16E2" w:rsidRDefault="00BE45FD" w:rsidP="00BE45F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40685BC" w14:textId="77777777" w:rsidR="00BE45FD" w:rsidRPr="002A16E2" w:rsidRDefault="00BE45FD" w:rsidP="00BE45F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09453845" w14:textId="77777777" w:rsidR="00BE45FD" w:rsidRDefault="00BE45FD" w:rsidP="00BE45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F8C60AB" w14:textId="77777777" w:rsidR="00BE45FD" w:rsidRPr="003E2056" w:rsidRDefault="00BE45FD" w:rsidP="00BE45FD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7656368" w14:textId="77777777" w:rsidR="00BE45FD" w:rsidRPr="002A16E2" w:rsidRDefault="00BE45FD" w:rsidP="00BE45F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7A333BE" w14:textId="77777777" w:rsidR="00BE45FD" w:rsidRPr="002A16E2" w:rsidRDefault="00BE45FD" w:rsidP="00BE45F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04EB3F" w14:textId="77777777" w:rsidR="00BE45FD" w:rsidRPr="002A16E2" w:rsidRDefault="00BE45FD" w:rsidP="00BE45F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C1A6F3" w14:textId="77777777" w:rsidR="00BE45FD" w:rsidRPr="002A16E2" w:rsidRDefault="00BE45FD" w:rsidP="00BE45F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45FD" w:rsidRPr="002A16E2" w14:paraId="1881BCC2" w14:textId="77777777" w:rsidTr="00CC3A1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EBB06" w14:textId="77777777" w:rsidR="00BE45FD" w:rsidRPr="002A16E2" w:rsidRDefault="00BE45FD" w:rsidP="00CC3A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9D408" w14:textId="77777777" w:rsidR="00BE45FD" w:rsidRPr="002A16E2" w:rsidRDefault="00BE45FD" w:rsidP="00CC3A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6D824AE" w14:textId="77777777" w:rsidR="00BE45FD" w:rsidRPr="002A16E2" w:rsidRDefault="00BE45FD" w:rsidP="00CC3A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3DEA8" w14:textId="77777777" w:rsidR="00BE45FD" w:rsidRPr="002A16E2" w:rsidRDefault="00BE45FD" w:rsidP="00CC3A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BE45FD" w:rsidRPr="002A16E2" w14:paraId="429ED443" w14:textId="77777777" w:rsidTr="00CC3A1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31D57" w14:textId="77777777" w:rsidR="00BE45FD" w:rsidRPr="002A16E2" w:rsidRDefault="00BE45FD" w:rsidP="00CC3A1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97BA7" w14:textId="77777777" w:rsidR="00BE45FD" w:rsidRPr="002A16E2" w:rsidRDefault="00BE45FD" w:rsidP="00CC3A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9A8D5" w14:textId="77777777" w:rsidR="00BE45FD" w:rsidRPr="002A16E2" w:rsidRDefault="00BE45FD" w:rsidP="00CC3A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E45FD" w:rsidRPr="002A16E2" w14:paraId="5A9A761A" w14:textId="77777777" w:rsidTr="00CC3A1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1E2DB" w14:textId="77777777" w:rsidR="00BE45FD" w:rsidRPr="002A16E2" w:rsidRDefault="00BE45FD" w:rsidP="00CC3A1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8E791" w14:textId="77777777" w:rsidR="00BE45FD" w:rsidRPr="002A16E2" w:rsidRDefault="00BE45FD" w:rsidP="00CC3A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870C1" w14:textId="77777777" w:rsidR="00BE45FD" w:rsidRPr="002A16E2" w:rsidRDefault="00BE45FD" w:rsidP="00CC3A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2B1A30D" w14:textId="77777777" w:rsidR="00BE45FD" w:rsidRPr="002A16E2" w:rsidRDefault="00BE45FD" w:rsidP="00BE45F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3C9213C" w14:textId="77777777" w:rsidR="00BE45FD" w:rsidRPr="002A16E2" w:rsidRDefault="00BE45FD" w:rsidP="00BE45F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60CC9D8" w14:textId="77777777" w:rsidR="00BE45FD" w:rsidRPr="002A16E2" w:rsidRDefault="00BE45FD" w:rsidP="00BE45F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3A85582" w14:textId="77777777" w:rsidR="00BE45FD" w:rsidRPr="002A16E2" w:rsidRDefault="00BE45FD" w:rsidP="00BE45F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BE547C0" w14:textId="77777777" w:rsidR="00BE45FD" w:rsidRPr="002A16E2" w:rsidRDefault="00BE45FD" w:rsidP="00BE45F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35FE5D54" w14:textId="77777777" w:rsidR="00BE45FD" w:rsidRPr="002A16E2" w:rsidRDefault="00BE45FD" w:rsidP="00BE45F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A4F2B6A" w14:textId="77777777" w:rsidR="00BE45FD" w:rsidRPr="002A16E2" w:rsidRDefault="00BE45FD" w:rsidP="00BE45F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A4181C9" w14:textId="77777777" w:rsidR="00BE45FD" w:rsidRPr="002A16E2" w:rsidRDefault="00BE45FD" w:rsidP="00BE45F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E1CD4A9" w14:textId="77777777" w:rsidR="00BE45FD" w:rsidRPr="002A16E2" w:rsidRDefault="00BE45FD" w:rsidP="00BE45F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3172CAA" w14:textId="77777777" w:rsidR="00BE45FD" w:rsidRPr="00F47191" w:rsidRDefault="00BE45FD" w:rsidP="00BE45FD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BE45FD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0370F" w14:textId="77777777" w:rsidR="009E1393" w:rsidRDefault="009E1393">
      <w:r>
        <w:separator/>
      </w:r>
    </w:p>
  </w:endnote>
  <w:endnote w:type="continuationSeparator" w:id="0">
    <w:p w14:paraId="28707D6D" w14:textId="77777777" w:rsidR="009E1393" w:rsidRDefault="009E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05AE" w14:textId="77777777" w:rsidR="001473F6" w:rsidRDefault="001473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5E3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060C8" w14:textId="77777777" w:rsidR="001473F6" w:rsidRDefault="001473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98A80" w14:textId="77777777" w:rsidR="009E1393" w:rsidRDefault="009E1393">
      <w:r>
        <w:separator/>
      </w:r>
    </w:p>
  </w:footnote>
  <w:footnote w:type="continuationSeparator" w:id="0">
    <w:p w14:paraId="462311D7" w14:textId="77777777" w:rsidR="009E1393" w:rsidRDefault="009E1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718C5" w14:textId="77777777" w:rsidR="001473F6" w:rsidRDefault="001473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9897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B718" w14:textId="77777777" w:rsidR="001473F6" w:rsidRDefault="001473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91905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79444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5407960">
    <w:abstractNumId w:val="0"/>
  </w:num>
  <w:num w:numId="4" w16cid:durableId="941256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1393"/>
    <w:rsid w:val="00012286"/>
    <w:rsid w:val="00071CCC"/>
    <w:rsid w:val="000B731D"/>
    <w:rsid w:val="000D6134"/>
    <w:rsid w:val="000E09C7"/>
    <w:rsid w:val="000F6589"/>
    <w:rsid w:val="00106636"/>
    <w:rsid w:val="00116EC6"/>
    <w:rsid w:val="001473F6"/>
    <w:rsid w:val="001801DD"/>
    <w:rsid w:val="001D4612"/>
    <w:rsid w:val="00207E98"/>
    <w:rsid w:val="002723B0"/>
    <w:rsid w:val="002B34F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1393"/>
    <w:rsid w:val="00A0022B"/>
    <w:rsid w:val="00A346FE"/>
    <w:rsid w:val="00A47B4D"/>
    <w:rsid w:val="00A83018"/>
    <w:rsid w:val="00B774DC"/>
    <w:rsid w:val="00BE45F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AC71008"/>
  <w15:chartTrackingRefBased/>
  <w15:docId w15:val="{EE2CB5EF-1AD3-42F2-BF8E-3BF90A84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45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536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2022-09-16T07:46:00Z</cp:lastPrinted>
  <dcterms:created xsi:type="dcterms:W3CDTF">2022-09-12T11:40:00Z</dcterms:created>
  <dcterms:modified xsi:type="dcterms:W3CDTF">2022-09-16T07:48:00Z</dcterms:modified>
</cp:coreProperties>
</file>