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6D247CB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D84F8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108E4744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</w:rPr>
      </w:pPr>
    </w:p>
    <w:p w14:paraId="5EFADFBD" w14:textId="77777777" w:rsidR="00E40A3C" w:rsidRDefault="00E40A3C" w:rsidP="00175B03">
      <w:pPr>
        <w:tabs>
          <w:tab w:val="right" w:pos="9000"/>
        </w:tabs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175B03">
      <w:pPr>
        <w:tabs>
          <w:tab w:val="right" w:pos="9000"/>
        </w:tabs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204C294C" w:rsidR="00E40A3C" w:rsidRDefault="00E40A3C" w:rsidP="0030402C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30402C" w:rsidRPr="0030402C">
        <w:rPr>
          <w:b/>
          <w:sz w:val="22"/>
          <w:szCs w:val="22"/>
        </w:rPr>
        <w:t>Usługa szkolenia pracowników AGH  z obsługi zaawansowanych funkcji programu REVIT z zakresu modelowania bryłowego BIM (</w:t>
      </w:r>
      <w:proofErr w:type="spellStart"/>
      <w:r w:rsidR="0030402C" w:rsidRPr="0030402C">
        <w:rPr>
          <w:b/>
          <w:sz w:val="22"/>
          <w:szCs w:val="22"/>
        </w:rPr>
        <w:t>Building</w:t>
      </w:r>
      <w:proofErr w:type="spellEnd"/>
      <w:r w:rsidR="0030402C" w:rsidRPr="0030402C">
        <w:rPr>
          <w:b/>
          <w:sz w:val="22"/>
          <w:szCs w:val="22"/>
        </w:rPr>
        <w:t xml:space="preserve"> Information Modeling) wraz opracowaniem metod</w:t>
      </w:r>
      <w:bookmarkStart w:id="0" w:name="_GoBack"/>
      <w:bookmarkEnd w:id="0"/>
      <w:r w:rsidR="0030402C" w:rsidRPr="0030402C">
        <w:rPr>
          <w:b/>
          <w:sz w:val="22"/>
          <w:szCs w:val="22"/>
        </w:rPr>
        <w:t>yki tworzenia modeli w programie oraz konsultacjami i weryfikacją już utworzonych modeli</w:t>
      </w:r>
      <w:r w:rsidR="0030402C">
        <w:rPr>
          <w:b/>
          <w:sz w:val="22"/>
          <w:szCs w:val="22"/>
        </w:rPr>
        <w:t xml:space="preserve"> </w:t>
      </w:r>
      <w:r w:rsidR="0030402C" w:rsidRPr="0030402C">
        <w:rPr>
          <w:b/>
          <w:sz w:val="22"/>
          <w:szCs w:val="22"/>
        </w:rPr>
        <w:t>- KC-zp.272-550/22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738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853"/>
        <w:gridCol w:w="1559"/>
        <w:gridCol w:w="2693"/>
      </w:tblGrid>
      <w:tr w:rsidR="003D7F63" w:rsidRPr="00175B03" w14:paraId="48785F38" w14:textId="17786C2C" w:rsidTr="0030402C">
        <w:trPr>
          <w:cantSplit/>
          <w:trHeight w:val="680"/>
        </w:trPr>
        <w:tc>
          <w:tcPr>
            <w:tcW w:w="633" w:type="dxa"/>
            <w:vAlign w:val="center"/>
          </w:tcPr>
          <w:p w14:paraId="48BDBA12" w14:textId="0522B020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Lp.</w:t>
            </w:r>
          </w:p>
        </w:tc>
        <w:tc>
          <w:tcPr>
            <w:tcW w:w="4853" w:type="dxa"/>
            <w:vAlign w:val="center"/>
          </w:tcPr>
          <w:p w14:paraId="31981277" w14:textId="742AB7A3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Przedmiot usługi</w:t>
            </w:r>
            <w:r w:rsidRPr="00175B03">
              <w:rPr>
                <w:rStyle w:val="Odwoanieprzypisudolnego"/>
                <w:b/>
              </w:rPr>
              <w:footnoteReference w:id="1"/>
            </w:r>
            <w:r w:rsidRPr="00175B03"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14:paraId="486688B8" w14:textId="77777777" w:rsidR="003D7F63" w:rsidRPr="002705F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2705F3">
              <w:rPr>
                <w:b/>
              </w:rPr>
              <w:t xml:space="preserve">Data </w:t>
            </w:r>
          </w:p>
          <w:p w14:paraId="51D71A46" w14:textId="2097CC5E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2705F3">
              <w:rPr>
                <w:b/>
              </w:rPr>
              <w:t>wykonania</w:t>
            </w:r>
          </w:p>
        </w:tc>
        <w:tc>
          <w:tcPr>
            <w:tcW w:w="2693" w:type="dxa"/>
          </w:tcPr>
          <w:p w14:paraId="46F53F8E" w14:textId="77777777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 xml:space="preserve">Odbiorca usługi </w:t>
            </w:r>
          </w:p>
          <w:p w14:paraId="01DAA0A4" w14:textId="49940CD1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(nazwa, adres)</w:t>
            </w:r>
          </w:p>
        </w:tc>
      </w:tr>
      <w:tr w:rsidR="003D7F63" w:rsidRPr="00175B03" w14:paraId="21D5C273" w14:textId="3B516016" w:rsidTr="0030402C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3D7F63" w:rsidRPr="00175B03" w:rsidRDefault="003D7F63" w:rsidP="00175B03">
            <w:pPr>
              <w:tabs>
                <w:tab w:val="left" w:pos="0"/>
              </w:tabs>
              <w:jc w:val="center"/>
            </w:pPr>
            <w:r w:rsidRPr="00175B03">
              <w:t>1</w:t>
            </w:r>
          </w:p>
        </w:tc>
        <w:tc>
          <w:tcPr>
            <w:tcW w:w="4853" w:type="dxa"/>
            <w:vAlign w:val="center"/>
          </w:tcPr>
          <w:p w14:paraId="3EDE7729" w14:textId="77777777" w:rsidR="003D7F63" w:rsidRPr="00175B03" w:rsidRDefault="003D7F63" w:rsidP="00175B03">
            <w:pPr>
              <w:tabs>
                <w:tab w:val="left" w:pos="0"/>
              </w:tabs>
              <w:jc w:val="center"/>
            </w:pPr>
            <w:r w:rsidRPr="00175B03">
              <w:t>2</w:t>
            </w:r>
          </w:p>
        </w:tc>
        <w:tc>
          <w:tcPr>
            <w:tcW w:w="1559" w:type="dxa"/>
          </w:tcPr>
          <w:p w14:paraId="61295B5F" w14:textId="59BD04A4" w:rsidR="003D7F63" w:rsidRPr="00175B03" w:rsidRDefault="003D7F63" w:rsidP="00175B03">
            <w:pPr>
              <w:tabs>
                <w:tab w:val="left" w:pos="0"/>
              </w:tabs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3BE001CA" w14:textId="04E90468" w:rsidR="003D7F63" w:rsidRPr="00175B03" w:rsidRDefault="003D7F63" w:rsidP="00175B03">
            <w:pPr>
              <w:tabs>
                <w:tab w:val="left" w:pos="0"/>
              </w:tabs>
              <w:jc w:val="center"/>
            </w:pPr>
            <w:r>
              <w:t>4</w:t>
            </w:r>
          </w:p>
        </w:tc>
      </w:tr>
      <w:tr w:rsidR="003D7F63" w:rsidRPr="00175B03" w14:paraId="7B668A21" w14:textId="1BB16C0A" w:rsidTr="0030402C">
        <w:trPr>
          <w:cantSplit/>
          <w:trHeight w:val="472"/>
        </w:trPr>
        <w:tc>
          <w:tcPr>
            <w:tcW w:w="633" w:type="dxa"/>
          </w:tcPr>
          <w:p w14:paraId="20918BA6" w14:textId="5E670626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1</w:t>
            </w:r>
          </w:p>
        </w:tc>
        <w:tc>
          <w:tcPr>
            <w:tcW w:w="4853" w:type="dxa"/>
          </w:tcPr>
          <w:p w14:paraId="0ABA6442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0660C70C" w14:textId="127175E4" w:rsidR="0030402C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  <w:r w:rsidRPr="00175B03">
              <w:rPr>
                <w:b/>
              </w:rPr>
              <w:t>Temat szkolenia: ………………</w:t>
            </w:r>
            <w:r w:rsidR="0030402C">
              <w:rPr>
                <w:b/>
              </w:rPr>
              <w:t>…………………</w:t>
            </w:r>
          </w:p>
          <w:p w14:paraId="4DB8C29B" w14:textId="243394DC" w:rsidR="0030402C" w:rsidRDefault="0030402C" w:rsidP="00175B03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…………………………………………………….</w:t>
            </w:r>
          </w:p>
          <w:p w14:paraId="0AA718EE" w14:textId="448B510B" w:rsidR="0030402C" w:rsidRPr="0030402C" w:rsidRDefault="0030402C" w:rsidP="00175B03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Liczba osób w grupie: ………… osób</w:t>
            </w:r>
          </w:p>
        </w:tc>
        <w:tc>
          <w:tcPr>
            <w:tcW w:w="1559" w:type="dxa"/>
          </w:tcPr>
          <w:p w14:paraId="34158EBE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008A8451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3D7F63" w:rsidRPr="00175B03" w14:paraId="298C3FD5" w14:textId="5D02D23E" w:rsidTr="0030402C">
        <w:trPr>
          <w:cantSplit/>
          <w:trHeight w:val="536"/>
        </w:trPr>
        <w:tc>
          <w:tcPr>
            <w:tcW w:w="633" w:type="dxa"/>
          </w:tcPr>
          <w:p w14:paraId="27CE183D" w14:textId="3163C2F0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2</w:t>
            </w:r>
          </w:p>
        </w:tc>
        <w:tc>
          <w:tcPr>
            <w:tcW w:w="4853" w:type="dxa"/>
          </w:tcPr>
          <w:p w14:paraId="7011FC82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113B110F" w14:textId="57630DB3" w:rsidR="0030402C" w:rsidRDefault="0030402C" w:rsidP="0030402C">
            <w:pPr>
              <w:tabs>
                <w:tab w:val="left" w:pos="0"/>
              </w:tabs>
              <w:jc w:val="both"/>
              <w:rPr>
                <w:b/>
              </w:rPr>
            </w:pPr>
            <w:r w:rsidRPr="00175B03">
              <w:rPr>
                <w:b/>
              </w:rPr>
              <w:t>Temat szkolenia: ………………</w:t>
            </w:r>
            <w:r>
              <w:rPr>
                <w:b/>
              </w:rPr>
              <w:t>…………</w:t>
            </w:r>
            <w:r>
              <w:rPr>
                <w:b/>
              </w:rPr>
              <w:t>……..</w:t>
            </w:r>
          </w:p>
          <w:p w14:paraId="220A2D30" w14:textId="1EA9EC59" w:rsidR="0030402C" w:rsidRDefault="0030402C" w:rsidP="0030402C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…………………………………………</w:t>
            </w:r>
            <w:r>
              <w:rPr>
                <w:b/>
              </w:rPr>
              <w:t>…………</w:t>
            </w:r>
          </w:p>
          <w:p w14:paraId="2884A691" w14:textId="7B7461E0" w:rsidR="003D7F63" w:rsidRPr="00175B03" w:rsidRDefault="0030402C" w:rsidP="0030402C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>
              <w:rPr>
                <w:b/>
              </w:rPr>
              <w:t>Liczba osób w grupie: ………… osób</w:t>
            </w:r>
          </w:p>
        </w:tc>
        <w:tc>
          <w:tcPr>
            <w:tcW w:w="1559" w:type="dxa"/>
          </w:tcPr>
          <w:p w14:paraId="59CF1299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504884EB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3D7F63" w:rsidRPr="00175B03" w14:paraId="256E1D96" w14:textId="091FFBFF" w:rsidTr="0030402C">
        <w:trPr>
          <w:cantSplit/>
          <w:trHeight w:val="430"/>
        </w:trPr>
        <w:tc>
          <w:tcPr>
            <w:tcW w:w="633" w:type="dxa"/>
          </w:tcPr>
          <w:p w14:paraId="5C7026C9" w14:textId="5B3A3093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3</w:t>
            </w:r>
          </w:p>
        </w:tc>
        <w:tc>
          <w:tcPr>
            <w:tcW w:w="4853" w:type="dxa"/>
          </w:tcPr>
          <w:p w14:paraId="1198F5D0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1D6B7745" w14:textId="7E835A05" w:rsidR="0030402C" w:rsidRDefault="0030402C" w:rsidP="0030402C">
            <w:pPr>
              <w:tabs>
                <w:tab w:val="left" w:pos="0"/>
              </w:tabs>
              <w:jc w:val="both"/>
              <w:rPr>
                <w:b/>
              </w:rPr>
            </w:pPr>
            <w:r w:rsidRPr="00175B03">
              <w:rPr>
                <w:b/>
              </w:rPr>
              <w:t>Temat szkolenia: ………………</w:t>
            </w:r>
            <w:r>
              <w:rPr>
                <w:b/>
              </w:rPr>
              <w:t>…………</w:t>
            </w:r>
            <w:r>
              <w:rPr>
                <w:b/>
              </w:rPr>
              <w:t>…….</w:t>
            </w:r>
          </w:p>
          <w:p w14:paraId="3ECB623D" w14:textId="7B116C94" w:rsidR="0030402C" w:rsidRDefault="0030402C" w:rsidP="0030402C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…………………………………………</w:t>
            </w:r>
            <w:r>
              <w:rPr>
                <w:b/>
              </w:rPr>
              <w:t>…………</w:t>
            </w:r>
          </w:p>
          <w:p w14:paraId="558CE428" w14:textId="1B84A5A4" w:rsidR="003D7F63" w:rsidRPr="00175B03" w:rsidRDefault="0030402C" w:rsidP="0030402C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>
              <w:rPr>
                <w:b/>
              </w:rPr>
              <w:t>Liczba osób w grupie: ………… osób</w:t>
            </w:r>
          </w:p>
        </w:tc>
        <w:tc>
          <w:tcPr>
            <w:tcW w:w="1559" w:type="dxa"/>
          </w:tcPr>
          <w:p w14:paraId="1931E626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2B132A33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14:paraId="0C55EA94" w14:textId="77777777" w:rsidR="00175B03" w:rsidRDefault="00175B03" w:rsidP="00175B03">
      <w:pPr>
        <w:jc w:val="both"/>
        <w:rPr>
          <w:sz w:val="18"/>
          <w:szCs w:val="18"/>
        </w:rPr>
      </w:pPr>
    </w:p>
    <w:p w14:paraId="49F71560" w14:textId="16CF9AFB" w:rsidR="0095214F" w:rsidRPr="0030402C" w:rsidRDefault="00175B03" w:rsidP="0030402C">
      <w:pPr>
        <w:jc w:val="both"/>
        <w:rPr>
          <w:sz w:val="18"/>
          <w:szCs w:val="18"/>
        </w:rPr>
      </w:pPr>
      <w:r w:rsidRPr="00175B03">
        <w:rPr>
          <w:sz w:val="18"/>
          <w:szCs w:val="18"/>
        </w:rPr>
        <w:t xml:space="preserve">Zamawiający uzna wyżej wymieniony warunek za spełniony, jeżeli Wykonawca wykaże, że w okresie ostatnich </w:t>
      </w:r>
      <w:r w:rsidR="0030402C">
        <w:rPr>
          <w:sz w:val="18"/>
          <w:szCs w:val="18"/>
        </w:rPr>
        <w:t xml:space="preserve">3 </w:t>
      </w:r>
      <w:r w:rsidRPr="00175B03">
        <w:rPr>
          <w:sz w:val="18"/>
          <w:szCs w:val="18"/>
        </w:rPr>
        <w:t xml:space="preserve">lat przed </w:t>
      </w:r>
      <w:r w:rsidRPr="0030402C">
        <w:rPr>
          <w:sz w:val="18"/>
          <w:szCs w:val="18"/>
        </w:rPr>
        <w:t xml:space="preserve">upływem terminu składania ofert, a jeżeli okres prowadzenia działalności jest krótszy – w tym okresie, należycie zrealizował </w:t>
      </w:r>
      <w:r w:rsidR="0095214F" w:rsidRPr="0030402C">
        <w:rPr>
          <w:sz w:val="18"/>
          <w:szCs w:val="18"/>
        </w:rPr>
        <w:t>należycie wykonał co najmniej:</w:t>
      </w:r>
    </w:p>
    <w:p w14:paraId="3A5FF53F" w14:textId="63DD957C" w:rsidR="00E40A3C" w:rsidRPr="0030402C" w:rsidRDefault="0030402C" w:rsidP="0030402C">
      <w:pPr>
        <w:jc w:val="both"/>
        <w:rPr>
          <w:sz w:val="18"/>
          <w:szCs w:val="18"/>
        </w:rPr>
      </w:pPr>
      <w:r w:rsidRPr="0030402C">
        <w:rPr>
          <w:sz w:val="18"/>
          <w:szCs w:val="18"/>
        </w:rPr>
        <w:t>3 (trzy) usługi szkolenia z obsługi programu REVIT z zakresu modelowania bryłowego (BIM) dla grupy co najmniej 4-ro osobowej</w:t>
      </w: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sectPr w:rsid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3C55C" w14:textId="77777777" w:rsidR="0063623A" w:rsidRDefault="0063623A">
      <w:r>
        <w:separator/>
      </w:r>
    </w:p>
  </w:endnote>
  <w:endnote w:type="continuationSeparator" w:id="0">
    <w:p w14:paraId="6B1605C3" w14:textId="77777777" w:rsidR="0063623A" w:rsidRDefault="00636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BBE988" w14:textId="77777777" w:rsidR="0063623A" w:rsidRDefault="0063623A">
      <w:r>
        <w:separator/>
      </w:r>
    </w:p>
  </w:footnote>
  <w:footnote w:type="continuationSeparator" w:id="0">
    <w:p w14:paraId="73F5EB09" w14:textId="77777777" w:rsidR="0063623A" w:rsidRDefault="0063623A">
      <w:r>
        <w:continuationSeparator/>
      </w:r>
    </w:p>
  </w:footnote>
  <w:footnote w:id="1">
    <w:p w14:paraId="2D6EB44F" w14:textId="3954446D" w:rsidR="003D7F63" w:rsidRDefault="003D7F63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555B1"/>
    <w:rsid w:val="00175B03"/>
    <w:rsid w:val="001C3694"/>
    <w:rsid w:val="00210E8E"/>
    <w:rsid w:val="002705F3"/>
    <w:rsid w:val="00276C10"/>
    <w:rsid w:val="0030402C"/>
    <w:rsid w:val="00361EEE"/>
    <w:rsid w:val="00380A13"/>
    <w:rsid w:val="003D7F63"/>
    <w:rsid w:val="005136B3"/>
    <w:rsid w:val="00561097"/>
    <w:rsid w:val="00621A2F"/>
    <w:rsid w:val="0063623A"/>
    <w:rsid w:val="00644D76"/>
    <w:rsid w:val="006727F5"/>
    <w:rsid w:val="006C357F"/>
    <w:rsid w:val="006D67F3"/>
    <w:rsid w:val="00702A72"/>
    <w:rsid w:val="00707683"/>
    <w:rsid w:val="00796413"/>
    <w:rsid w:val="007E2AAB"/>
    <w:rsid w:val="007F7B24"/>
    <w:rsid w:val="008209FE"/>
    <w:rsid w:val="00872550"/>
    <w:rsid w:val="008B02BB"/>
    <w:rsid w:val="0095214F"/>
    <w:rsid w:val="00962838"/>
    <w:rsid w:val="009B7E62"/>
    <w:rsid w:val="009C0AFF"/>
    <w:rsid w:val="00A12E45"/>
    <w:rsid w:val="00A36675"/>
    <w:rsid w:val="00A40AE7"/>
    <w:rsid w:val="00A54C7C"/>
    <w:rsid w:val="00A77E1B"/>
    <w:rsid w:val="00A91C25"/>
    <w:rsid w:val="00A9350F"/>
    <w:rsid w:val="00B025EC"/>
    <w:rsid w:val="00BA2421"/>
    <w:rsid w:val="00BB6F4B"/>
    <w:rsid w:val="00C049BA"/>
    <w:rsid w:val="00C254C7"/>
    <w:rsid w:val="00C34B2E"/>
    <w:rsid w:val="00C7737A"/>
    <w:rsid w:val="00CA5EC4"/>
    <w:rsid w:val="00CC2850"/>
    <w:rsid w:val="00D11BC3"/>
    <w:rsid w:val="00D76928"/>
    <w:rsid w:val="00D84F87"/>
    <w:rsid w:val="00DD5BF2"/>
    <w:rsid w:val="00DF4593"/>
    <w:rsid w:val="00E13954"/>
    <w:rsid w:val="00E40A3C"/>
    <w:rsid w:val="00E966E9"/>
    <w:rsid w:val="00EA0362"/>
    <w:rsid w:val="00EC2036"/>
    <w:rsid w:val="00EE509A"/>
    <w:rsid w:val="00F213FB"/>
    <w:rsid w:val="00F8344F"/>
    <w:rsid w:val="00F8605B"/>
    <w:rsid w:val="00FC0C79"/>
    <w:rsid w:val="00FD0CB6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3</cp:revision>
  <cp:lastPrinted>2021-11-17T11:43:00Z</cp:lastPrinted>
  <dcterms:created xsi:type="dcterms:W3CDTF">2022-09-09T11:40:00Z</dcterms:created>
  <dcterms:modified xsi:type="dcterms:W3CDTF">2022-09-09T11:44:00Z</dcterms:modified>
</cp:coreProperties>
</file>