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0ED" w:rsidRPr="00DD1589" w:rsidRDefault="00A65C21" w:rsidP="009550ED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0ED" w:rsidRPr="00DB2060" w:rsidRDefault="009550ED" w:rsidP="009550ED">
      <w:pPr>
        <w:suppressAutoHyphens/>
        <w:spacing w:line="254" w:lineRule="auto"/>
        <w:rPr>
          <w:lang w:eastAsia="zh-CN"/>
        </w:rPr>
      </w:pPr>
    </w:p>
    <w:p w:rsidR="009550ED" w:rsidRPr="00DB2060" w:rsidRDefault="009550ED" w:rsidP="009550ED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550ED" w:rsidRPr="00DB2060" w:rsidRDefault="009550ED" w:rsidP="009550ED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550ED" w:rsidRPr="00DB2060" w:rsidRDefault="009550ED" w:rsidP="009550ED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550ED" w:rsidRPr="00DB2060" w:rsidRDefault="009550ED" w:rsidP="009550ED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550ED" w:rsidRPr="00DB2060" w:rsidRDefault="009550ED" w:rsidP="009550ED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550ED" w:rsidRPr="00DB2060" w:rsidRDefault="009550ED" w:rsidP="009550ED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550ED" w:rsidRPr="00DB2060" w:rsidRDefault="009550ED" w:rsidP="009550ED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550ED" w:rsidRPr="00DB2060" w:rsidRDefault="009550ED" w:rsidP="009550ED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550ED" w:rsidRPr="00DB2060" w:rsidRDefault="009550ED" w:rsidP="009550ED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550ED" w:rsidRPr="00DB2060" w:rsidRDefault="009550ED" w:rsidP="009550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550ED" w:rsidRPr="00DB2060" w:rsidRDefault="009550ED" w:rsidP="009550E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550ED" w:rsidRPr="00DB2060" w:rsidRDefault="009550ED" w:rsidP="00D12DB6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D12DB6" w:rsidRPr="00D12DB6">
        <w:rPr>
          <w:rFonts w:ascii="Arial" w:hAnsi="Arial" w:cs="Arial"/>
          <w:b/>
          <w:sz w:val="21"/>
          <w:szCs w:val="21"/>
          <w:lang w:eastAsia="zh-CN"/>
        </w:rPr>
        <w:t>Usługa szkolenia pracowników AGH  z obsługi zaawansowanych funkcji programu REVIT z zakresu modelowania bryłowego BIM (</w:t>
      </w:r>
      <w:proofErr w:type="spellStart"/>
      <w:r w:rsidR="00D12DB6" w:rsidRPr="00D12DB6">
        <w:rPr>
          <w:rFonts w:ascii="Arial" w:hAnsi="Arial" w:cs="Arial"/>
          <w:b/>
          <w:sz w:val="21"/>
          <w:szCs w:val="21"/>
          <w:lang w:eastAsia="zh-CN"/>
        </w:rPr>
        <w:t>Building</w:t>
      </w:r>
      <w:proofErr w:type="spellEnd"/>
      <w:r w:rsidR="00D12DB6" w:rsidRPr="00D12DB6">
        <w:rPr>
          <w:rFonts w:ascii="Arial" w:hAnsi="Arial" w:cs="Arial"/>
          <w:b/>
          <w:sz w:val="21"/>
          <w:szCs w:val="21"/>
          <w:lang w:eastAsia="zh-CN"/>
        </w:rPr>
        <w:t xml:space="preserve"> Information Modeling) wraz opracowaniem metodyki tworzenia modeli w programie oraz konsultacjami i weryfikacją już utworzonych modeli - KC-zp.272-550/22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550ED" w:rsidRPr="00DB2060" w:rsidRDefault="009550ED" w:rsidP="009550ED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550ED" w:rsidRPr="00DB2060" w:rsidRDefault="009550ED" w:rsidP="009550ED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550ED" w:rsidRPr="00DB2060" w:rsidRDefault="009550ED" w:rsidP="009550E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550ED" w:rsidRPr="00DB2060" w:rsidRDefault="009550ED" w:rsidP="009550ED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550ED" w:rsidRPr="00DB2060" w:rsidRDefault="009550ED" w:rsidP="009550ED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550ED" w:rsidRPr="00DB2060" w:rsidRDefault="009550ED" w:rsidP="009550ED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550ED" w:rsidRPr="00434290" w:rsidRDefault="009550ED" w:rsidP="009550ED">
      <w:pPr>
        <w:spacing w:before="120" w:after="0" w:line="276" w:lineRule="auto"/>
        <w:jc w:val="both"/>
        <w:rPr>
          <w:rFonts w:ascii="Times New Roman" w:hAnsi="Times New Roman"/>
        </w:rPr>
      </w:pPr>
    </w:p>
    <w:p w:rsidR="009550ED" w:rsidRPr="00434290" w:rsidRDefault="009550ED" w:rsidP="009550ED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6C4" w:rsidRDefault="003046C4" w:rsidP="0038231F">
      <w:pPr>
        <w:spacing w:after="0" w:line="240" w:lineRule="auto"/>
      </w:pPr>
      <w:r>
        <w:separator/>
      </w:r>
    </w:p>
  </w:endnote>
  <w:endnote w:type="continuationSeparator" w:id="0">
    <w:p w:rsidR="003046C4" w:rsidRDefault="003046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3EA" w:rsidRDefault="001543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3EA" w:rsidRDefault="001543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6C4" w:rsidRDefault="003046C4" w:rsidP="0038231F">
      <w:pPr>
        <w:spacing w:after="0" w:line="240" w:lineRule="auto"/>
      </w:pPr>
      <w:r>
        <w:separator/>
      </w:r>
    </w:p>
  </w:footnote>
  <w:footnote w:type="continuationSeparator" w:id="0">
    <w:p w:rsidR="003046C4" w:rsidRDefault="003046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3EA" w:rsidRDefault="001543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543EA">
      <w:rPr>
        <w:rFonts w:ascii="Times New Roman" w:hAnsi="Times New Roman"/>
        <w:sz w:val="20"/>
        <w:szCs w:val="20"/>
      </w:rPr>
      <w:t>Kc-zp.272-</w:t>
    </w:r>
    <w:r w:rsidR="00FB42F2">
      <w:rPr>
        <w:rFonts w:ascii="Times New Roman" w:hAnsi="Times New Roman"/>
        <w:sz w:val="20"/>
        <w:szCs w:val="20"/>
      </w:rPr>
      <w:t>550</w:t>
    </w:r>
    <w:bookmarkStart w:id="0" w:name="_GoBack"/>
    <w:bookmarkEnd w:id="0"/>
    <w:r w:rsidR="001543EA">
      <w:rPr>
        <w:rFonts w:ascii="Times New Roman" w:hAnsi="Times New Roman"/>
        <w:sz w:val="20"/>
        <w:szCs w:val="20"/>
      </w:rPr>
      <w:t>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3EA" w:rsidRDefault="001543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ED9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543EA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046C4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7ED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50ED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65C21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64318"/>
    <w:rsid w:val="00C737A7"/>
    <w:rsid w:val="00C81012"/>
    <w:rsid w:val="00CB00F4"/>
    <w:rsid w:val="00CB33DC"/>
    <w:rsid w:val="00CC7FF4"/>
    <w:rsid w:val="00CD0851"/>
    <w:rsid w:val="00D12DB6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42F2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6EDD73"/>
  <w15:docId w15:val="{C5246868-BF2D-47E9-A55C-3B674262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50E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F1F20-31C6-4957-BA4D-CE5B95C27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4</cp:revision>
  <cp:lastPrinted>2022-08-12T08:12:00Z</cp:lastPrinted>
  <dcterms:created xsi:type="dcterms:W3CDTF">2022-09-08T08:33:00Z</dcterms:created>
  <dcterms:modified xsi:type="dcterms:W3CDTF">2022-09-09T11:38:00Z</dcterms:modified>
</cp:coreProperties>
</file>