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A44" w:rsidRDefault="006551F2" w:rsidP="00392A44">
      <w:pPr>
        <w:tabs>
          <w:tab w:val="left" w:pos="694"/>
          <w:tab w:val="right" w:pos="9000"/>
        </w:tabs>
        <w:jc w:val="center"/>
      </w:pPr>
      <w:r>
        <w:rPr>
          <w:noProof/>
        </w:rPr>
        <w:drawing>
          <wp:inline distT="0" distB="0" distL="0" distR="0">
            <wp:extent cx="4905375" cy="447675"/>
            <wp:effectExtent l="0" t="0" r="0" b="0"/>
            <wp:docPr id="1" name="Obraz 1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2A44" w:rsidRPr="00A844AF" w:rsidRDefault="00392A44" w:rsidP="00392A44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6551F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92A44" w:rsidRDefault="00392A44" w:rsidP="00392A44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:rsidR="00392A44" w:rsidRDefault="00392A44" w:rsidP="00392A44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</w:rPr>
        <w:t>6</w:t>
      </w:r>
    </w:p>
    <w:p w:rsidR="00392A44" w:rsidRDefault="00392A44" w:rsidP="00392A44">
      <w:pPr>
        <w:tabs>
          <w:tab w:val="right" w:pos="9000"/>
        </w:tabs>
        <w:rPr>
          <w:b/>
          <w:sz w:val="28"/>
          <w:szCs w:val="28"/>
        </w:rPr>
      </w:pPr>
    </w:p>
    <w:p w:rsidR="00392A44" w:rsidRDefault="00392A44" w:rsidP="00392A44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:rsidR="00392A44" w:rsidRDefault="00392A44" w:rsidP="00392A44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:rsidR="00392A44" w:rsidRDefault="00392A44" w:rsidP="00392A44">
      <w:pPr>
        <w:tabs>
          <w:tab w:val="right" w:pos="9000"/>
        </w:tabs>
        <w:rPr>
          <w:b/>
          <w:sz w:val="32"/>
        </w:rPr>
      </w:pPr>
    </w:p>
    <w:p w:rsidR="00392A44" w:rsidRDefault="00392A44" w:rsidP="00392A44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:rsidR="00392A44" w:rsidRDefault="00392A44" w:rsidP="00392A44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392A44" w:rsidRPr="00AA36AA" w:rsidRDefault="00392A44" w:rsidP="00CD2F28">
      <w:pPr>
        <w:tabs>
          <w:tab w:val="left" w:pos="0"/>
        </w:tabs>
        <w:jc w:val="both"/>
        <w:rPr>
          <w:b/>
          <w:color w:val="000000"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Pr="008E1CD0">
        <w:rPr>
          <w:b/>
        </w:rPr>
        <w:t xml:space="preserve">: </w:t>
      </w:r>
      <w:r w:rsidR="00CD2F28" w:rsidRPr="00CD2F28">
        <w:rPr>
          <w:b/>
        </w:rPr>
        <w:t>Usługa szkolenia pracowników AGH  z obsługi zaawansowanych funkcji programu REVIT z zakresu modelowania bryłowego BIM (</w:t>
      </w:r>
      <w:proofErr w:type="spellStart"/>
      <w:r w:rsidR="00CD2F28" w:rsidRPr="00CD2F28">
        <w:rPr>
          <w:b/>
        </w:rPr>
        <w:t>Building</w:t>
      </w:r>
      <w:proofErr w:type="spellEnd"/>
      <w:r w:rsidR="00CD2F28" w:rsidRPr="00CD2F28">
        <w:rPr>
          <w:b/>
        </w:rPr>
        <w:t xml:space="preserve"> Information Modeling) wraz opracowaniem metodyki tworzenia modeli w programie oraz konsultacjami i weryfikacją już utworzonych modeli - KC-zp.272-550/22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392A44" w:rsidRPr="001D740A" w:rsidTr="00D55B78">
        <w:trPr>
          <w:trHeight w:val="210"/>
        </w:trPr>
        <w:tc>
          <w:tcPr>
            <w:tcW w:w="1701" w:type="dxa"/>
            <w:vAlign w:val="center"/>
          </w:tcPr>
          <w:p w:rsidR="00392A44" w:rsidRPr="001F3612" w:rsidRDefault="00392A44" w:rsidP="00D55B78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:rsidR="00392A44" w:rsidRPr="00760791" w:rsidRDefault="00392A44" w:rsidP="00D55B78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</w:t>
            </w:r>
          </w:p>
        </w:tc>
        <w:tc>
          <w:tcPr>
            <w:tcW w:w="2410" w:type="dxa"/>
            <w:vAlign w:val="center"/>
          </w:tcPr>
          <w:p w:rsidR="00392A44" w:rsidRPr="001F3612" w:rsidRDefault="00392A44" w:rsidP="00D55B78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392A44" w:rsidRPr="001D740A" w:rsidTr="00D55B78">
        <w:trPr>
          <w:trHeight w:val="210"/>
        </w:trPr>
        <w:tc>
          <w:tcPr>
            <w:tcW w:w="1701" w:type="dxa"/>
            <w:vAlign w:val="center"/>
          </w:tcPr>
          <w:p w:rsidR="00392A44" w:rsidRPr="001F3612" w:rsidRDefault="00392A44" w:rsidP="00D55B78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:rsidR="00392A44" w:rsidRDefault="00392A44" w:rsidP="00D55B78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</w:t>
            </w:r>
            <w:r w:rsidRPr="00EF690C">
              <w:rPr>
                <w:b/>
                <w:color w:val="000000"/>
                <w:sz w:val="22"/>
                <w:szCs w:val="22"/>
              </w:rPr>
              <w:t>zgodnie z pkt 8.1.4b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EF690C">
              <w:rPr>
                <w:b/>
                <w:color w:val="000000"/>
                <w:sz w:val="22"/>
                <w:szCs w:val="22"/>
              </w:rPr>
              <w:t>SWZ</w:t>
            </w:r>
          </w:p>
        </w:tc>
        <w:tc>
          <w:tcPr>
            <w:tcW w:w="2410" w:type="dxa"/>
            <w:vAlign w:val="center"/>
          </w:tcPr>
          <w:p w:rsidR="00392A44" w:rsidRPr="001F3612" w:rsidRDefault="00392A44" w:rsidP="00D55B78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</w:p>
        </w:tc>
      </w:tr>
      <w:tr w:rsidR="00392A44" w:rsidRPr="00DF3D15" w:rsidTr="00D55B78">
        <w:trPr>
          <w:trHeight w:val="1286"/>
        </w:trPr>
        <w:tc>
          <w:tcPr>
            <w:tcW w:w="1701" w:type="dxa"/>
            <w:shd w:val="clear" w:color="auto" w:fill="auto"/>
          </w:tcPr>
          <w:p w:rsidR="00392A44" w:rsidRPr="002F6C4A" w:rsidRDefault="00392A44" w:rsidP="00D55B7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392A44" w:rsidRPr="002F6C4A" w:rsidRDefault="00392A44" w:rsidP="00D55B78">
            <w:r w:rsidRPr="002F6C4A">
              <w:t>…………………..</w:t>
            </w:r>
          </w:p>
          <w:p w:rsidR="00392A44" w:rsidRPr="002F6C4A" w:rsidRDefault="00392A44" w:rsidP="00D55B78"/>
          <w:p w:rsidR="00392A44" w:rsidRPr="002F6C4A" w:rsidRDefault="00392A44" w:rsidP="00D55B78"/>
          <w:p w:rsidR="00392A44" w:rsidRPr="002F6C4A" w:rsidRDefault="00392A44" w:rsidP="00D55B78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:rsidR="00CD2F28" w:rsidRDefault="00CD2F28" w:rsidP="00D55B78">
            <w:pPr>
              <w:tabs>
                <w:tab w:val="left" w:pos="0"/>
              </w:tabs>
              <w:jc w:val="both"/>
            </w:pPr>
          </w:p>
          <w:p w:rsidR="00CD2F28" w:rsidRDefault="00CD2F28" w:rsidP="00D55B78">
            <w:pPr>
              <w:tabs>
                <w:tab w:val="left" w:pos="0"/>
              </w:tabs>
              <w:jc w:val="both"/>
            </w:pPr>
            <w:r>
              <w:t>w okresie ostatnich 3 lat przed terminem składania ofert przeprowadziła co najmniej 3 (trzy) szkolenia, każde z nich trwające minimum 30 godzin zegarowych, z zakresu modelowania bryłowego BIM (</w:t>
            </w:r>
            <w:proofErr w:type="spellStart"/>
            <w:r>
              <w:t>Building</w:t>
            </w:r>
            <w:proofErr w:type="spellEnd"/>
            <w:r>
              <w:t xml:space="preserve"> Information Modeling) w programie REVIT</w:t>
            </w:r>
          </w:p>
          <w:p w:rsidR="00CD2F28" w:rsidRDefault="00CD2F28" w:rsidP="00CD2F28">
            <w:pPr>
              <w:tabs>
                <w:tab w:val="left" w:pos="0"/>
              </w:tabs>
              <w:jc w:val="both"/>
            </w:pPr>
            <w:r w:rsidRPr="00431178">
              <w:rPr>
                <w:highlight w:val="yellow"/>
              </w:rPr>
              <w:t>TAK/NIE*</w:t>
            </w:r>
          </w:p>
          <w:p w:rsidR="00CD2F28" w:rsidRDefault="00CD2F28" w:rsidP="00CD2F28">
            <w:pPr>
              <w:tabs>
                <w:tab w:val="left" w:pos="0"/>
              </w:tabs>
              <w:jc w:val="both"/>
            </w:pPr>
          </w:p>
          <w:p w:rsidR="00CD2F28" w:rsidRPr="00B3396B" w:rsidRDefault="00CD2F28" w:rsidP="00CD2F28">
            <w:pPr>
              <w:tabs>
                <w:tab w:val="left" w:pos="0"/>
              </w:tabs>
              <w:jc w:val="both"/>
            </w:pPr>
            <w:r w:rsidRPr="00CD2F28">
              <w:rPr>
                <w:u w:val="single"/>
              </w:rPr>
              <w:t xml:space="preserve">1) </w:t>
            </w:r>
            <w:r w:rsidRPr="00CD2F28">
              <w:rPr>
                <w:u w:val="single"/>
              </w:rPr>
              <w:t>nazwa szkolenia:</w:t>
            </w:r>
            <w:r w:rsidRPr="00B3396B">
              <w:t xml:space="preserve"> ……………………………………… </w:t>
            </w:r>
          </w:p>
          <w:p w:rsidR="00CD2F28" w:rsidRPr="00B3396B" w:rsidRDefault="00CD2F28" w:rsidP="00CD2F28">
            <w:pPr>
              <w:tabs>
                <w:tab w:val="left" w:pos="0"/>
              </w:tabs>
              <w:jc w:val="both"/>
            </w:pPr>
          </w:p>
          <w:p w:rsidR="00CD2F28" w:rsidRPr="00392A44" w:rsidRDefault="00CD2F28" w:rsidP="00CD2F28">
            <w:pPr>
              <w:tabs>
                <w:tab w:val="left" w:pos="0"/>
              </w:tabs>
              <w:jc w:val="both"/>
            </w:pPr>
            <w:r w:rsidRPr="00392A44">
              <w:t xml:space="preserve">data i czas realizacji szkolenia </w:t>
            </w:r>
            <w:r>
              <w:t>………</w:t>
            </w:r>
            <w:r w:rsidRPr="00392A44">
              <w:t>…</w:t>
            </w:r>
          </w:p>
          <w:p w:rsidR="00CD2F28" w:rsidRPr="00392A44" w:rsidRDefault="00CD2F28" w:rsidP="00CD2F28">
            <w:pPr>
              <w:tabs>
                <w:tab w:val="left" w:pos="0"/>
              </w:tabs>
              <w:jc w:val="both"/>
            </w:pPr>
          </w:p>
          <w:p w:rsidR="00CD2F28" w:rsidRDefault="00CD2F28" w:rsidP="00CD2F28">
            <w:pPr>
              <w:tabs>
                <w:tab w:val="left" w:pos="0"/>
              </w:tabs>
              <w:jc w:val="both"/>
            </w:pPr>
            <w:r>
              <w:t>czas trwania szkolenia</w:t>
            </w:r>
            <w:r w:rsidRPr="00392A44">
              <w:t xml:space="preserve"> …</w:t>
            </w:r>
            <w:r>
              <w:t>…. godzin zegarowych</w:t>
            </w:r>
          </w:p>
          <w:p w:rsidR="00CD2F28" w:rsidRDefault="00CD2F28" w:rsidP="00CD2F28">
            <w:pPr>
              <w:tabs>
                <w:tab w:val="left" w:pos="0"/>
              </w:tabs>
              <w:jc w:val="both"/>
            </w:pPr>
          </w:p>
          <w:p w:rsidR="00CD2F28" w:rsidRPr="00B3396B" w:rsidRDefault="00CD2F28" w:rsidP="00CD2F28">
            <w:pPr>
              <w:tabs>
                <w:tab w:val="left" w:pos="0"/>
              </w:tabs>
              <w:jc w:val="both"/>
            </w:pPr>
            <w:r w:rsidRPr="00CD2F28">
              <w:rPr>
                <w:u w:val="single"/>
              </w:rPr>
              <w:t xml:space="preserve">2) </w:t>
            </w:r>
            <w:r w:rsidRPr="00CD2F28">
              <w:rPr>
                <w:u w:val="single"/>
              </w:rPr>
              <w:t>nazwa szkolenia</w:t>
            </w:r>
            <w:r w:rsidRPr="00B3396B">
              <w:t xml:space="preserve">: ……………………………………… </w:t>
            </w:r>
          </w:p>
          <w:p w:rsidR="00CD2F28" w:rsidRPr="00B3396B" w:rsidRDefault="00CD2F28" w:rsidP="00CD2F28">
            <w:pPr>
              <w:tabs>
                <w:tab w:val="left" w:pos="0"/>
              </w:tabs>
              <w:jc w:val="both"/>
            </w:pPr>
          </w:p>
          <w:p w:rsidR="00CD2F28" w:rsidRPr="00392A44" w:rsidRDefault="00CD2F28" w:rsidP="00CD2F28">
            <w:pPr>
              <w:tabs>
                <w:tab w:val="left" w:pos="0"/>
              </w:tabs>
              <w:jc w:val="both"/>
            </w:pPr>
            <w:r w:rsidRPr="00392A44">
              <w:t xml:space="preserve">data i czas realizacji szkolenia </w:t>
            </w:r>
            <w:r>
              <w:t>………</w:t>
            </w:r>
            <w:r w:rsidRPr="00392A44">
              <w:t>…</w:t>
            </w:r>
          </w:p>
          <w:p w:rsidR="00CD2F28" w:rsidRPr="00392A44" w:rsidRDefault="00CD2F28" w:rsidP="00CD2F28">
            <w:pPr>
              <w:tabs>
                <w:tab w:val="left" w:pos="0"/>
              </w:tabs>
              <w:jc w:val="both"/>
            </w:pPr>
          </w:p>
          <w:p w:rsidR="00CD2F28" w:rsidRPr="00B3396B" w:rsidRDefault="00CD2F28" w:rsidP="00CD2F28">
            <w:pPr>
              <w:tabs>
                <w:tab w:val="left" w:pos="0"/>
              </w:tabs>
              <w:jc w:val="both"/>
            </w:pPr>
            <w:r>
              <w:t>czas trwania szkolenia</w:t>
            </w:r>
            <w:r w:rsidRPr="00392A44">
              <w:t xml:space="preserve"> …</w:t>
            </w:r>
            <w:r>
              <w:t>…. godzin zegarowych</w:t>
            </w:r>
          </w:p>
          <w:p w:rsidR="00CD2F28" w:rsidRDefault="00CD2F28" w:rsidP="00CD2F28">
            <w:pPr>
              <w:tabs>
                <w:tab w:val="left" w:pos="0"/>
              </w:tabs>
              <w:jc w:val="both"/>
            </w:pPr>
          </w:p>
          <w:p w:rsidR="00CD2F28" w:rsidRPr="00B3396B" w:rsidRDefault="00CD2F28" w:rsidP="00CD2F28">
            <w:pPr>
              <w:tabs>
                <w:tab w:val="left" w:pos="0"/>
              </w:tabs>
              <w:jc w:val="both"/>
            </w:pPr>
            <w:r w:rsidRPr="00CD2F28">
              <w:rPr>
                <w:u w:val="single"/>
              </w:rPr>
              <w:t xml:space="preserve">3) </w:t>
            </w:r>
            <w:r w:rsidRPr="00CD2F28">
              <w:rPr>
                <w:u w:val="single"/>
              </w:rPr>
              <w:t>nazwa szkolenia:</w:t>
            </w:r>
            <w:r w:rsidRPr="00B3396B">
              <w:t xml:space="preserve"> ……………………………………… </w:t>
            </w:r>
          </w:p>
          <w:p w:rsidR="00CD2F28" w:rsidRPr="00B3396B" w:rsidRDefault="00CD2F28" w:rsidP="00CD2F28">
            <w:pPr>
              <w:tabs>
                <w:tab w:val="left" w:pos="0"/>
              </w:tabs>
              <w:jc w:val="both"/>
            </w:pPr>
          </w:p>
          <w:p w:rsidR="00CD2F28" w:rsidRPr="00392A44" w:rsidRDefault="00CD2F28" w:rsidP="00CD2F28">
            <w:pPr>
              <w:tabs>
                <w:tab w:val="left" w:pos="0"/>
              </w:tabs>
              <w:jc w:val="both"/>
            </w:pPr>
            <w:r w:rsidRPr="00392A44">
              <w:t xml:space="preserve">data i czas realizacji szkolenia </w:t>
            </w:r>
            <w:r>
              <w:t>………</w:t>
            </w:r>
            <w:r w:rsidRPr="00392A44">
              <w:t>…</w:t>
            </w:r>
          </w:p>
          <w:p w:rsidR="00CD2F28" w:rsidRPr="00392A44" w:rsidRDefault="00CD2F28" w:rsidP="00CD2F28">
            <w:pPr>
              <w:tabs>
                <w:tab w:val="left" w:pos="0"/>
              </w:tabs>
              <w:jc w:val="both"/>
            </w:pPr>
          </w:p>
          <w:p w:rsidR="00CD2F28" w:rsidRPr="00B3396B" w:rsidRDefault="00CD2F28" w:rsidP="00CD2F28">
            <w:pPr>
              <w:tabs>
                <w:tab w:val="left" w:pos="0"/>
              </w:tabs>
              <w:jc w:val="both"/>
            </w:pPr>
            <w:r>
              <w:t>czas trwania szkolenia</w:t>
            </w:r>
            <w:r w:rsidRPr="00392A44">
              <w:t xml:space="preserve"> …</w:t>
            </w:r>
            <w:r>
              <w:t>…. godzin zegarowych</w:t>
            </w:r>
          </w:p>
          <w:p w:rsidR="00CD2F28" w:rsidRPr="00B3396B" w:rsidRDefault="00CD2F28" w:rsidP="00CD2F28">
            <w:pPr>
              <w:tabs>
                <w:tab w:val="left" w:pos="0"/>
              </w:tabs>
              <w:jc w:val="both"/>
            </w:pPr>
          </w:p>
          <w:p w:rsidR="00392A44" w:rsidRDefault="00392A44" w:rsidP="00D55B78">
            <w:pPr>
              <w:tabs>
                <w:tab w:val="left" w:pos="0"/>
              </w:tabs>
              <w:jc w:val="both"/>
            </w:pPr>
            <w:r w:rsidRPr="002F6C4A">
              <w:t xml:space="preserve">posiada </w:t>
            </w:r>
            <w:r>
              <w:t>:</w:t>
            </w:r>
          </w:p>
          <w:p w:rsidR="00392A44" w:rsidRDefault="00392A44" w:rsidP="00D55B78">
            <w:pPr>
              <w:tabs>
                <w:tab w:val="left" w:pos="0"/>
              </w:tabs>
              <w:jc w:val="both"/>
            </w:pPr>
          </w:p>
          <w:p w:rsidR="00CD2F28" w:rsidRDefault="00392A44" w:rsidP="00CD2F28">
            <w:pPr>
              <w:jc w:val="both"/>
            </w:pPr>
            <w:r>
              <w:t xml:space="preserve">1/ </w:t>
            </w:r>
            <w:r w:rsidR="00CD2F28">
              <w:t xml:space="preserve">certyfikat </w:t>
            </w:r>
            <w:proofErr w:type="spellStart"/>
            <w:r w:rsidR="00CD2F28">
              <w:t>Autodesk</w:t>
            </w:r>
            <w:proofErr w:type="spellEnd"/>
            <w:r w:rsidR="00CD2F28">
              <w:t xml:space="preserve"> </w:t>
            </w:r>
            <w:proofErr w:type="spellStart"/>
            <w:r w:rsidR="00CD2F28">
              <w:t>Certified</w:t>
            </w:r>
            <w:proofErr w:type="spellEnd"/>
            <w:r w:rsidR="00CD2F28">
              <w:t xml:space="preserve"> Professional w programie </w:t>
            </w:r>
            <w:proofErr w:type="spellStart"/>
            <w:r w:rsidR="00CD2F28">
              <w:t>Revit</w:t>
            </w:r>
            <w:proofErr w:type="spellEnd"/>
            <w:r w:rsidR="00CD2F28">
              <w:t xml:space="preserve"> lub równoważny</w:t>
            </w:r>
            <w:r w:rsidR="00CD2F28">
              <w:t xml:space="preserve"> ………………………………..</w:t>
            </w:r>
          </w:p>
          <w:p w:rsidR="00392A44" w:rsidRDefault="00392A44" w:rsidP="00D55B78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>
              <w:t xml:space="preserve">- 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:rsidR="00392A44" w:rsidRDefault="00392A44" w:rsidP="00D55B78">
            <w:pPr>
              <w:tabs>
                <w:tab w:val="left" w:pos="0"/>
              </w:tabs>
              <w:jc w:val="both"/>
            </w:pPr>
          </w:p>
          <w:p w:rsidR="00392A44" w:rsidRDefault="00392A44" w:rsidP="004B51E7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>
              <w:t xml:space="preserve">2) </w:t>
            </w:r>
            <w:r w:rsidR="00CD2F28">
              <w:t>minimum 3-letnie doświadczenie zawodowe w kosztorysowaniu i przedmiarowaniu robót budowlanych w generalnym wykonawstwie</w:t>
            </w:r>
            <w:r>
              <w:t xml:space="preserve">-  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:rsidR="004B51E7" w:rsidRDefault="004B51E7" w:rsidP="004B51E7">
            <w:pPr>
              <w:tabs>
                <w:tab w:val="left" w:pos="0"/>
              </w:tabs>
              <w:jc w:val="both"/>
            </w:pPr>
          </w:p>
          <w:p w:rsidR="004B51E7" w:rsidRPr="00431178" w:rsidRDefault="004B51E7" w:rsidP="004B51E7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:rsidR="00392A44" w:rsidRPr="00B26774" w:rsidRDefault="00392A44" w:rsidP="00D55B7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392A44" w:rsidRDefault="00392A44" w:rsidP="00D55B7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:rsidR="00392A44" w:rsidRPr="00B26774" w:rsidRDefault="00392A44" w:rsidP="00D55B78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:rsidR="00392A44" w:rsidRDefault="00392A44" w:rsidP="00392A44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>sob</w:t>
      </w:r>
      <w:r>
        <w:rPr>
          <w:b/>
        </w:rPr>
        <w:t>a</w:t>
      </w:r>
      <w:r w:rsidRPr="00431178">
        <w:rPr>
          <w:b/>
        </w:rPr>
        <w:t xml:space="preserve"> posiada wskazane doświadczenie</w:t>
      </w:r>
      <w:r w:rsidR="004B51E7">
        <w:rPr>
          <w:b/>
        </w:rPr>
        <w:t xml:space="preserve"> i certyfikaty</w:t>
      </w:r>
      <w:r w:rsidRPr="00431178">
        <w:rPr>
          <w:b/>
        </w:rPr>
        <w:t xml:space="preserve">. </w:t>
      </w:r>
    </w:p>
    <w:p w:rsidR="00392A44" w:rsidRDefault="00392A44" w:rsidP="00392A44">
      <w:pPr>
        <w:spacing w:line="360" w:lineRule="auto"/>
        <w:jc w:val="both"/>
      </w:pPr>
    </w:p>
    <w:p w:rsidR="00392A44" w:rsidRPr="005263DB" w:rsidRDefault="00392A44" w:rsidP="00392A44">
      <w:pPr>
        <w:spacing w:line="360" w:lineRule="auto"/>
        <w:jc w:val="both"/>
      </w:pPr>
      <w:bookmarkStart w:id="0" w:name="_GoBack"/>
      <w:bookmarkEnd w:id="0"/>
    </w:p>
    <w:p w:rsidR="00392A44" w:rsidRDefault="00392A44" w:rsidP="00392A44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:rsidR="00392A44" w:rsidRDefault="00392A44" w:rsidP="00392A44">
      <w:pPr>
        <w:rPr>
          <w:sz w:val="16"/>
          <w:szCs w:val="16"/>
        </w:rPr>
      </w:pPr>
    </w:p>
    <w:p w:rsidR="00392A44" w:rsidRDefault="00392A44" w:rsidP="00392A44">
      <w:pPr>
        <w:rPr>
          <w:sz w:val="16"/>
          <w:szCs w:val="16"/>
        </w:rPr>
      </w:pPr>
    </w:p>
    <w:p w:rsidR="00392A44" w:rsidRDefault="00392A44" w:rsidP="00392A44">
      <w:pPr>
        <w:rPr>
          <w:sz w:val="16"/>
          <w:szCs w:val="16"/>
        </w:rPr>
      </w:pPr>
    </w:p>
    <w:p w:rsidR="00392A44" w:rsidRDefault="00392A44" w:rsidP="00392A44">
      <w:pPr>
        <w:rPr>
          <w:sz w:val="16"/>
          <w:szCs w:val="16"/>
        </w:rPr>
      </w:pPr>
    </w:p>
    <w:p w:rsidR="00392A44" w:rsidRDefault="00392A44" w:rsidP="00392A44">
      <w:pPr>
        <w:rPr>
          <w:sz w:val="16"/>
          <w:szCs w:val="16"/>
        </w:rPr>
      </w:pPr>
    </w:p>
    <w:p w:rsidR="00392A44" w:rsidRDefault="00392A44" w:rsidP="00392A44">
      <w:pPr>
        <w:rPr>
          <w:sz w:val="16"/>
          <w:szCs w:val="16"/>
        </w:rPr>
      </w:pPr>
    </w:p>
    <w:p w:rsidR="00392A44" w:rsidRPr="00AA36AA" w:rsidRDefault="00392A44" w:rsidP="00392A44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:rsidR="00392A44" w:rsidRPr="00895426" w:rsidRDefault="00392A44" w:rsidP="00392A44">
      <w:pPr>
        <w:pStyle w:val="Tekstprzypisudolnego"/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:rsidR="00392A44" w:rsidRPr="00987E4B" w:rsidRDefault="00392A44" w:rsidP="00392A44"/>
    <w:p w:rsidR="00F55B12" w:rsidRPr="00392A44" w:rsidRDefault="00F55B12" w:rsidP="00392A44"/>
    <w:sectPr w:rsidR="00F55B12" w:rsidRPr="00392A4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0545" w:rsidRDefault="00820545">
      <w:r>
        <w:separator/>
      </w:r>
    </w:p>
  </w:endnote>
  <w:endnote w:type="continuationSeparator" w:id="0">
    <w:p w:rsidR="00820545" w:rsidRDefault="008205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752A" w:rsidRDefault="0010752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752A" w:rsidRDefault="0010752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752A" w:rsidRDefault="001075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0545" w:rsidRDefault="00820545">
      <w:r>
        <w:separator/>
      </w:r>
    </w:p>
  </w:footnote>
  <w:footnote w:type="continuationSeparator" w:id="0">
    <w:p w:rsidR="00820545" w:rsidRDefault="00820545">
      <w:r>
        <w:continuationSeparator/>
      </w:r>
    </w:p>
  </w:footnote>
  <w:footnote w:id="1">
    <w:p w:rsidR="00392A44" w:rsidRPr="00E60B5C" w:rsidRDefault="00392A44" w:rsidP="00392A44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752A" w:rsidRDefault="001075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752A" w:rsidRDefault="001075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1A0"/>
    <w:rsid w:val="0010752A"/>
    <w:rsid w:val="002328A0"/>
    <w:rsid w:val="002A7F51"/>
    <w:rsid w:val="00392A44"/>
    <w:rsid w:val="004B51E7"/>
    <w:rsid w:val="005141A0"/>
    <w:rsid w:val="00527F15"/>
    <w:rsid w:val="006551F2"/>
    <w:rsid w:val="00820545"/>
    <w:rsid w:val="008539D0"/>
    <w:rsid w:val="008E4A55"/>
    <w:rsid w:val="008E66F9"/>
    <w:rsid w:val="009E4F5D"/>
    <w:rsid w:val="00B33027"/>
    <w:rsid w:val="00C303B2"/>
    <w:rsid w:val="00CD2F28"/>
    <w:rsid w:val="00EF690C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C9C1C5"/>
  <w15:chartTrackingRefBased/>
  <w15:docId w15:val="{985CE396-3894-4512-9190-F88E49C7E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F690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1075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0752A"/>
  </w:style>
  <w:style w:type="paragraph" w:styleId="Tekstprzypisudolnego">
    <w:name w:val="footnote text"/>
    <w:basedOn w:val="Normalny"/>
    <w:link w:val="TekstprzypisudolnegoZnak"/>
    <w:semiHidden/>
    <w:rsid w:val="00EF690C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F690C"/>
  </w:style>
  <w:style w:type="character" w:styleId="Odwoanieprzypisudolnego">
    <w:name w:val="footnote reference"/>
    <w:semiHidden/>
    <w:rsid w:val="00EF690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439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2</Pages>
  <Words>293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Jolata Oleksy</cp:lastModifiedBy>
  <cp:revision>3</cp:revision>
  <cp:lastPrinted>2022-08-12T08:09:00Z</cp:lastPrinted>
  <dcterms:created xsi:type="dcterms:W3CDTF">2022-09-08T08:31:00Z</dcterms:created>
  <dcterms:modified xsi:type="dcterms:W3CDTF">2022-09-09T09:15:00Z</dcterms:modified>
</cp:coreProperties>
</file>