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88152" w14:textId="77777777" w:rsidR="006A1D68" w:rsidRDefault="00DC2A58" w:rsidP="006A1D68">
      <w:pPr>
        <w:tabs>
          <w:tab w:val="left" w:pos="694"/>
          <w:tab w:val="right" w:pos="9000"/>
        </w:tabs>
        <w:jc w:val="center"/>
      </w:pPr>
      <w:r>
        <w:rPr>
          <w:noProof/>
        </w:rPr>
        <w:pict w14:anchorId="35698E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">
            <v:imagedata r:id="rId6" o:title="Log_POWER_kolor"/>
          </v:shape>
        </w:pict>
      </w:r>
    </w:p>
    <w:p w14:paraId="6DC5F6A9" w14:textId="77777777" w:rsidR="006A1D68" w:rsidRDefault="006A1D68" w:rsidP="006A1D68">
      <w:pPr>
        <w:tabs>
          <w:tab w:val="left" w:pos="694"/>
          <w:tab w:val="left" w:pos="7335"/>
          <w:tab w:val="right" w:pos="9000"/>
        </w:tabs>
        <w:rPr>
          <w:b/>
          <w:sz w:val="24"/>
          <w:szCs w:val="24"/>
        </w:rPr>
      </w:pPr>
      <w:r>
        <w:tab/>
      </w:r>
      <w:r>
        <w:tab/>
        <w:t xml:space="preserve">               </w:t>
      </w:r>
      <w:r>
        <w:rPr>
          <w:b/>
          <w:sz w:val="24"/>
          <w:szCs w:val="24"/>
        </w:rPr>
        <w:t>Załącznik nr 6</w:t>
      </w:r>
      <w:r>
        <w:rPr>
          <w:b/>
          <w:sz w:val="24"/>
          <w:szCs w:val="24"/>
        </w:rPr>
        <w:tab/>
      </w:r>
    </w:p>
    <w:p w14:paraId="5E94A35C" w14:textId="77777777" w:rsidR="006A1D68" w:rsidRDefault="006A1D68" w:rsidP="006A1D68">
      <w:pPr>
        <w:tabs>
          <w:tab w:val="right" w:pos="9000"/>
        </w:tabs>
        <w:rPr>
          <w:b/>
        </w:rPr>
      </w:pPr>
    </w:p>
    <w:p w14:paraId="074BE4E8" w14:textId="77777777" w:rsidR="006A1D68" w:rsidRDefault="00DC2A58" w:rsidP="006A1D68">
      <w:pPr>
        <w:tabs>
          <w:tab w:val="right" w:pos="9000"/>
        </w:tabs>
        <w:rPr>
          <w:b/>
        </w:rPr>
      </w:pPr>
      <w:r>
        <w:pict w14:anchorId="2D89F518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7pt;margin-top:5.7pt;width:121.65pt;height:9.15pt;z-index:251659264;mso-wrap-edited:f" stroked="f">
            <v:textbox style="mso-next-textbox:#_x0000_s1030" inset="0,0,0,0">
              <w:txbxContent>
                <w:p w14:paraId="5FF88A62" w14:textId="77777777" w:rsidR="006A1D68" w:rsidRDefault="006A1D68" w:rsidP="006A1D68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05993BA7" w14:textId="77777777" w:rsidR="006A1D68" w:rsidRDefault="006A1D68" w:rsidP="006A1D68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921EF4" w14:textId="77777777" w:rsidR="006A1D68" w:rsidRDefault="006A1D68" w:rsidP="006A1D68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1ABA53B4" w14:textId="77777777" w:rsidR="006A1D68" w:rsidRDefault="006A1D68" w:rsidP="006A1D68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7929EACB" w14:textId="77777777" w:rsidR="006A1D68" w:rsidRDefault="006A1D68" w:rsidP="006A1D68">
      <w:pPr>
        <w:tabs>
          <w:tab w:val="right" w:pos="9000"/>
        </w:tabs>
        <w:rPr>
          <w:b/>
          <w:sz w:val="32"/>
        </w:rPr>
      </w:pPr>
    </w:p>
    <w:p w14:paraId="582155BF" w14:textId="77777777" w:rsidR="006A1D68" w:rsidRDefault="006A1D68" w:rsidP="006A1D68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11E35EB9" w14:textId="77777777" w:rsidR="006A1D68" w:rsidRDefault="006A1D68" w:rsidP="006A1D68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E9AA891" w14:textId="77777777" w:rsidR="00DC2A58" w:rsidRDefault="006A1D68" w:rsidP="00DC2A58">
      <w:pPr>
        <w:pStyle w:val="Tekstpodstawowy"/>
        <w:ind w:left="-46" w:hanging="14"/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postępowania:</w:t>
      </w:r>
      <w:r>
        <w:rPr>
          <w:b/>
          <w:sz w:val="22"/>
          <w:szCs w:val="22"/>
        </w:rPr>
        <w:t xml:space="preserve"> </w:t>
      </w:r>
      <w:r w:rsidR="00DC2A58" w:rsidRPr="00DC2A58">
        <w:rPr>
          <w:b/>
          <w:sz w:val="22"/>
          <w:szCs w:val="22"/>
        </w:rPr>
        <w:t>Indywidualny kurs j. angielskiego (1 na 1) dla max. 3 pracowników Centrum Rozwiązań Informatycznych AGH - KC-zp.272-505/22</w:t>
      </w:r>
    </w:p>
    <w:p w14:paraId="06BA07DB" w14:textId="528EE2AB" w:rsidR="006A1D68" w:rsidRDefault="006A1D68" w:rsidP="00DC2A58">
      <w:pPr>
        <w:pStyle w:val="Tekstpodstawowy"/>
        <w:ind w:left="-46" w:hanging="14"/>
        <w:jc w:val="both"/>
        <w:rPr>
          <w:sz w:val="22"/>
          <w:szCs w:val="22"/>
        </w:rPr>
      </w:pPr>
      <w:r>
        <w:rPr>
          <w:sz w:val="22"/>
          <w:szCs w:val="22"/>
        </w:rPr>
        <w:t>Tryb: tryb podstawowy bez negocjacji</w:t>
      </w:r>
    </w:p>
    <w:p w14:paraId="29CC1AE7" w14:textId="77777777" w:rsidR="006A1D68" w:rsidRDefault="006A1D68" w:rsidP="006A1D68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630C831" w14:textId="77777777" w:rsidR="006A1D68" w:rsidRDefault="006A1D68" w:rsidP="006A1D68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7"/>
        <w:gridCol w:w="4394"/>
        <w:gridCol w:w="2170"/>
      </w:tblGrid>
      <w:tr w:rsidR="006A1D68" w14:paraId="1C174EC6" w14:textId="77777777" w:rsidTr="006A1D68">
        <w:trPr>
          <w:trHeight w:val="777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C316" w14:textId="77777777" w:rsidR="006A1D68" w:rsidRDefault="006A1D6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5012E" w14:textId="77777777" w:rsidR="006A1D68" w:rsidRDefault="006A1D68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Doświadczenie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B018C" w14:textId="77777777" w:rsidR="006A1D68" w:rsidRDefault="006A1D68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6A1D68" w14:paraId="6063AF55" w14:textId="77777777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BF98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16DE" w14:textId="77777777"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14:paraId="49EE04A9" w14:textId="77777777"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14:paraId="4B35A235" w14:textId="77777777"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14:paraId="639CAAC9" w14:textId="77777777" w:rsidR="006A1D68" w:rsidRDefault="006A1D68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D191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3845469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56A7047A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14:paraId="2E25F34D" w14:textId="77777777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491C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B355" w14:textId="77777777"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14:paraId="0963769C" w14:textId="77777777"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14:paraId="47C9F106" w14:textId="77777777"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14:paraId="29304F6B" w14:textId="77777777"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865A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14:paraId="5E201E85" w14:textId="77777777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B31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1E97" w14:textId="77777777"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14:paraId="22D14BA5" w14:textId="77777777"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14:paraId="524FAE2D" w14:textId="77777777"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14:paraId="55D9E381" w14:textId="77777777"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A448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14:paraId="298ACC78" w14:textId="77777777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AF48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2443" w14:textId="77777777"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14:paraId="126006A5" w14:textId="77777777"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14:paraId="08EB956D" w14:textId="77777777"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14:paraId="50D033E3" w14:textId="77777777"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7BA2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6A1D68" w14:paraId="2E48CA3C" w14:textId="77777777" w:rsidTr="006A1D68">
        <w:trPr>
          <w:trHeight w:val="274"/>
          <w:jc w:val="center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F088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828C" w14:textId="77777777" w:rsidR="006A1D68" w:rsidRDefault="006A1D68">
            <w:pPr>
              <w:tabs>
                <w:tab w:val="left" w:pos="0"/>
              </w:tabs>
              <w:jc w:val="both"/>
            </w:pPr>
            <w:r>
              <w:t>Wskazana osoba:</w:t>
            </w:r>
          </w:p>
          <w:p w14:paraId="05371958" w14:textId="77777777" w:rsidR="006A1D68" w:rsidRDefault="006A1D68">
            <w:pPr>
              <w:tabs>
                <w:tab w:val="left" w:pos="0"/>
              </w:tabs>
              <w:jc w:val="both"/>
              <w:rPr>
                <w:color w:val="FF0000"/>
              </w:rPr>
            </w:pPr>
            <w:r>
              <w:t xml:space="preserve">a) posiada dyplom ukończenia studiów magisterskich lub wyższych zawodowych na kierunku </w:t>
            </w:r>
            <w:r>
              <w:rPr>
                <w:highlight w:val="yellow"/>
              </w:rPr>
              <w:t>………..</w:t>
            </w:r>
            <w:r>
              <w:t xml:space="preserve"> (wpisać kierunek studiów) </w:t>
            </w:r>
            <w:r>
              <w:rPr>
                <w:color w:val="000000"/>
                <w:lang w:eastAsia="zh-CN"/>
              </w:rPr>
              <w:t xml:space="preserve">obejmująca język angielski i przygotowanie pedagogiczne </w:t>
            </w:r>
            <w:r>
              <w:rPr>
                <w:color w:val="000000"/>
              </w:rPr>
              <w:t>lub posiada</w:t>
            </w:r>
            <w:r>
              <w:t xml:space="preserve"> dyplom ukończenia studiów magisterskich lub wyższych zawodowych ukończonych w kraju, w którym językiem urzędowym jest język angielski i posiada przygotowanie pedagogiczne lub certyfikat ukończenia kursu CELTA lub równoważny tj. </w:t>
            </w:r>
            <w:r>
              <w:rPr>
                <w:highlight w:val="yellow"/>
              </w:rPr>
              <w:t>……………….</w:t>
            </w:r>
            <w:r>
              <w:t xml:space="preserve"> (należy wpisać co dotyczy wskazanej osoby)</w:t>
            </w:r>
          </w:p>
          <w:p w14:paraId="2DD3E856" w14:textId="77777777" w:rsidR="006A1D68" w:rsidRDefault="006A1D68">
            <w:pPr>
              <w:tabs>
                <w:tab w:val="left" w:pos="0"/>
              </w:tabs>
              <w:jc w:val="both"/>
            </w:pPr>
            <w:r>
              <w:t xml:space="preserve">b) posiada minimum </w:t>
            </w:r>
            <w:r>
              <w:rPr>
                <w:highlight w:val="yellow"/>
              </w:rPr>
              <w:t>……..</w:t>
            </w:r>
            <w:r>
              <w:t xml:space="preserve"> letnie doświadczenie w szkoleniach z zakresu języka angielskiego osób dorosłych (należy wpisać ilość lat)</w:t>
            </w:r>
          </w:p>
          <w:p w14:paraId="3584FAE4" w14:textId="77777777" w:rsidR="006A1D68" w:rsidRDefault="006A1D68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D9E4" w14:textId="77777777" w:rsidR="006A1D68" w:rsidRDefault="006A1D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3983216F" w14:textId="77777777" w:rsidR="006A1D68" w:rsidRDefault="006A1D68" w:rsidP="006A1D68">
      <w:pPr>
        <w:spacing w:line="360" w:lineRule="auto"/>
        <w:jc w:val="both"/>
      </w:pPr>
    </w:p>
    <w:p w14:paraId="76A67DA8" w14:textId="77777777" w:rsidR="006A1D68" w:rsidRDefault="006A1D68" w:rsidP="006A1D68">
      <w:pPr>
        <w:tabs>
          <w:tab w:val="left" w:pos="5040"/>
        </w:tabs>
        <w:ind w:left="708"/>
      </w:pPr>
      <w:r>
        <w:tab/>
      </w:r>
    </w:p>
    <w:p w14:paraId="6C2F8A2B" w14:textId="77777777" w:rsidR="006A1D68" w:rsidRDefault="006A1D68" w:rsidP="006A1D68">
      <w:pPr>
        <w:tabs>
          <w:tab w:val="left" w:pos="5040"/>
        </w:tabs>
        <w:ind w:left="708"/>
      </w:pPr>
      <w:r>
        <w:tab/>
      </w:r>
    </w:p>
    <w:p w14:paraId="76D48270" w14:textId="77777777" w:rsidR="006A1D68" w:rsidRDefault="006A1D68" w:rsidP="006A1D68">
      <w:r>
        <w:t>*niepotrzebne skreślić</w:t>
      </w:r>
    </w:p>
    <w:p w14:paraId="519CF567" w14:textId="77777777" w:rsidR="006A1D68" w:rsidRDefault="006A1D68" w:rsidP="006A1D68">
      <w:pPr>
        <w:jc w:val="both"/>
        <w:rPr>
          <w:color w:val="000000"/>
        </w:rPr>
      </w:pPr>
      <w:r>
        <w:rPr>
          <w:vertAlign w:val="superscript"/>
        </w:rPr>
        <w:t xml:space="preserve">1  </w:t>
      </w:r>
      <w:r>
        <w:rPr>
          <w:sz w:val="16"/>
          <w:szCs w:val="16"/>
        </w:rPr>
        <w:t xml:space="preserve"> </w:t>
      </w:r>
      <w:r>
        <w:rPr>
          <w:color w:val="000000"/>
        </w:rPr>
        <w:t xml:space="preserve">Należy podać podstawę do dysponowania osobami  wskazanymi w wykazie np. umowa o pracę, umowa zlecenie, osobiste świadczenie usługi przez Wykonawcę  itp. Wykonawca, który polega na zdolnościach lub sytuacji podmiotów udostępniających zasoby, zobowiązany jest złożyć wraz z ofertą, zobowiązanie podmiotu udostępniającego zasoby do </w:t>
      </w:r>
      <w:r>
        <w:rPr>
          <w:color w:val="000000"/>
        </w:rPr>
        <w:lastRenderedPageBreak/>
        <w:t>oddania mu do dyspozycji niezbędnych zasobów na potrzeby realizacji danego zamówienia lub inny podmiotowy środek dowodowy potwierdzający, że Wykonawca realizując zamówienie, będzie dysponował niezbędnymi zasobami tych podmiotów</w:t>
      </w:r>
    </w:p>
    <w:p w14:paraId="0D7F4DDB" w14:textId="77777777" w:rsidR="006A1D68" w:rsidRDefault="006A1D68" w:rsidP="006A1D68"/>
    <w:p w14:paraId="67DA9170" w14:textId="77777777" w:rsidR="006A1D68" w:rsidRDefault="006A1D68" w:rsidP="006A1D68"/>
    <w:p w14:paraId="470A6F72" w14:textId="77777777" w:rsidR="006A1D68" w:rsidRDefault="006A1D68" w:rsidP="006A1D68"/>
    <w:p w14:paraId="7662489E" w14:textId="77777777" w:rsidR="006A1D68" w:rsidRDefault="006A1D68" w:rsidP="006A1D68">
      <w:pPr>
        <w:rPr>
          <w:color w:val="000000"/>
        </w:rPr>
      </w:pPr>
    </w:p>
    <w:p w14:paraId="3388DE4B" w14:textId="77777777" w:rsidR="006A1D68" w:rsidRDefault="006A1D68" w:rsidP="006A1D6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24C4B7B1" w14:textId="77777777" w:rsidR="006A1D68" w:rsidRDefault="006A1D68" w:rsidP="006A1D6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14:paraId="29C7CFFA" w14:textId="77777777" w:rsidR="006A1D68" w:rsidRDefault="006A1D68" w:rsidP="006A1D68"/>
    <w:p w14:paraId="71827904" w14:textId="77777777" w:rsidR="00F55B12" w:rsidRPr="006A1D68" w:rsidRDefault="00F55B12" w:rsidP="006A1D68"/>
    <w:sectPr w:rsidR="00F55B12" w:rsidRPr="006A1D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43631" w14:textId="77777777" w:rsidR="00766B56" w:rsidRDefault="00766B56">
      <w:r>
        <w:separator/>
      </w:r>
    </w:p>
  </w:endnote>
  <w:endnote w:type="continuationSeparator" w:id="0">
    <w:p w14:paraId="3D1C8AB0" w14:textId="77777777" w:rsidR="00766B56" w:rsidRDefault="0076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E61D8" w14:textId="77777777" w:rsidR="00A35460" w:rsidRDefault="00A354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2966B" w14:textId="77777777" w:rsidR="00A35460" w:rsidRDefault="00A354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13498" w14:textId="77777777" w:rsidR="00A35460" w:rsidRDefault="00A35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591C" w14:textId="77777777" w:rsidR="00766B56" w:rsidRDefault="00766B56">
      <w:r>
        <w:separator/>
      </w:r>
    </w:p>
  </w:footnote>
  <w:footnote w:type="continuationSeparator" w:id="0">
    <w:p w14:paraId="0904D7C0" w14:textId="77777777" w:rsidR="00766B56" w:rsidRDefault="00766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E3AB9" w14:textId="77777777" w:rsidR="00A35460" w:rsidRDefault="00A35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9B252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5CA35" w14:textId="77777777" w:rsidR="00A35460" w:rsidRDefault="00A354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B56"/>
    <w:rsid w:val="002328A0"/>
    <w:rsid w:val="002A7F51"/>
    <w:rsid w:val="00527F15"/>
    <w:rsid w:val="006A1D68"/>
    <w:rsid w:val="00766B56"/>
    <w:rsid w:val="008539D0"/>
    <w:rsid w:val="008E4A55"/>
    <w:rsid w:val="008E66F9"/>
    <w:rsid w:val="009E4F5D"/>
    <w:rsid w:val="00A35460"/>
    <w:rsid w:val="00B33027"/>
    <w:rsid w:val="00C303B2"/>
    <w:rsid w:val="00DC2A58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55CC18CA"/>
  <w15:chartTrackingRefBased/>
  <w15:docId w15:val="{DB2EE58D-F18B-4D27-808B-70FEBC75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D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A354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460"/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6A1D68"/>
    <w:rPr>
      <w:sz w:val="24"/>
      <w:szCs w:val="24"/>
    </w:rPr>
  </w:style>
  <w:style w:type="paragraph" w:styleId="Tekstpodstawowy">
    <w:name w:val="Body Text"/>
    <w:aliases w:val="Znak Znak,Znak Znak Znak Znak"/>
    <w:basedOn w:val="Normalny"/>
    <w:link w:val="TekstpodstawowyZnak"/>
    <w:unhideWhenUsed/>
    <w:rsid w:val="006A1D68"/>
    <w:pPr>
      <w:suppressAutoHyphens/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Joanna Kraińska</cp:lastModifiedBy>
  <cp:revision>2</cp:revision>
  <cp:lastPrinted>1899-12-31T23:00:00Z</cp:lastPrinted>
  <dcterms:created xsi:type="dcterms:W3CDTF">2022-09-13T09:43:00Z</dcterms:created>
  <dcterms:modified xsi:type="dcterms:W3CDTF">2022-09-13T09:43:00Z</dcterms:modified>
</cp:coreProperties>
</file>