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F2141" w14:textId="56BDFDD1" w:rsidR="008D2AB8" w:rsidRPr="00E66BC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66BC8">
        <w:rPr>
          <w:rFonts w:ascii="Times New Roman" w:hAnsi="Times New Roman"/>
          <w:sz w:val="24"/>
          <w:szCs w:val="24"/>
        </w:rPr>
        <w:t>1</w:t>
      </w:r>
    </w:p>
    <w:p w14:paraId="51EB7821" w14:textId="77777777" w:rsidR="008D2AB8" w:rsidRPr="00E66BC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516C68B2" w14:textId="77777777" w:rsidR="008D2AB8" w:rsidRPr="00E66BC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66BC8">
        <w:rPr>
          <w:b/>
        </w:rPr>
        <w:t>FORMULARZ OFERTY</w:t>
      </w:r>
    </w:p>
    <w:p w14:paraId="74D3BCE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NAZWA WYKONAWCY:……………………………………………………………………..</w:t>
      </w:r>
    </w:p>
    <w:p w14:paraId="7A02DDD4" w14:textId="27D2EABC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 w:rsidR="00E66BC8">
        <w:t>……………….</w:t>
      </w:r>
    </w:p>
    <w:p w14:paraId="5B050E3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ADRES:…………………………………………………………………………………………</w:t>
      </w:r>
    </w:p>
    <w:p w14:paraId="6BFF4C1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POWIAT:…………………………………WOJEWÓDZTWO …………………………….....</w:t>
      </w:r>
    </w:p>
    <w:p w14:paraId="3C16EEB7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56D0ACBC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1E7F825D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1CB8EA00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46F96548" w14:textId="7CF5CF06" w:rsidR="008D2AB8" w:rsidRPr="00E66BC8" w:rsidRDefault="00A805DF" w:rsidP="00A805DF">
      <w:pPr>
        <w:tabs>
          <w:tab w:val="left" w:pos="694"/>
          <w:tab w:val="right" w:pos="9000"/>
        </w:tabs>
        <w:rPr>
          <w:b/>
        </w:rPr>
      </w:pPr>
      <w:r w:rsidRPr="00E66BC8">
        <w:t>BANK/ NR KONTA ……………………………………………………………………………</w:t>
      </w:r>
    </w:p>
    <w:p w14:paraId="7EFAA29C" w14:textId="77777777" w:rsidR="008D2AB8" w:rsidRPr="00E66BC8" w:rsidRDefault="008D2AB8" w:rsidP="008D2AB8">
      <w:pPr>
        <w:spacing w:line="360" w:lineRule="auto"/>
      </w:pPr>
      <w:r w:rsidRPr="00E66BC8">
        <w:t>Do: Nazwa i siedziba Zamawiającego:</w:t>
      </w:r>
    </w:p>
    <w:p w14:paraId="703D3F71" w14:textId="77777777" w:rsidR="00BE1E14" w:rsidRPr="00E66BC8" w:rsidRDefault="00BE1E14" w:rsidP="008D2AB8">
      <w:pPr>
        <w:ind w:right="-110"/>
        <w:rPr>
          <w:b/>
        </w:rPr>
      </w:pPr>
      <w:r w:rsidRPr="00E66BC8">
        <w:rPr>
          <w:b/>
        </w:rPr>
        <w:t>Akademia Górniczo - Hutnicza</w:t>
      </w:r>
    </w:p>
    <w:p w14:paraId="78B7CD28" w14:textId="77777777" w:rsidR="00BE1E14" w:rsidRPr="00E66BC8" w:rsidRDefault="00BE1E14" w:rsidP="008D2AB8">
      <w:pPr>
        <w:ind w:right="-110"/>
        <w:rPr>
          <w:b/>
        </w:rPr>
      </w:pPr>
      <w:r w:rsidRPr="00E66BC8">
        <w:rPr>
          <w:b/>
        </w:rPr>
        <w:t>im. Stanisława Staszica w Krakowie</w:t>
      </w:r>
    </w:p>
    <w:p w14:paraId="3E466228" w14:textId="77777777" w:rsidR="008D2AB8" w:rsidRPr="00E66BC8" w:rsidRDefault="00BE1E14" w:rsidP="008D2AB8">
      <w:pPr>
        <w:ind w:right="-110"/>
        <w:rPr>
          <w:b/>
        </w:rPr>
      </w:pPr>
      <w:r w:rsidRPr="00E66BC8">
        <w:rPr>
          <w:b/>
        </w:rPr>
        <w:t>Dział Zamówień Publicznych</w:t>
      </w:r>
      <w:r w:rsidR="008D2AB8" w:rsidRPr="00E66BC8">
        <w:rPr>
          <w:b/>
        </w:rPr>
        <w:t xml:space="preserve">  </w:t>
      </w:r>
    </w:p>
    <w:p w14:paraId="2D305E4A" w14:textId="77777777" w:rsidR="008D2AB8" w:rsidRPr="00E66BC8" w:rsidRDefault="00BE1E14" w:rsidP="008D2AB8">
      <w:pPr>
        <w:ind w:right="-110"/>
        <w:rPr>
          <w:b/>
        </w:rPr>
      </w:pPr>
      <w:r w:rsidRPr="00E66BC8">
        <w:rPr>
          <w:b/>
        </w:rPr>
        <w:t>Al. Mickiewicza</w:t>
      </w:r>
      <w:r w:rsidR="008D2AB8" w:rsidRPr="00E66BC8">
        <w:rPr>
          <w:b/>
        </w:rPr>
        <w:t xml:space="preserve"> </w:t>
      </w:r>
      <w:r w:rsidRPr="00E66BC8">
        <w:rPr>
          <w:b/>
        </w:rPr>
        <w:t>30</w:t>
      </w:r>
      <w:r w:rsidR="008D2AB8" w:rsidRPr="00E66BC8">
        <w:rPr>
          <w:b/>
        </w:rPr>
        <w:t xml:space="preserve"> </w:t>
      </w:r>
    </w:p>
    <w:p w14:paraId="339E1AD8" w14:textId="77777777" w:rsidR="008D2AB8" w:rsidRPr="00E66BC8" w:rsidRDefault="00BE1E14" w:rsidP="008D2AB8">
      <w:pPr>
        <w:rPr>
          <w:b/>
        </w:rPr>
      </w:pPr>
      <w:r w:rsidRPr="00E66BC8">
        <w:rPr>
          <w:b/>
        </w:rPr>
        <w:t>30-059</w:t>
      </w:r>
      <w:r w:rsidR="008D2AB8" w:rsidRPr="00E66BC8">
        <w:rPr>
          <w:b/>
        </w:rPr>
        <w:t xml:space="preserve"> </w:t>
      </w:r>
      <w:r w:rsidRPr="00E66BC8">
        <w:rPr>
          <w:b/>
        </w:rPr>
        <w:t>Kraków</w:t>
      </w:r>
      <w:r w:rsidR="008D2AB8" w:rsidRPr="00E66BC8">
        <w:rPr>
          <w:b/>
        </w:rPr>
        <w:t xml:space="preserve">,  </w:t>
      </w:r>
    </w:p>
    <w:p w14:paraId="5378A1C4" w14:textId="77777777" w:rsidR="008D2AB8" w:rsidRPr="00E66BC8" w:rsidRDefault="008D2AB8" w:rsidP="008D2AB8">
      <w:pPr>
        <w:ind w:firstLine="3969"/>
        <w:rPr>
          <w:b/>
        </w:rPr>
      </w:pPr>
    </w:p>
    <w:p w14:paraId="55E2B91D" w14:textId="465BCD71" w:rsidR="008D2AB8" w:rsidRPr="00E66BC8" w:rsidRDefault="008D2AB8" w:rsidP="008D2AB8">
      <w:pPr>
        <w:widowControl w:val="0"/>
        <w:ind w:right="1"/>
        <w:jc w:val="both"/>
      </w:pPr>
      <w:r w:rsidRPr="00E66BC8">
        <w:t xml:space="preserve">Przystępując do postępowania o udzielenie zamówienia publicznego, którego przedmiotem jest </w:t>
      </w:r>
      <w:r w:rsidR="00BE1E14" w:rsidRPr="00E66BC8">
        <w:rPr>
          <w:b/>
        </w:rPr>
        <w:t xml:space="preserve">dostawa laptopa dla </w:t>
      </w:r>
      <w:proofErr w:type="spellStart"/>
      <w:r w:rsidR="00BE1E14" w:rsidRPr="00E66BC8">
        <w:rPr>
          <w:b/>
        </w:rPr>
        <w:t>WIMiR</w:t>
      </w:r>
      <w:proofErr w:type="spellEnd"/>
      <w:r w:rsidR="00BE1E14" w:rsidRPr="00E66BC8">
        <w:rPr>
          <w:b/>
        </w:rPr>
        <w:t xml:space="preserve"> - KC-zp.272-561/22</w:t>
      </w:r>
      <w:r w:rsidRPr="00E66BC8">
        <w:rPr>
          <w:b/>
        </w:rPr>
        <w:t xml:space="preserve">, </w:t>
      </w:r>
      <w:r w:rsidRPr="00E66BC8">
        <w:t>oferuję realizację przedmiotu zamówienia , zgodnie z zasadami określonymi w specyfikacji warunków zamówienia.</w:t>
      </w:r>
    </w:p>
    <w:p w14:paraId="75E4705D" w14:textId="77777777" w:rsidR="008D2AB8" w:rsidRPr="00E66BC8" w:rsidRDefault="008D2AB8" w:rsidP="008D2AB8">
      <w:pPr>
        <w:tabs>
          <w:tab w:val="right" w:pos="9000"/>
        </w:tabs>
      </w:pPr>
    </w:p>
    <w:p w14:paraId="57B79007" w14:textId="4F9E6A71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netto:  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381D3A47" w14:textId="77777777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</w:p>
    <w:p w14:paraId="5451988C" w14:textId="0B6656CF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brutto: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59561C22" w14:textId="77777777" w:rsidR="008D2AB8" w:rsidRPr="00E66B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782260F" w14:textId="695A4025" w:rsidR="008D2AB8" w:rsidRPr="00E66BC8" w:rsidRDefault="008D2AB8" w:rsidP="008D2AB8">
      <w:pPr>
        <w:widowControl w:val="0"/>
        <w:spacing w:line="264" w:lineRule="auto"/>
        <w:ind w:right="1"/>
        <w:jc w:val="both"/>
      </w:pPr>
      <w:r w:rsidRPr="00E66BC8">
        <w:t>Słownie brutto:</w:t>
      </w:r>
      <w:r w:rsidR="00E66BC8" w:rsidRPr="00E66BC8">
        <w:t xml:space="preserve"> </w:t>
      </w:r>
      <w:r w:rsidRPr="00E66BC8">
        <w:t>.......................................................................................................................</w:t>
      </w:r>
    </w:p>
    <w:p w14:paraId="36FAE1E5" w14:textId="77777777" w:rsidR="008D2AB8" w:rsidRPr="00E66B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1B8DCDE" w14:textId="701CE9EF" w:rsidR="008D2AB8" w:rsidRPr="00E66BC8" w:rsidRDefault="008D2AB8" w:rsidP="008D2AB8">
      <w:pPr>
        <w:pStyle w:val="Tekstpodstawowy"/>
      </w:pPr>
      <w:r w:rsidRPr="00E66BC8">
        <w:t>Powyższa cena zawiera podatek VAT w wysokości .......... % tj.…………………….PLN</w:t>
      </w:r>
    </w:p>
    <w:p w14:paraId="3BFDFFD9" w14:textId="58821C8E" w:rsidR="00FE545C" w:rsidRPr="00E66BC8" w:rsidRDefault="00C237C6" w:rsidP="008D2AB8">
      <w:pPr>
        <w:pStyle w:val="Tekstpodstawowy"/>
      </w:pPr>
      <w:r w:rsidRPr="00E66BC8">
        <w:t>P</w:t>
      </w:r>
      <w:r w:rsidR="00FE545C" w:rsidRPr="00E66BC8">
        <w:t>roducent/</w:t>
      </w:r>
      <w:r w:rsidRPr="00E66BC8">
        <w:t>typ/</w:t>
      </w:r>
      <w:r w:rsidR="00FE545C" w:rsidRPr="00E66BC8">
        <w:t xml:space="preserve">model zaoferowanego </w:t>
      </w:r>
      <w:r w:rsidRPr="00E66BC8">
        <w:t>sprzętu:</w:t>
      </w:r>
      <w:r w:rsidR="00FE545C" w:rsidRPr="00E66BC8">
        <w:t xml:space="preserve"> </w:t>
      </w:r>
      <w:r w:rsidR="00FE545C" w:rsidRPr="00E66BC8">
        <w:rPr>
          <w:b w:val="0"/>
        </w:rPr>
        <w:t>…………………………………………..</w:t>
      </w:r>
    </w:p>
    <w:p w14:paraId="1A4D0173" w14:textId="4C8ECE7E" w:rsidR="008D2AB8" w:rsidRPr="00E66BC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 xml:space="preserve">Termin realizacji umowy: </w:t>
      </w:r>
      <w:r w:rsidRPr="00E66BC8">
        <w:rPr>
          <w:b/>
          <w:bCs/>
        </w:rPr>
        <w:t>………</w:t>
      </w:r>
      <w:r w:rsidR="00C237C6" w:rsidRPr="00E66BC8">
        <w:rPr>
          <w:b/>
          <w:bCs/>
        </w:rPr>
        <w:t xml:space="preserve"> dni od daty podpisania umowy</w:t>
      </w:r>
      <w:r w:rsidR="00C237C6" w:rsidRPr="00E66BC8">
        <w:t xml:space="preserve"> </w:t>
      </w:r>
      <w:r w:rsidR="00C237C6" w:rsidRPr="00E66BC8">
        <w:rPr>
          <w:highlight w:val="yellow"/>
        </w:rPr>
        <w:t>(</w:t>
      </w:r>
      <w:r w:rsidRPr="00E66BC8">
        <w:rPr>
          <w:i/>
          <w:highlight w:val="yellow"/>
        </w:rPr>
        <w:t>kryterium oceny ofert)</w:t>
      </w:r>
    </w:p>
    <w:p w14:paraId="173D558C" w14:textId="2B73C41E" w:rsidR="008D2AB8" w:rsidRPr="00E66BC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>Okres udzielonej gwarancji wynosi:</w:t>
      </w:r>
      <w:r w:rsidRPr="00E66BC8">
        <w:t xml:space="preserve"> </w:t>
      </w:r>
      <w:r w:rsidRPr="00E66BC8">
        <w:rPr>
          <w:b/>
          <w:bCs/>
        </w:rPr>
        <w:t>……………</w:t>
      </w:r>
      <w:r w:rsidR="00C237C6" w:rsidRPr="00E66BC8">
        <w:rPr>
          <w:b/>
          <w:bCs/>
        </w:rPr>
        <w:t xml:space="preserve"> miesięcy</w:t>
      </w:r>
      <w:r w:rsidR="008D2A72">
        <w:rPr>
          <w:b/>
          <w:bCs/>
        </w:rPr>
        <w:t xml:space="preserve"> </w:t>
      </w:r>
    </w:p>
    <w:p w14:paraId="27079B40" w14:textId="77777777" w:rsidR="008D2AB8" w:rsidRPr="00E66BC8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E66BC8">
        <w:t xml:space="preserve">Oświadczamy, że zgodnie z ustawą z dnia </w:t>
      </w:r>
      <w:r w:rsidR="00A0022B" w:rsidRPr="00E66BC8">
        <w:t>6 marca 2018 r</w:t>
      </w:r>
      <w:r w:rsidRPr="00E66BC8">
        <w:t>.</w:t>
      </w:r>
      <w:r w:rsidR="00A0022B" w:rsidRPr="00E66BC8">
        <w:t xml:space="preserve"> Prawo przedsiębiorców, </w:t>
      </w:r>
      <w:r w:rsidRPr="00E66BC8">
        <w:t>należymy do małych lub średnich przedsiębiorców:</w:t>
      </w:r>
      <w:r w:rsidRPr="00E66BC8">
        <w:rPr>
          <w:b/>
        </w:rPr>
        <w:t xml:space="preserve"> TAK/NIE</w:t>
      </w:r>
    </w:p>
    <w:p w14:paraId="4B8DB383" w14:textId="77777777" w:rsidR="009B46F2" w:rsidRPr="00E66BC8" w:rsidRDefault="008D2AB8" w:rsidP="009B46F2">
      <w:pPr>
        <w:widowControl w:val="0"/>
        <w:ind w:right="-47"/>
        <w:jc w:val="both"/>
        <w:rPr>
          <w:b/>
        </w:rPr>
      </w:pPr>
      <w:r w:rsidRPr="00E66BC8">
        <w:rPr>
          <w:b/>
        </w:rPr>
        <w:t xml:space="preserve">Termin płatności: </w:t>
      </w:r>
      <w:r w:rsidR="009B46F2" w:rsidRPr="00E66BC8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7C5A04" w14:textId="77777777" w:rsidR="008D2AB8" w:rsidRPr="00E66BC8" w:rsidRDefault="008D2AB8" w:rsidP="008D2AB8">
      <w:pPr>
        <w:jc w:val="both"/>
      </w:pPr>
    </w:p>
    <w:p w14:paraId="3B55335E" w14:textId="43312CD0" w:rsidR="00FE545C" w:rsidRPr="00E66BC8" w:rsidRDefault="00FE545C" w:rsidP="00FE545C">
      <w:pPr>
        <w:rPr>
          <w:b/>
          <w:u w:val="single"/>
        </w:rPr>
      </w:pPr>
      <w:r w:rsidRPr="00E66BC8">
        <w:rPr>
          <w:b/>
          <w:u w:val="single"/>
        </w:rPr>
        <w:lastRenderedPageBreak/>
        <w:t>Jednocześnie oświadczamy, że:</w:t>
      </w:r>
    </w:p>
    <w:p w14:paraId="655D04AF" w14:textId="77777777" w:rsidR="00E66BC8" w:rsidRPr="00E66BC8" w:rsidRDefault="00E66BC8" w:rsidP="00E66B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E66BC8">
        <w:rPr>
          <w:color w:val="000000"/>
          <w:lang w:eastAsia="ar-SA"/>
        </w:rPr>
        <w:t>Oświadczamy, że jesteśmy związani niniejszą ofertą przez okres wskazany w SWZ.</w:t>
      </w:r>
    </w:p>
    <w:p w14:paraId="3C899952" w14:textId="282E2DC3" w:rsidR="00E66BC8" w:rsidRPr="00E66BC8" w:rsidRDefault="00E66BC8" w:rsidP="00E66B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E66BC8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6BC8">
        <w:rPr>
          <w:color w:val="000000"/>
        </w:rPr>
        <w:t xml:space="preserve"> i nie wnosimy do nich żadnych zastrzeżeń.</w:t>
      </w:r>
    </w:p>
    <w:p w14:paraId="05CBC046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9BFCF7" w14:textId="77777777" w:rsidR="00E66BC8" w:rsidRPr="00E66BC8" w:rsidRDefault="00E66BC8" w:rsidP="00E66BC8">
      <w:pPr>
        <w:ind w:left="360"/>
        <w:jc w:val="both"/>
        <w:rPr>
          <w:i/>
        </w:rPr>
      </w:pPr>
      <w:r w:rsidRPr="00E66BC8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449122" w14:textId="77777777" w:rsidR="00E66BC8" w:rsidRPr="00E66BC8" w:rsidRDefault="00E66BC8" w:rsidP="00E66BC8">
      <w:pPr>
        <w:ind w:left="360"/>
        <w:jc w:val="both"/>
        <w:rPr>
          <w:i/>
        </w:rPr>
      </w:pPr>
      <w:r w:rsidRPr="00E66BC8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809381" w14:textId="77777777" w:rsidR="00E66BC8" w:rsidRPr="00E66BC8" w:rsidRDefault="00E66BC8" w:rsidP="00E66BC8">
      <w:pPr>
        <w:numPr>
          <w:ilvl w:val="0"/>
          <w:numId w:val="1"/>
        </w:numPr>
        <w:spacing w:before="120" w:after="120"/>
        <w:jc w:val="both"/>
      </w:pPr>
      <w:r w:rsidRPr="00E66BC8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6BC8" w:rsidRPr="00E66BC8" w14:paraId="119DD5BA" w14:textId="77777777" w:rsidTr="00FA65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780A5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3066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 xml:space="preserve">Opis części zamówienia, którą wykonawca </w:t>
            </w:r>
          </w:p>
          <w:p w14:paraId="07F0C001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29F16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Nazwa podwykonawcy</w:t>
            </w:r>
            <w:r w:rsidRPr="00E66BC8">
              <w:br/>
              <w:t>(o ile jest znana)</w:t>
            </w:r>
          </w:p>
        </w:tc>
      </w:tr>
      <w:tr w:rsidR="00E66BC8" w:rsidRPr="00E66BC8" w14:paraId="6DDC503D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D0607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22FE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44C35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E66BC8" w:rsidRPr="00E66BC8" w14:paraId="3664F3A4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1CD6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0E24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55118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59E39FF6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Upoważnionymi do reprezentowania naszej firmy są następujące osoby:</w:t>
      </w:r>
    </w:p>
    <w:p w14:paraId="0C7C81DA" w14:textId="77777777" w:rsidR="00E66BC8" w:rsidRPr="00E66BC8" w:rsidRDefault="00E66BC8" w:rsidP="00E66BC8">
      <w:pPr>
        <w:keepNext/>
        <w:spacing w:before="240" w:after="60"/>
        <w:outlineLvl w:val="0"/>
        <w:rPr>
          <w:b/>
          <w:bCs/>
          <w:kern w:val="32"/>
        </w:rPr>
      </w:pPr>
      <w:r w:rsidRPr="00E66BC8">
        <w:rPr>
          <w:b/>
          <w:bCs/>
          <w:kern w:val="32"/>
        </w:rPr>
        <w:tab/>
        <w:t>Imię i Nazwisko</w:t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</w:p>
    <w:p w14:paraId="1F8E47BD" w14:textId="77777777" w:rsidR="00E66BC8" w:rsidRPr="00E66BC8" w:rsidRDefault="00E66BC8" w:rsidP="00E66BC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14:paraId="3062D256" w14:textId="77777777" w:rsidR="00E66BC8" w:rsidRPr="00E66BC8" w:rsidRDefault="00E66BC8" w:rsidP="00E66BC8">
      <w:pPr>
        <w:tabs>
          <w:tab w:val="left" w:pos="426"/>
        </w:tabs>
        <w:spacing w:line="264" w:lineRule="auto"/>
        <w:ind w:left="426" w:right="1"/>
        <w:jc w:val="both"/>
      </w:pPr>
      <w:r w:rsidRPr="00E66BC8">
        <w:t xml:space="preserve">.............................................................................................................. </w:t>
      </w:r>
    </w:p>
    <w:p w14:paraId="5A2BFB51" w14:textId="77777777" w:rsidR="00E66BC8" w:rsidRPr="00E66BC8" w:rsidRDefault="00E66BC8" w:rsidP="00E66BC8">
      <w:pPr>
        <w:tabs>
          <w:tab w:val="left" w:pos="426"/>
        </w:tabs>
        <w:spacing w:line="264" w:lineRule="auto"/>
        <w:ind w:left="426" w:right="1"/>
        <w:jc w:val="both"/>
      </w:pPr>
      <w:r w:rsidRPr="00E66BC8">
        <w:t xml:space="preserve"> </w:t>
      </w:r>
    </w:p>
    <w:p w14:paraId="6455369A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upoważnienie dla powyżej wskazanych osób wynika z następującego (</w:t>
      </w:r>
      <w:proofErr w:type="spellStart"/>
      <w:r w:rsidRPr="00E66BC8">
        <w:t>ych</w:t>
      </w:r>
      <w:proofErr w:type="spellEnd"/>
      <w:r w:rsidRPr="00E66BC8">
        <w:t>) dokumentu(ów)</w:t>
      </w:r>
    </w:p>
    <w:p w14:paraId="341CAC87" w14:textId="77777777" w:rsidR="00E66BC8" w:rsidRPr="00E66BC8" w:rsidRDefault="00E66BC8" w:rsidP="00E66BC8">
      <w:pPr>
        <w:jc w:val="both"/>
      </w:pPr>
      <w:r w:rsidRPr="00E66BC8">
        <w:t>……………………………………………………...........................……które dołączamy do oferty.</w:t>
      </w:r>
    </w:p>
    <w:p w14:paraId="4B13972D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załącznikami do niniejszej oferty są:</w:t>
      </w:r>
    </w:p>
    <w:p w14:paraId="499B74E9" w14:textId="41A1371C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…………………………………………………………………………………</w:t>
      </w:r>
    </w:p>
    <w:p w14:paraId="6BE0E722" w14:textId="376F3DC3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……………………………………………..……………………………………</w:t>
      </w:r>
    </w:p>
    <w:p w14:paraId="62A4F993" w14:textId="2E5F749C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...............................................................................................................................</w:t>
      </w:r>
    </w:p>
    <w:p w14:paraId="55D918BD" w14:textId="1F67E732" w:rsidR="00E66BC8" w:rsidRPr="00E66BC8" w:rsidRDefault="00E66BC8" w:rsidP="00E66BC8">
      <w:pPr>
        <w:tabs>
          <w:tab w:val="left" w:pos="5040"/>
        </w:tabs>
        <w:ind w:left="708"/>
      </w:pPr>
      <w:r w:rsidRPr="00E66BC8">
        <w:tab/>
      </w:r>
    </w:p>
    <w:p w14:paraId="0496F776" w14:textId="77777777" w:rsidR="00E66BC8" w:rsidRPr="00E66BC8" w:rsidRDefault="00E66BC8" w:rsidP="00E66BC8">
      <w:pPr>
        <w:jc w:val="both"/>
        <w:rPr>
          <w:b/>
          <w:color w:val="FF0000"/>
        </w:rPr>
      </w:pPr>
      <w:r w:rsidRPr="00E66BC8">
        <w:rPr>
          <w:b/>
          <w:color w:val="FF0000"/>
        </w:rPr>
        <w:t>Ofertę należy sporządzić w postaci elektronicznej i podpisać kwalifikowanym podpisem elektronicznym.</w:t>
      </w:r>
    </w:p>
    <w:p w14:paraId="5090FD94" w14:textId="77777777" w:rsidR="00E66BC8" w:rsidRPr="00E66BC8" w:rsidRDefault="00E66BC8" w:rsidP="00FE545C">
      <w:pPr>
        <w:rPr>
          <w:b/>
          <w:u w:val="single"/>
        </w:rPr>
      </w:pPr>
    </w:p>
    <w:p w14:paraId="0510F574" w14:textId="4B0A5078" w:rsidR="00FE545C" w:rsidRPr="00E66BC8" w:rsidRDefault="00FE545C" w:rsidP="00FE545C">
      <w:pPr>
        <w:jc w:val="right"/>
      </w:pPr>
    </w:p>
    <w:p w14:paraId="65BDF371" w14:textId="77777777" w:rsidR="00E66BC8" w:rsidRPr="00E66BC8" w:rsidRDefault="00E66BC8" w:rsidP="00FE545C">
      <w:pPr>
        <w:jc w:val="right"/>
      </w:pPr>
    </w:p>
    <w:sectPr w:rsidR="00E66BC8" w:rsidRPr="00E66B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D766D" w14:textId="77777777" w:rsidR="00837CFF" w:rsidRDefault="00837CFF">
      <w:r>
        <w:separator/>
      </w:r>
    </w:p>
  </w:endnote>
  <w:endnote w:type="continuationSeparator" w:id="0">
    <w:p w14:paraId="705D0EE7" w14:textId="77777777" w:rsidR="00837CFF" w:rsidRDefault="0083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D6D8" w14:textId="77777777" w:rsidR="00BE1E14" w:rsidRDefault="00BE1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B93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DD80" w14:textId="77777777" w:rsidR="00BE1E14" w:rsidRDefault="00BE1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42548" w14:textId="77777777" w:rsidR="00837CFF" w:rsidRDefault="00837CFF">
      <w:r>
        <w:separator/>
      </w:r>
    </w:p>
  </w:footnote>
  <w:footnote w:type="continuationSeparator" w:id="0">
    <w:p w14:paraId="6C2E61EB" w14:textId="77777777" w:rsidR="00837CFF" w:rsidRDefault="00837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4399" w14:textId="77777777" w:rsidR="00BE1E14" w:rsidRDefault="00BE1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FA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A6EDE" w14:textId="77777777" w:rsidR="00BE1E14" w:rsidRDefault="00BE1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3179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98020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4758778">
    <w:abstractNumId w:val="0"/>
  </w:num>
  <w:num w:numId="4" w16cid:durableId="1035036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CF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31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7CFF"/>
    <w:rsid w:val="00853083"/>
    <w:rsid w:val="008B2F0C"/>
    <w:rsid w:val="008B4928"/>
    <w:rsid w:val="008D2A72"/>
    <w:rsid w:val="008D2AB8"/>
    <w:rsid w:val="008F1C66"/>
    <w:rsid w:val="00970FE4"/>
    <w:rsid w:val="009B46F2"/>
    <w:rsid w:val="00A0022B"/>
    <w:rsid w:val="00A346FE"/>
    <w:rsid w:val="00A47B4D"/>
    <w:rsid w:val="00A805DF"/>
    <w:rsid w:val="00A83018"/>
    <w:rsid w:val="00B774DC"/>
    <w:rsid w:val="00BE1E14"/>
    <w:rsid w:val="00C237C6"/>
    <w:rsid w:val="00C969A6"/>
    <w:rsid w:val="00CA7D36"/>
    <w:rsid w:val="00D24208"/>
    <w:rsid w:val="00D60C38"/>
    <w:rsid w:val="00D66893"/>
    <w:rsid w:val="00D90ACB"/>
    <w:rsid w:val="00DC1500"/>
    <w:rsid w:val="00E44371"/>
    <w:rsid w:val="00E66BC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1B770"/>
  <w15:chartTrackingRefBased/>
  <w15:docId w15:val="{B030A1DF-732E-438A-BAFB-26ADF36E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3896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2022-09-14T08:48:00Z</cp:lastPrinted>
  <dcterms:created xsi:type="dcterms:W3CDTF">2022-09-14T08:48:00Z</dcterms:created>
  <dcterms:modified xsi:type="dcterms:W3CDTF">2022-09-14T08:48:00Z</dcterms:modified>
</cp:coreProperties>
</file>