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bookmarkStart w:id="0" w:name="_GoBack"/>
      <w:bookmarkEnd w:id="0"/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662E82B7" w:rsidR="000B2DD7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1903E0" w:rsidRPr="001903E0">
        <w:rPr>
          <w:b/>
        </w:rPr>
        <w:t>konsultacja psychiatryczna online w zakresie nabycia fachowej wiedzy wykorzystanej do wsparcia studentów niepełnosprawnych w sytuacji kryzysowej – KC-zp.272-442/22</w:t>
      </w:r>
    </w:p>
    <w:p w14:paraId="2D3E2CDE" w14:textId="77777777" w:rsidR="0021402E" w:rsidRPr="0063680E" w:rsidRDefault="0021402E" w:rsidP="0021402E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536"/>
        <w:gridCol w:w="2170"/>
      </w:tblGrid>
      <w:tr w:rsidR="0021402E" w14:paraId="15AC93CE" w14:textId="77777777" w:rsidTr="003D0683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3D0683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0527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8DE4" w14:textId="77777777" w:rsidR="007B2197" w:rsidRDefault="007B2197" w:rsidP="003D0683">
            <w:pPr>
              <w:tabs>
                <w:tab w:val="left" w:pos="0"/>
              </w:tabs>
              <w:jc w:val="both"/>
              <w:rPr>
                <w:color w:val="FF0000"/>
              </w:rPr>
            </w:pPr>
          </w:p>
          <w:p w14:paraId="0D656F4E" w14:textId="5033A19B" w:rsidR="0021402E" w:rsidRDefault="00870D31" w:rsidP="003D0683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6E0747">
              <w:t xml:space="preserve">Lekarz – specjalista psychiatrii </w:t>
            </w:r>
            <w:r w:rsidR="0021402E" w:rsidRPr="006B2847">
              <w:rPr>
                <w:color w:val="000000"/>
              </w:rPr>
              <w:t xml:space="preserve">– </w:t>
            </w:r>
            <w:r w:rsidR="0021402E" w:rsidRPr="006B2847">
              <w:rPr>
                <w:color w:val="000000"/>
                <w:highlight w:val="yellow"/>
              </w:rPr>
              <w:t>TAK/NIE*</w:t>
            </w:r>
            <w:r w:rsidR="007B2197">
              <w:rPr>
                <w:color w:val="000000"/>
                <w:highlight w:val="yellow"/>
              </w:rPr>
              <w:t xml:space="preserve"> </w:t>
            </w:r>
          </w:p>
          <w:p w14:paraId="3DA88E92" w14:textId="77777777" w:rsidR="007B2197" w:rsidRDefault="007B2197" w:rsidP="003D0683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</w:p>
          <w:p w14:paraId="3DAC8FF4" w14:textId="032B1252" w:rsidR="007B2197" w:rsidRDefault="007B2197" w:rsidP="003D0683">
            <w:pPr>
              <w:tabs>
                <w:tab w:val="left" w:pos="0"/>
              </w:tabs>
              <w:jc w:val="both"/>
            </w:pPr>
            <w:r>
              <w:t>………………………………………………………..</w:t>
            </w:r>
          </w:p>
          <w:p w14:paraId="266A7E0D" w14:textId="5E7288C8" w:rsidR="007B2197" w:rsidRDefault="007B2197" w:rsidP="003D0683">
            <w:pPr>
              <w:tabs>
                <w:tab w:val="left" w:pos="0"/>
              </w:tabs>
              <w:jc w:val="both"/>
            </w:pPr>
          </w:p>
          <w:p w14:paraId="6AF639DB" w14:textId="2157ADA3" w:rsidR="007B2197" w:rsidRDefault="007B2197" w:rsidP="003D0683">
            <w:pPr>
              <w:tabs>
                <w:tab w:val="left" w:pos="0"/>
              </w:tabs>
              <w:jc w:val="both"/>
            </w:pPr>
            <w:r>
              <w:t>……………………………………………………….</w:t>
            </w:r>
          </w:p>
          <w:p w14:paraId="73242CF1" w14:textId="77777777" w:rsidR="0034104D" w:rsidRDefault="0034104D" w:rsidP="003D0683">
            <w:pPr>
              <w:tabs>
                <w:tab w:val="left" w:pos="0"/>
              </w:tabs>
              <w:jc w:val="both"/>
            </w:pPr>
          </w:p>
          <w:p w14:paraId="3BAD0980" w14:textId="361D705B" w:rsidR="007B2197" w:rsidRPr="00D61DB9" w:rsidRDefault="007B2197" w:rsidP="003D0683">
            <w:pPr>
              <w:tabs>
                <w:tab w:val="left" w:pos="0"/>
              </w:tabs>
              <w:jc w:val="both"/>
              <w:rPr>
                <w:i/>
              </w:rPr>
            </w:pPr>
            <w:r>
              <w:t>(</w:t>
            </w:r>
            <w:r w:rsidR="0034104D" w:rsidRPr="0034104D">
              <w:rPr>
                <w:i/>
              </w:rPr>
              <w:t>Numer prawa wykonywania zawodu</w:t>
            </w:r>
            <w:r w:rsidR="0034104D">
              <w:rPr>
                <w:i/>
              </w:rPr>
              <w:t>, rok ukończenia specjalizacji psychiatria</w:t>
            </w:r>
            <w:r w:rsidR="00D61DB9">
              <w:rPr>
                <w:i/>
              </w:rPr>
              <w:t xml:space="preserve">) </w:t>
            </w:r>
          </w:p>
          <w:p w14:paraId="076BB76A" w14:textId="77777777" w:rsidR="0021402E" w:rsidRPr="006B2847" w:rsidRDefault="0021402E" w:rsidP="003D068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6660DD02" w14:textId="2D0B7A6F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E047E" w16cex:dateUtc="2022-08-22T1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7F863" w14:textId="77777777" w:rsidR="000C6B4C" w:rsidRDefault="000C6B4C">
      <w:r>
        <w:separator/>
      </w:r>
    </w:p>
  </w:endnote>
  <w:endnote w:type="continuationSeparator" w:id="0">
    <w:p w14:paraId="0650484C" w14:textId="77777777" w:rsidR="000C6B4C" w:rsidRDefault="000C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A6E53" w14:textId="77777777" w:rsidR="000C6B4C" w:rsidRDefault="000C6B4C">
      <w:r>
        <w:separator/>
      </w:r>
    </w:p>
  </w:footnote>
  <w:footnote w:type="continuationSeparator" w:id="0">
    <w:p w14:paraId="284E0E67" w14:textId="77777777" w:rsidR="000C6B4C" w:rsidRDefault="000C6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28EF3EF1" w:rsidR="00C303B2" w:rsidRPr="00A844AF" w:rsidRDefault="00BC58AD" w:rsidP="00A844AF">
    <w:pPr>
      <w:pStyle w:val="Nagwek"/>
    </w:pPr>
    <w:r>
      <w:t xml:space="preserve">                        </w:t>
    </w:r>
    <w:r w:rsidR="008C5207">
      <w:rPr>
        <w:noProof/>
      </w:rPr>
      <w:drawing>
        <wp:inline distT="0" distB="0" distL="0" distR="0" wp14:anchorId="0D5B0D9F" wp14:editId="42B806F2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45736"/>
    <w:rsid w:val="00067509"/>
    <w:rsid w:val="00090D0F"/>
    <w:rsid w:val="000B2DD7"/>
    <w:rsid w:val="000C6B4C"/>
    <w:rsid w:val="000D7C18"/>
    <w:rsid w:val="000F0FBA"/>
    <w:rsid w:val="001179FE"/>
    <w:rsid w:val="001358C3"/>
    <w:rsid w:val="001903E0"/>
    <w:rsid w:val="001D0F1F"/>
    <w:rsid w:val="0021402E"/>
    <w:rsid w:val="002328A0"/>
    <w:rsid w:val="00263CEB"/>
    <w:rsid w:val="0028660D"/>
    <w:rsid w:val="002939C4"/>
    <w:rsid w:val="002A0AA7"/>
    <w:rsid w:val="002A7F51"/>
    <w:rsid w:val="002F6C4A"/>
    <w:rsid w:val="0034104D"/>
    <w:rsid w:val="00372BE3"/>
    <w:rsid w:val="003B441C"/>
    <w:rsid w:val="003D1FF9"/>
    <w:rsid w:val="003F672B"/>
    <w:rsid w:val="00400453"/>
    <w:rsid w:val="00411EBF"/>
    <w:rsid w:val="0041308E"/>
    <w:rsid w:val="00432D2C"/>
    <w:rsid w:val="004453E4"/>
    <w:rsid w:val="00454C6E"/>
    <w:rsid w:val="00482A0B"/>
    <w:rsid w:val="00517D50"/>
    <w:rsid w:val="00527F15"/>
    <w:rsid w:val="0056690C"/>
    <w:rsid w:val="005777E1"/>
    <w:rsid w:val="005D357A"/>
    <w:rsid w:val="005F4C62"/>
    <w:rsid w:val="005F6749"/>
    <w:rsid w:val="006828A2"/>
    <w:rsid w:val="006C3F19"/>
    <w:rsid w:val="006E0747"/>
    <w:rsid w:val="00786C56"/>
    <w:rsid w:val="007B2197"/>
    <w:rsid w:val="007F6736"/>
    <w:rsid w:val="008539D0"/>
    <w:rsid w:val="008671A7"/>
    <w:rsid w:val="00870D31"/>
    <w:rsid w:val="00895B8F"/>
    <w:rsid w:val="008C5207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03A55"/>
    <w:rsid w:val="00C27099"/>
    <w:rsid w:val="00C303B2"/>
    <w:rsid w:val="00C50D77"/>
    <w:rsid w:val="00CF6409"/>
    <w:rsid w:val="00D20215"/>
    <w:rsid w:val="00D61DB9"/>
    <w:rsid w:val="00D67C47"/>
    <w:rsid w:val="00D93916"/>
    <w:rsid w:val="00DF1927"/>
    <w:rsid w:val="00E35DB9"/>
    <w:rsid w:val="00E43F3E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7C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7C18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7C1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7C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7C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0D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0D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2022-09-21T09:00:00Z</cp:lastPrinted>
  <dcterms:created xsi:type="dcterms:W3CDTF">2022-09-21T09:00:00Z</dcterms:created>
  <dcterms:modified xsi:type="dcterms:W3CDTF">2022-09-21T09:00:00Z</dcterms:modified>
</cp:coreProperties>
</file>