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8390D70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C17755" w:rsidRPr="00C17755">
        <w:rPr>
          <w:b/>
          <w:bCs/>
          <w:sz w:val="20"/>
          <w:szCs w:val="20"/>
        </w:rPr>
        <w:t>konsultacja psychiatryczna online w zakresie nabycia fachowej wiedzy wykorzystanej do wsparcia studentów niepełnosprawnych w sytuacji kryzysowej – KC-zp.272-442/22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D35674C" w14:textId="7403A0CF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 xml:space="preserve"> za 1 konsultację</w:t>
      </w:r>
      <w:r w:rsidRPr="00C81224">
        <w:rPr>
          <w:b/>
          <w:sz w:val="20"/>
          <w:szCs w:val="20"/>
        </w:rPr>
        <w:t>: .........................................................................PLN</w:t>
      </w:r>
    </w:p>
    <w:p w14:paraId="24C89917" w14:textId="77777777" w:rsidR="00DA7900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EA5CFF6" w14:textId="0110B7DD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maksymalną ilość konsultacji (tj. </w:t>
      </w:r>
      <w:r w:rsidR="00C17755">
        <w:rPr>
          <w:b/>
          <w:sz w:val="20"/>
          <w:szCs w:val="20"/>
        </w:rPr>
        <w:t>35</w:t>
      </w:r>
      <w:r>
        <w:rPr>
          <w:b/>
          <w:sz w:val="20"/>
          <w:szCs w:val="20"/>
        </w:rPr>
        <w:t>)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p w14:paraId="7A27EA94" w14:textId="77777777" w:rsidR="00DA7900" w:rsidRPr="00C81224" w:rsidRDefault="00DA7900" w:rsidP="00DA79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85F2447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24FFA30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E1DA784" w14:textId="77777777" w:rsidR="00DA7900" w:rsidRPr="00C81224" w:rsidRDefault="00DA7900" w:rsidP="00DA7900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52B075B4" w14:textId="77777777" w:rsidR="00DA7900" w:rsidRPr="00C81224" w:rsidRDefault="00DA7900" w:rsidP="00DA79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6A052E1" w14:textId="543E794A" w:rsidR="00DA7900" w:rsidRDefault="00DA7900" w:rsidP="00DA79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6A6243" w:rsidRPr="00F00B06">
        <w:rPr>
          <w:rFonts w:eastAsia="Tahoma"/>
          <w:b/>
          <w:bCs/>
          <w:sz w:val="20"/>
          <w:szCs w:val="20"/>
        </w:rPr>
        <w:t>od daty podpisania umowy do 30.06.2023</w:t>
      </w:r>
      <w:r w:rsidR="00437572" w:rsidRPr="00F00B06">
        <w:rPr>
          <w:b/>
          <w:sz w:val="20"/>
          <w:szCs w:val="20"/>
        </w:rPr>
        <w:t>.</w:t>
      </w:r>
    </w:p>
    <w:p w14:paraId="5F986F6F" w14:textId="77777777" w:rsidR="00DA7900" w:rsidRPr="00C72CE6" w:rsidRDefault="00DA7900" w:rsidP="00DA79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473CB15C" w14:textId="52BE473E" w:rsidR="00DA7900" w:rsidRPr="00D14E04" w:rsidRDefault="00DA7900" w:rsidP="00D14E04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A741C5">
        <w:rPr>
          <w:b/>
          <w:sz w:val="20"/>
          <w:szCs w:val="20"/>
        </w:rPr>
        <w:t>Czas oczekiwania na konsultację</w:t>
      </w:r>
      <w:r w:rsidR="00D14E04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- ……… </w:t>
      </w:r>
      <w:r w:rsidR="006011FA">
        <w:rPr>
          <w:b/>
          <w:sz w:val="20"/>
          <w:szCs w:val="20"/>
        </w:rPr>
        <w:t>godzin</w:t>
      </w:r>
      <w:r w:rsidR="00221CA2">
        <w:rPr>
          <w:b/>
          <w:sz w:val="20"/>
          <w:szCs w:val="20"/>
        </w:rPr>
        <w:t xml:space="preserve"> </w:t>
      </w:r>
      <w:r w:rsidR="006011FA">
        <w:rPr>
          <w:b/>
          <w:sz w:val="20"/>
          <w:szCs w:val="20"/>
        </w:rPr>
        <w:t>od zgłoszenia</w:t>
      </w:r>
      <w:r w:rsidR="006011FA" w:rsidRPr="00221CA2">
        <w:rPr>
          <w:bCs/>
          <w:sz w:val="20"/>
          <w:szCs w:val="20"/>
        </w:rPr>
        <w:t xml:space="preserve"> </w:t>
      </w:r>
      <w:r w:rsidRPr="00221CA2">
        <w:rPr>
          <w:bCs/>
          <w:sz w:val="20"/>
          <w:szCs w:val="20"/>
        </w:rPr>
        <w:t>(</w:t>
      </w:r>
      <w:r w:rsidRPr="00221CA2">
        <w:rPr>
          <w:bCs/>
          <w:i/>
          <w:iCs/>
          <w:sz w:val="20"/>
          <w:szCs w:val="20"/>
        </w:rPr>
        <w:t>proszę wpisać</w:t>
      </w:r>
      <w:r w:rsidRPr="00221CA2">
        <w:rPr>
          <w:bCs/>
          <w:sz w:val="20"/>
          <w:szCs w:val="20"/>
        </w:rPr>
        <w:t>)</w:t>
      </w:r>
      <w:r>
        <w:rPr>
          <w:b/>
          <w:sz w:val="20"/>
          <w:szCs w:val="20"/>
        </w:rPr>
        <w:t>.</w:t>
      </w:r>
    </w:p>
    <w:p w14:paraId="573EA418" w14:textId="49B0B474" w:rsidR="00DA7900" w:rsidRDefault="00DA7900" w:rsidP="00FE545C">
      <w:pPr>
        <w:rPr>
          <w:b/>
          <w:sz w:val="20"/>
          <w:szCs w:val="20"/>
          <w:u w:val="single"/>
        </w:rPr>
      </w:pPr>
    </w:p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EF8BBF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422880" w14:textId="17166259" w:rsidR="00D3569B" w:rsidRPr="00D3569B" w:rsidRDefault="00D3569B" w:rsidP="00D3569B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bookmarkStart w:id="2" w:name="_Hlk109129282"/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bookmarkEnd w:id="2"/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72AC73" w14:textId="77777777" w:rsidR="00442EEE" w:rsidRDefault="00442EEE">
      <w:r>
        <w:separator/>
      </w:r>
    </w:p>
  </w:endnote>
  <w:endnote w:type="continuationSeparator" w:id="0">
    <w:p w14:paraId="396A991E" w14:textId="77777777" w:rsidR="00442EEE" w:rsidRDefault="0044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C8D65" w14:textId="77777777" w:rsidR="00442EEE" w:rsidRDefault="00442EEE">
      <w:r>
        <w:separator/>
      </w:r>
    </w:p>
  </w:footnote>
  <w:footnote w:type="continuationSeparator" w:id="0">
    <w:p w14:paraId="10B5D996" w14:textId="77777777" w:rsidR="00442EEE" w:rsidRDefault="0044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D61CBFC" w:rsidR="00D223B9" w:rsidRDefault="00D223B9">
    <w:pPr>
      <w:pStyle w:val="Nagwek"/>
    </w:pPr>
    <w:r>
      <w:t xml:space="preserve">                     </w:t>
    </w:r>
    <w:r w:rsidR="004F6F21">
      <w:rPr>
        <w:noProof/>
      </w:rPr>
      <w:drawing>
        <wp:inline distT="0" distB="0" distL="0" distR="0" wp14:anchorId="7F8B9C4D" wp14:editId="3E3CCBC3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459C3"/>
    <w:rsid w:val="00165A31"/>
    <w:rsid w:val="001801DD"/>
    <w:rsid w:val="001A63DF"/>
    <w:rsid w:val="001D4612"/>
    <w:rsid w:val="00207E98"/>
    <w:rsid w:val="002100ED"/>
    <w:rsid w:val="00221CA2"/>
    <w:rsid w:val="002331CB"/>
    <w:rsid w:val="00266FA8"/>
    <w:rsid w:val="002723B0"/>
    <w:rsid w:val="002A48B7"/>
    <w:rsid w:val="003049BF"/>
    <w:rsid w:val="00310C3A"/>
    <w:rsid w:val="00315A4A"/>
    <w:rsid w:val="00317C81"/>
    <w:rsid w:val="00332F01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42EEE"/>
    <w:rsid w:val="00486653"/>
    <w:rsid w:val="00493393"/>
    <w:rsid w:val="004B7300"/>
    <w:rsid w:val="004C6753"/>
    <w:rsid w:val="004E40D9"/>
    <w:rsid w:val="004F2474"/>
    <w:rsid w:val="004F6F21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011FA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243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13D91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E2CF7"/>
    <w:rsid w:val="00BF6F0A"/>
    <w:rsid w:val="00C1016D"/>
    <w:rsid w:val="00C17755"/>
    <w:rsid w:val="00C81224"/>
    <w:rsid w:val="00C969A6"/>
    <w:rsid w:val="00CA7D36"/>
    <w:rsid w:val="00CB393E"/>
    <w:rsid w:val="00D03055"/>
    <w:rsid w:val="00D12C5C"/>
    <w:rsid w:val="00D14E04"/>
    <w:rsid w:val="00D223B9"/>
    <w:rsid w:val="00D24208"/>
    <w:rsid w:val="00D3569B"/>
    <w:rsid w:val="00D517D8"/>
    <w:rsid w:val="00D537A2"/>
    <w:rsid w:val="00D572B5"/>
    <w:rsid w:val="00D60C38"/>
    <w:rsid w:val="00D66893"/>
    <w:rsid w:val="00D90ACB"/>
    <w:rsid w:val="00DA7900"/>
    <w:rsid w:val="00DC1500"/>
    <w:rsid w:val="00DC2418"/>
    <w:rsid w:val="00E1025F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00B06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6CD67-4014-47B6-95C6-27D103CF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469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2022-09-21T08:59:00Z</cp:lastPrinted>
  <dcterms:created xsi:type="dcterms:W3CDTF">2022-09-21T08:59:00Z</dcterms:created>
  <dcterms:modified xsi:type="dcterms:W3CDTF">2022-09-21T08:59:00Z</dcterms:modified>
</cp:coreProperties>
</file>