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55555" w14:textId="77777777" w:rsidR="00B42725" w:rsidRPr="00B42725" w:rsidRDefault="00B42725" w:rsidP="00B42725">
      <w:pPr>
        <w:spacing w:before="48" w:line="240" w:lineRule="atLeast"/>
        <w:jc w:val="right"/>
        <w:rPr>
          <w:b/>
          <w:bCs/>
          <w:lang w:val="pl-PL"/>
        </w:rPr>
      </w:pPr>
      <w:r w:rsidRPr="00B42725">
        <w:rPr>
          <w:b/>
          <w:bCs/>
          <w:sz w:val="24"/>
          <w:szCs w:val="24"/>
          <w:lang w:val="pl-PL"/>
        </w:rPr>
        <w:t>Załącznik nr 3</w:t>
      </w:r>
    </w:p>
    <w:p w14:paraId="02E77819" w14:textId="77777777" w:rsidR="00B42725" w:rsidRPr="00B42725" w:rsidRDefault="00B42725" w:rsidP="00B42725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04F6FEDF" w14:textId="77777777" w:rsidR="00B42725" w:rsidRPr="00B42725" w:rsidRDefault="00B42725" w:rsidP="00B42725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 w:rsidRPr="00B42725">
        <w:rPr>
          <w:b/>
          <w:bCs/>
          <w:sz w:val="24"/>
          <w:szCs w:val="24"/>
          <w:lang w:val="pl-PL"/>
        </w:rPr>
        <w:t>WZÓR UMOWY</w:t>
      </w:r>
    </w:p>
    <w:p w14:paraId="129C75CD" w14:textId="1C932C52" w:rsidR="00B42725" w:rsidRPr="00B42725" w:rsidRDefault="00B42725" w:rsidP="00B42725">
      <w:pPr>
        <w:spacing w:before="48" w:line="240" w:lineRule="atLeast"/>
        <w:jc w:val="center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175FFA34" w14:textId="77777777" w:rsidR="00B42725" w:rsidRPr="00B42725" w:rsidRDefault="00B42725" w:rsidP="00B42725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580E6515" w14:textId="74E8C4DB" w:rsidR="00B42725" w:rsidRPr="00B42725" w:rsidRDefault="00B42725" w:rsidP="00B42725">
      <w:pPr>
        <w:rPr>
          <w:lang w:val="pl-PL"/>
        </w:rPr>
      </w:pPr>
      <w:r w:rsidRPr="00B42725">
        <w:rPr>
          <w:rFonts w:eastAsia="Calibri"/>
          <w:sz w:val="24"/>
          <w:szCs w:val="24"/>
          <w:lang w:val="pl-PL" w:eastAsia="en-US"/>
        </w:rPr>
        <w:t>Zawarta w Krakowie z Finansującym wybranym w postępowaniu o zamówienie publiczne w trybie przetargu nieograniczonego pomiędzy:</w:t>
      </w:r>
    </w:p>
    <w:p w14:paraId="3B48C410" w14:textId="77777777" w:rsidR="00B42725" w:rsidRPr="00B42725" w:rsidRDefault="00B42725" w:rsidP="00B42725">
      <w:pPr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Akademią Górniczo-Hutniczą im. Stanisława Staszica w Krakowie al. Mickiewicza 30, 30-059 Kraków, Wydział …………………………………</w:t>
      </w:r>
    </w:p>
    <w:p w14:paraId="71966B7B" w14:textId="77777777" w:rsidR="00B42725" w:rsidRPr="00B42725" w:rsidRDefault="00B42725" w:rsidP="00B42725">
      <w:pPr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reprezentowaną przez:</w:t>
      </w:r>
    </w:p>
    <w:p w14:paraId="32A64D70" w14:textId="77777777" w:rsidR="00B42725" w:rsidRPr="00B42725" w:rsidRDefault="00B42725" w:rsidP="00B42725">
      <w:pPr>
        <w:numPr>
          <w:ilvl w:val="0"/>
          <w:numId w:val="5"/>
        </w:numPr>
        <w:tabs>
          <w:tab w:val="left" w:pos="705"/>
        </w:tabs>
        <w:spacing w:after="200" w:line="276" w:lineRule="auto"/>
        <w:contextualSpacing/>
        <w:jc w:val="both"/>
        <w:rPr>
          <w:rFonts w:eastAsia="Calibri"/>
        </w:rPr>
      </w:pPr>
      <w:r w:rsidRPr="00B42725">
        <w:rPr>
          <w:rFonts w:eastAsia="Calibri"/>
          <w:sz w:val="24"/>
          <w:szCs w:val="24"/>
          <w:lang w:val="pl-PL" w:eastAsia="en-US"/>
        </w:rPr>
        <w:t>…………………………………...</w:t>
      </w:r>
    </w:p>
    <w:p w14:paraId="30F58FFD" w14:textId="77777777" w:rsidR="00B42725" w:rsidRPr="00B42725" w:rsidRDefault="00B42725" w:rsidP="00B42725">
      <w:pPr>
        <w:numPr>
          <w:ilvl w:val="0"/>
          <w:numId w:val="5"/>
        </w:numPr>
        <w:tabs>
          <w:tab w:val="left" w:pos="705"/>
        </w:tabs>
        <w:spacing w:after="200" w:line="276" w:lineRule="auto"/>
        <w:contextualSpacing/>
        <w:jc w:val="both"/>
        <w:rPr>
          <w:rFonts w:eastAsia="Calibri"/>
        </w:rPr>
      </w:pPr>
      <w:r w:rsidRPr="00B42725">
        <w:rPr>
          <w:rFonts w:eastAsia="Calibri"/>
          <w:sz w:val="24"/>
          <w:szCs w:val="24"/>
          <w:lang w:val="pl-PL" w:eastAsia="en-US"/>
        </w:rPr>
        <w:t>…………………………………..</w:t>
      </w:r>
    </w:p>
    <w:p w14:paraId="57A1AFA1" w14:textId="77777777" w:rsidR="00B42725" w:rsidRPr="00B42725" w:rsidRDefault="00B42725" w:rsidP="00B42725">
      <w:pPr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70DBA1B5" w14:textId="77777777" w:rsidR="00B42725" w:rsidRPr="00B42725" w:rsidRDefault="00B42725" w:rsidP="00B42725">
      <w:pPr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34D77E03" w14:textId="77777777" w:rsidR="00B42725" w:rsidRPr="00B42725" w:rsidRDefault="00B42725" w:rsidP="00B42725">
      <w:pPr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4A0A0A3D" w14:textId="77777777" w:rsidR="00B42725" w:rsidRPr="00B42725" w:rsidRDefault="00B42725" w:rsidP="00B42725">
      <w:pPr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7E379522" w14:textId="77777777" w:rsidR="00B42725" w:rsidRPr="00B42725" w:rsidRDefault="00B42725" w:rsidP="00B42725">
      <w:pPr>
        <w:jc w:val="both"/>
        <w:rPr>
          <w:lang w:val="pl-PL"/>
        </w:rPr>
      </w:pPr>
      <w:r w:rsidRPr="00B42725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3561246D" w14:textId="77777777" w:rsidR="00B42725" w:rsidRPr="00B42725" w:rsidRDefault="00B42725" w:rsidP="00B42725">
      <w:pPr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reprezentowaną przez:</w:t>
      </w:r>
    </w:p>
    <w:p w14:paraId="6ABF32CD" w14:textId="77777777" w:rsidR="00B42725" w:rsidRPr="00B42725" w:rsidRDefault="00B42725" w:rsidP="00B42725">
      <w:pPr>
        <w:numPr>
          <w:ilvl w:val="0"/>
          <w:numId w:val="6"/>
        </w:numPr>
        <w:spacing w:after="200" w:line="276" w:lineRule="auto"/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440CCE12" w14:textId="77777777" w:rsidR="00B42725" w:rsidRPr="00B42725" w:rsidRDefault="00B42725" w:rsidP="00B42725">
      <w:pPr>
        <w:numPr>
          <w:ilvl w:val="0"/>
          <w:numId w:val="6"/>
        </w:numPr>
        <w:spacing w:after="200" w:line="276" w:lineRule="auto"/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3A4A5C16" w14:textId="77777777" w:rsidR="00B42725" w:rsidRPr="00B42725" w:rsidRDefault="00B42725" w:rsidP="00B42725">
      <w:pPr>
        <w:jc w:val="both"/>
      </w:pPr>
      <w:r w:rsidRPr="00B42725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51BB7FC6" w14:textId="77777777" w:rsidR="00B42725" w:rsidRPr="00B42725" w:rsidRDefault="00B42725" w:rsidP="00B42725">
      <w:pPr>
        <w:jc w:val="center"/>
        <w:rPr>
          <w:sz w:val="24"/>
          <w:szCs w:val="24"/>
          <w:lang w:val="pl-PL"/>
        </w:rPr>
      </w:pPr>
    </w:p>
    <w:p w14:paraId="2121A938" w14:textId="77777777" w:rsidR="00B42725" w:rsidRPr="00B42725" w:rsidRDefault="00B42725" w:rsidP="00B42725">
      <w:pPr>
        <w:jc w:val="center"/>
        <w:rPr>
          <w:sz w:val="24"/>
          <w:szCs w:val="24"/>
          <w:lang w:val="pl-PL"/>
        </w:rPr>
      </w:pPr>
    </w:p>
    <w:p w14:paraId="23659E77" w14:textId="77777777" w:rsidR="00B42725" w:rsidRPr="00B42725" w:rsidRDefault="00B42725" w:rsidP="00B42725">
      <w:pPr>
        <w:jc w:val="center"/>
      </w:pPr>
      <w:r w:rsidRPr="00B42725">
        <w:rPr>
          <w:sz w:val="24"/>
          <w:szCs w:val="24"/>
          <w:lang w:val="pl-PL"/>
        </w:rPr>
        <w:t>§ 1  PRZEDMIOT UMOWY</w:t>
      </w:r>
    </w:p>
    <w:p w14:paraId="0C7CFBE6" w14:textId="77777777" w:rsidR="00B42725" w:rsidRPr="00B42725" w:rsidRDefault="00B42725" w:rsidP="00B42725">
      <w:pPr>
        <w:numPr>
          <w:ilvl w:val="0"/>
          <w:numId w:val="7"/>
        </w:num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31D850AA" w14:textId="77777777" w:rsidR="00B42725" w:rsidRPr="00B42725" w:rsidRDefault="00B42725" w:rsidP="00B42725">
      <w:pPr>
        <w:numPr>
          <w:ilvl w:val="0"/>
          <w:numId w:val="7"/>
        </w:num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529B66BE" w14:textId="77777777" w:rsidR="00B42725" w:rsidRPr="00B42725" w:rsidRDefault="00B42725" w:rsidP="00B42725">
      <w:pPr>
        <w:numPr>
          <w:ilvl w:val="0"/>
          <w:numId w:val="7"/>
        </w:num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Strony ustalają, że realizacja niniejszej umowy przebiegać będzie na zasadach opisanych w umowie, w Specyfikacji Warunków Zamówienia (SWZ), Dokumencie Gwarancyjnym, stanowiących integralną część niniejszej umowy.</w:t>
      </w:r>
    </w:p>
    <w:p w14:paraId="2EC170D3" w14:textId="77777777" w:rsidR="00B42725" w:rsidRPr="00B42725" w:rsidRDefault="00B42725" w:rsidP="00B42725">
      <w:pPr>
        <w:numPr>
          <w:ilvl w:val="0"/>
          <w:numId w:val="7"/>
        </w:num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26A5DE1B" w14:textId="77777777" w:rsidR="00B42725" w:rsidRPr="00B42725" w:rsidRDefault="00B42725" w:rsidP="00EA7824">
      <w:pPr>
        <w:rPr>
          <w:sz w:val="24"/>
          <w:szCs w:val="24"/>
          <w:lang w:val="pl-PL"/>
        </w:rPr>
      </w:pPr>
    </w:p>
    <w:p w14:paraId="4446831B" w14:textId="77777777" w:rsidR="00B42725" w:rsidRPr="00B42725" w:rsidRDefault="00B42725" w:rsidP="00B42725">
      <w:pPr>
        <w:jc w:val="center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§ 2 PRZEDMIOT LEASINGU </w:t>
      </w:r>
    </w:p>
    <w:p w14:paraId="60207FB8" w14:textId="77777777" w:rsidR="00B42725" w:rsidRPr="00B42725" w:rsidRDefault="00B42725" w:rsidP="00B42725">
      <w:pPr>
        <w:ind w:left="284" w:hanging="284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1. Przedmiot zamówienia:……… </w:t>
      </w:r>
    </w:p>
    <w:p w14:paraId="59D098AC" w14:textId="77777777" w:rsidR="00B42725" w:rsidRPr="00B42725" w:rsidRDefault="00B42725" w:rsidP="00B42725">
      <w:pPr>
        <w:ind w:left="284" w:hanging="284"/>
        <w:rPr>
          <w:lang w:val="pl-PL"/>
        </w:rPr>
      </w:pPr>
      <w:r w:rsidRPr="00B42725">
        <w:rPr>
          <w:sz w:val="24"/>
          <w:szCs w:val="24"/>
          <w:lang w:val="pl-PL"/>
        </w:rPr>
        <w:t>Producent/model: ……..</w:t>
      </w:r>
      <w:r w:rsidRPr="00B42725">
        <w:rPr>
          <w:sz w:val="24"/>
          <w:szCs w:val="24"/>
          <w:lang w:val="pl-PL"/>
        </w:rPr>
        <w:tab/>
      </w:r>
    </w:p>
    <w:p w14:paraId="327DEEBA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243C3328" w14:textId="77777777" w:rsidR="00B42725" w:rsidRPr="00B42725" w:rsidRDefault="00B42725" w:rsidP="00B42725">
      <w:pPr>
        <w:tabs>
          <w:tab w:val="left" w:pos="360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3. Termin dostawy przedmiotu leasingu ustala się na: ……….. dni od daty podpisania umowy leasingu. </w:t>
      </w:r>
    </w:p>
    <w:p w14:paraId="34835A5A" w14:textId="77777777" w:rsidR="00B42725" w:rsidRPr="00B42725" w:rsidRDefault="00B42725" w:rsidP="00B42725">
      <w:pPr>
        <w:tabs>
          <w:tab w:val="left" w:pos="360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4. Termin odbioru przedmiotu leasingu  ustalony zostanie przez Strony. Odbiór przedmiotu leasingu nastąpi na podstawie protokołu  końcowego, podpisanego przez obie strony..</w:t>
      </w:r>
    </w:p>
    <w:p w14:paraId="2E2DF9DA" w14:textId="77777777" w:rsidR="00B42725" w:rsidRPr="008535C5" w:rsidRDefault="00B42725" w:rsidP="00B42725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lastRenderedPageBreak/>
        <w:t xml:space="preserve">5. </w:t>
      </w:r>
      <w:r w:rsidRPr="008535C5">
        <w:rPr>
          <w:sz w:val="24"/>
          <w:szCs w:val="24"/>
          <w:lang w:val="pl-PL"/>
        </w:rPr>
        <w:t xml:space="preserve">Przedmiot leasingu używany będzie przez Korzystającego w ………………………… </w:t>
      </w:r>
      <w:r w:rsidRPr="008535C5">
        <w:rPr>
          <w:i/>
          <w:sz w:val="24"/>
          <w:szCs w:val="24"/>
          <w:lang w:val="pl-PL"/>
        </w:rPr>
        <w:t>(wskazać konkretne miejsce jego instalacji).</w:t>
      </w:r>
    </w:p>
    <w:p w14:paraId="6A6BCBA6" w14:textId="09498072" w:rsidR="002D2747" w:rsidRPr="008535C5" w:rsidRDefault="00B42725" w:rsidP="008535C5">
      <w:pPr>
        <w:tabs>
          <w:tab w:val="left" w:pos="360"/>
        </w:tabs>
        <w:ind w:left="284" w:hanging="284"/>
        <w:jc w:val="both"/>
        <w:rPr>
          <w:rFonts w:eastAsia="Calibri"/>
          <w:sz w:val="24"/>
          <w:szCs w:val="24"/>
          <w:lang w:val="pl-PL"/>
        </w:rPr>
      </w:pPr>
      <w:r w:rsidRPr="008535C5">
        <w:rPr>
          <w:sz w:val="24"/>
          <w:szCs w:val="24"/>
          <w:lang w:val="pl-PL"/>
        </w:rPr>
        <w:t>6. Finansujący zobowiązuje się do przeprowadzenia</w:t>
      </w:r>
      <w:r w:rsidR="002D2747" w:rsidRPr="008535C5">
        <w:rPr>
          <w:sz w:val="24"/>
          <w:szCs w:val="24"/>
          <w:lang w:val="pl-PL"/>
        </w:rPr>
        <w:t xml:space="preserve"> instalacji, kalibracji i</w:t>
      </w:r>
      <w:r w:rsidRPr="008535C5">
        <w:rPr>
          <w:sz w:val="24"/>
          <w:szCs w:val="24"/>
          <w:lang w:val="pl-PL"/>
        </w:rPr>
        <w:t xml:space="preserve"> szkolenia pracowników w zakresie obsługi </w:t>
      </w:r>
      <w:r w:rsidR="002D2747" w:rsidRPr="008535C5">
        <w:rPr>
          <w:sz w:val="24"/>
          <w:szCs w:val="24"/>
          <w:lang w:val="pl-PL"/>
        </w:rPr>
        <w:t xml:space="preserve">sprzętu </w:t>
      </w:r>
      <w:r w:rsidRPr="008535C5">
        <w:rPr>
          <w:sz w:val="24"/>
          <w:szCs w:val="24"/>
          <w:lang w:val="pl-PL"/>
        </w:rPr>
        <w:t xml:space="preserve"> </w:t>
      </w:r>
      <w:r w:rsidR="002D2747" w:rsidRPr="008535C5">
        <w:rPr>
          <w:rFonts w:eastAsia="Calibri"/>
          <w:sz w:val="24"/>
          <w:szCs w:val="24"/>
          <w:lang w:val="pl-PL"/>
        </w:rPr>
        <w:t>w terminie ustalonym z zamawiającym.</w:t>
      </w:r>
    </w:p>
    <w:p w14:paraId="319452DF" w14:textId="77777777" w:rsidR="00B42725" w:rsidRPr="00B42725" w:rsidRDefault="00B42725" w:rsidP="00B42725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7. Finansujący zobowiązuje się do dokonania na własny koszt testu urządzenia i podzespołów w celu potwierdzenia zgodności sprzętu z deklarowanymi parametrami i sprawdzenia poprawności działania wszystkich funkcji, po dokonaniu instalacji systemu u Korzystającego w jego obecności.</w:t>
      </w:r>
    </w:p>
    <w:p w14:paraId="223C0689" w14:textId="77777777" w:rsidR="00B42725" w:rsidRPr="00B42725" w:rsidRDefault="00B42725" w:rsidP="00B42725">
      <w:pPr>
        <w:tabs>
          <w:tab w:val="left" w:pos="360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73D38138" w14:textId="77777777" w:rsidR="00B42725" w:rsidRPr="00B42725" w:rsidRDefault="00B42725" w:rsidP="00B42725">
      <w:pPr>
        <w:tabs>
          <w:tab w:val="left" w:pos="360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14113E2D" w14:textId="77777777" w:rsidR="00B42725" w:rsidRPr="00B42725" w:rsidRDefault="00B42725" w:rsidP="00B42725">
      <w:pPr>
        <w:jc w:val="center"/>
        <w:rPr>
          <w:sz w:val="24"/>
          <w:szCs w:val="24"/>
          <w:lang w:val="pl-PL"/>
        </w:rPr>
      </w:pPr>
    </w:p>
    <w:p w14:paraId="748B0F7F" w14:textId="77777777" w:rsidR="00B42725" w:rsidRPr="00B42725" w:rsidRDefault="00B42725" w:rsidP="00B42725">
      <w:pPr>
        <w:jc w:val="center"/>
        <w:rPr>
          <w:lang w:val="pl-PL"/>
        </w:rPr>
      </w:pPr>
      <w:r w:rsidRPr="00B42725">
        <w:rPr>
          <w:sz w:val="24"/>
          <w:szCs w:val="24"/>
          <w:lang w:val="pl-PL"/>
        </w:rPr>
        <w:t>§ 3  WYNAGRODZENIE FINANSUJĄCEGO</w:t>
      </w:r>
    </w:p>
    <w:p w14:paraId="15DE8276" w14:textId="4B345309" w:rsidR="00B42725" w:rsidRPr="00B42725" w:rsidRDefault="00B42725" w:rsidP="00B42725">
      <w:p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1.</w:t>
      </w:r>
      <w:r w:rsidRPr="00B42725">
        <w:rPr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>
        <w:rPr>
          <w:sz w:val="24"/>
          <w:szCs w:val="24"/>
          <w:lang w:val="pl-PL"/>
        </w:rPr>
        <w:t>EUR</w:t>
      </w:r>
      <w:r w:rsidRPr="00B42725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143F9E25" w14:textId="56001C51" w:rsidR="00B42725" w:rsidRPr="00B42725" w:rsidRDefault="00B42725" w:rsidP="00B42725">
      <w:pPr>
        <w:tabs>
          <w:tab w:val="left" w:pos="284"/>
        </w:tabs>
        <w:ind w:left="426" w:hanging="426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2.</w:t>
      </w:r>
      <w:r w:rsidRPr="00B42725">
        <w:rPr>
          <w:sz w:val="24"/>
          <w:szCs w:val="24"/>
          <w:lang w:val="pl-PL"/>
        </w:rPr>
        <w:tab/>
        <w:t xml:space="preserve">Do powyższego wynagrodzenia zostanie doliczony 23% podatek VAT w wysokości ..........................  </w:t>
      </w:r>
      <w:r>
        <w:rPr>
          <w:sz w:val="24"/>
          <w:szCs w:val="24"/>
          <w:lang w:val="pl-PL"/>
        </w:rPr>
        <w:t>EUR</w:t>
      </w:r>
      <w:r w:rsidRPr="00B42725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67A2AA89" w14:textId="77777777" w:rsidR="00B42725" w:rsidRPr="00B42725" w:rsidRDefault="00B42725" w:rsidP="00B42725">
      <w:pPr>
        <w:tabs>
          <w:tab w:val="left" w:pos="284"/>
        </w:tabs>
        <w:ind w:left="426" w:hanging="426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3.</w:t>
      </w:r>
      <w:r w:rsidRPr="00B42725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66753357" w14:textId="2CBF4444" w:rsidR="00B42725" w:rsidRPr="00B42725" w:rsidRDefault="00B42725" w:rsidP="00B42725">
      <w:pPr>
        <w:tabs>
          <w:tab w:val="left" w:pos="284"/>
        </w:tabs>
        <w:ind w:left="426" w:hanging="426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 xml:space="preserve">a) netto - …………………………. zł (słownie: …………………………………… 00/100,) oraz  23% podatek VAT w wysokości: …………………………………. </w:t>
      </w:r>
      <w:r>
        <w:rPr>
          <w:sz w:val="24"/>
          <w:szCs w:val="24"/>
          <w:lang w:val="pl-PL"/>
        </w:rPr>
        <w:t>EUR</w:t>
      </w:r>
      <w:r w:rsidRPr="00B42725">
        <w:rPr>
          <w:sz w:val="24"/>
          <w:szCs w:val="24"/>
          <w:lang w:val="pl-PL"/>
        </w:rPr>
        <w:t xml:space="preserve"> (słownie: ………………………………….. 00/100),</w:t>
      </w:r>
    </w:p>
    <w:p w14:paraId="393F8E30" w14:textId="77777777" w:rsidR="00B42725" w:rsidRPr="00B42725" w:rsidRDefault="00B42725" w:rsidP="00B42725">
      <w:pPr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4.Wynagrodzenie Finansującego obejmuje:</w:t>
      </w:r>
    </w:p>
    <w:p w14:paraId="563E8B65" w14:textId="77777777" w:rsidR="00B42725" w:rsidRPr="00B42725" w:rsidRDefault="00B42725" w:rsidP="00B42725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a)</w:t>
      </w:r>
      <w:r w:rsidRPr="00B42725">
        <w:rPr>
          <w:sz w:val="24"/>
          <w:szCs w:val="24"/>
          <w:lang w:val="pl-PL"/>
        </w:rPr>
        <w:tab/>
        <w:t>Harmonogram opłat (część dotycząca wynagrodzenia)</w:t>
      </w:r>
    </w:p>
    <w:p w14:paraId="3876983B" w14:textId="32BFD959" w:rsidR="00B42725" w:rsidRPr="00B42725" w:rsidRDefault="00B42725" w:rsidP="00B42725">
      <w:pPr>
        <w:numPr>
          <w:ilvl w:val="0"/>
          <w:numId w:val="8"/>
        </w:numPr>
        <w:jc w:val="both"/>
        <w:rPr>
          <w:color w:val="000000"/>
          <w:lang w:val="pl-PL"/>
        </w:rPr>
      </w:pPr>
      <w:r w:rsidRPr="00B42725">
        <w:rPr>
          <w:color w:val="000000"/>
          <w:sz w:val="24"/>
          <w:szCs w:val="24"/>
          <w:lang w:val="pl-PL"/>
        </w:rPr>
        <w:t xml:space="preserve">35 miesięcznych rat leasingowych w okresie obowiązywania umowy, skalkulowanych na stałej stopie procentowej w łącznej kwocie netto ............................ </w:t>
      </w:r>
      <w:r>
        <w:rPr>
          <w:color w:val="000000"/>
          <w:sz w:val="24"/>
          <w:szCs w:val="24"/>
          <w:lang w:val="pl-PL"/>
        </w:rPr>
        <w:t>EUR</w:t>
      </w:r>
      <w:r w:rsidRPr="00B42725">
        <w:rPr>
          <w:color w:val="000000"/>
          <w:sz w:val="24"/>
          <w:szCs w:val="24"/>
          <w:lang w:val="pl-PL"/>
        </w:rPr>
        <w:t xml:space="preserve"> (słownie) + 23% podatek VAT w wysokości ....................... </w:t>
      </w:r>
      <w:r>
        <w:rPr>
          <w:color w:val="000000"/>
          <w:sz w:val="24"/>
          <w:szCs w:val="24"/>
          <w:lang w:val="pl-PL"/>
        </w:rPr>
        <w:t>EUR</w:t>
      </w:r>
      <w:r w:rsidRPr="00B42725">
        <w:rPr>
          <w:color w:val="000000"/>
          <w:sz w:val="24"/>
          <w:szCs w:val="24"/>
          <w:lang w:val="pl-PL"/>
        </w:rPr>
        <w:t xml:space="preserve"> (słownie:……...........), łącznie brutto ............................. (słownie: ..................), płatnych w termiach comiesięcznych od miesiąca następującego po dacie odbioru przedmiotu leasingu,</w:t>
      </w:r>
    </w:p>
    <w:p w14:paraId="38BAD08C" w14:textId="77777777" w:rsidR="00B42725" w:rsidRPr="00B42725" w:rsidRDefault="00B42725" w:rsidP="00B42725">
      <w:pPr>
        <w:numPr>
          <w:ilvl w:val="0"/>
          <w:numId w:val="8"/>
        </w:numPr>
        <w:jc w:val="both"/>
        <w:rPr>
          <w:color w:val="000000"/>
          <w:lang w:val="pl-PL"/>
        </w:rPr>
      </w:pPr>
      <w:r w:rsidRPr="00B42725"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71DF5EC7" w14:textId="77777777" w:rsidR="00B42725" w:rsidRPr="00B42725" w:rsidRDefault="00B42725" w:rsidP="00B42725">
      <w:pPr>
        <w:numPr>
          <w:ilvl w:val="0"/>
          <w:numId w:val="8"/>
        </w:numPr>
        <w:jc w:val="both"/>
        <w:rPr>
          <w:color w:val="000000"/>
          <w:lang w:val="pl-PL"/>
        </w:rPr>
      </w:pPr>
      <w:r w:rsidRPr="00B42725"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2143E2EB" w14:textId="77777777" w:rsidR="00B42725" w:rsidRPr="00B42725" w:rsidRDefault="00B42725" w:rsidP="00B42725">
      <w:pPr>
        <w:tabs>
          <w:tab w:val="left" w:pos="360"/>
        </w:tabs>
        <w:ind w:left="284"/>
        <w:jc w:val="both"/>
        <w:rPr>
          <w:sz w:val="24"/>
          <w:szCs w:val="24"/>
          <w:lang w:val="pl-PL"/>
        </w:rPr>
      </w:pPr>
      <w:r w:rsidRPr="00B42725">
        <w:rPr>
          <w:color w:val="000000"/>
          <w:sz w:val="24"/>
          <w:szCs w:val="24"/>
          <w:lang w:val="pl-PL"/>
        </w:rPr>
        <w:t xml:space="preserve">wartość końcowa przedmiotu zamówienia (wartość </w:t>
      </w:r>
      <w:proofErr w:type="spellStart"/>
      <w:r w:rsidRPr="00B42725">
        <w:rPr>
          <w:color w:val="000000"/>
          <w:sz w:val="24"/>
          <w:szCs w:val="24"/>
          <w:lang w:val="pl-PL"/>
        </w:rPr>
        <w:t>resztowa</w:t>
      </w:r>
      <w:proofErr w:type="spellEnd"/>
      <w:r w:rsidRPr="00B42725">
        <w:rPr>
          <w:color w:val="000000"/>
          <w:sz w:val="24"/>
          <w:szCs w:val="24"/>
          <w:lang w:val="pl-PL"/>
        </w:rPr>
        <w:t>)</w:t>
      </w:r>
      <w:r w:rsidRPr="00B42725">
        <w:rPr>
          <w:sz w:val="24"/>
          <w:szCs w:val="24"/>
          <w:lang w:val="pl-PL"/>
        </w:rPr>
        <w:t xml:space="preserve"> stanowiąca </w:t>
      </w:r>
      <w:r w:rsidRPr="00B42725">
        <w:rPr>
          <w:color w:val="000000"/>
          <w:sz w:val="24"/>
          <w:szCs w:val="24"/>
          <w:lang w:val="pl-PL"/>
        </w:rPr>
        <w:t xml:space="preserve">1%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terminie </w:t>
      </w:r>
      <w:r w:rsidRPr="00EA7824">
        <w:rPr>
          <w:color w:val="000000"/>
          <w:sz w:val="24"/>
          <w:szCs w:val="24"/>
          <w:lang w:val="pl-PL"/>
        </w:rPr>
        <w:t xml:space="preserve">do </w:t>
      </w:r>
      <w:r w:rsidRPr="00EA7824">
        <w:rPr>
          <w:sz w:val="24"/>
          <w:szCs w:val="24"/>
          <w:lang w:val="pl-PL"/>
        </w:rPr>
        <w:t>14</w:t>
      </w:r>
      <w:r w:rsidRPr="00EA7824">
        <w:rPr>
          <w:color w:val="FF0000"/>
          <w:sz w:val="24"/>
          <w:szCs w:val="24"/>
          <w:lang w:val="pl-PL"/>
        </w:rPr>
        <w:t xml:space="preserve"> </w:t>
      </w:r>
      <w:r w:rsidRPr="00EA7824">
        <w:rPr>
          <w:color w:val="000000"/>
          <w:sz w:val="24"/>
          <w:szCs w:val="24"/>
          <w:lang w:val="pl-PL"/>
        </w:rPr>
        <w:t>dni oddzielną</w:t>
      </w:r>
      <w:r w:rsidRPr="00B42725">
        <w:rPr>
          <w:color w:val="000000"/>
          <w:sz w:val="24"/>
          <w:szCs w:val="24"/>
          <w:lang w:val="pl-PL"/>
        </w:rPr>
        <w:t xml:space="preserve"> fakturę </w:t>
      </w:r>
      <w:proofErr w:type="spellStart"/>
      <w:r w:rsidRPr="00B42725">
        <w:rPr>
          <w:color w:val="000000"/>
          <w:sz w:val="24"/>
          <w:szCs w:val="24"/>
          <w:lang w:val="pl-PL"/>
        </w:rPr>
        <w:t>wykupową</w:t>
      </w:r>
      <w:proofErr w:type="spellEnd"/>
      <w:r w:rsidRPr="00B42725">
        <w:rPr>
          <w:color w:val="000000"/>
          <w:sz w:val="24"/>
          <w:szCs w:val="24"/>
          <w:lang w:val="pl-PL"/>
        </w:rPr>
        <w:t xml:space="preserve"> na wartość końcową</w:t>
      </w:r>
      <w:r w:rsidRPr="00B42725">
        <w:rPr>
          <w:sz w:val="24"/>
          <w:szCs w:val="24"/>
          <w:lang w:val="pl-PL"/>
        </w:rPr>
        <w:t>.”</w:t>
      </w:r>
    </w:p>
    <w:p w14:paraId="44651721" w14:textId="77777777" w:rsidR="00B42725" w:rsidRPr="00B42725" w:rsidRDefault="00B42725" w:rsidP="00B42725">
      <w:pPr>
        <w:ind w:left="142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5352AF2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lastRenderedPageBreak/>
        <w:t>6. Harmonogram finansowy określający spłaty rat wynagrodzenia stanowi Załącznik nr……. do umowy. Każda rata leasingowa w Harmonogramie winna być rozbita na:</w:t>
      </w:r>
    </w:p>
    <w:p w14:paraId="13BD7D94" w14:textId="77777777" w:rsidR="00B42725" w:rsidRPr="00B42725" w:rsidRDefault="00B42725" w:rsidP="00B42725">
      <w:p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67874D63" w14:textId="77777777" w:rsidR="00B42725" w:rsidRPr="00B42725" w:rsidRDefault="00B42725" w:rsidP="00B42725">
      <w:p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ab/>
        <w:t xml:space="preserve">- wartość raty odsetkowej, </w:t>
      </w:r>
    </w:p>
    <w:p w14:paraId="4CB0B8C3" w14:textId="77777777" w:rsidR="00B42725" w:rsidRPr="00B42725" w:rsidRDefault="00B42725" w:rsidP="00B42725">
      <w:p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ab/>
        <w:t xml:space="preserve">- wartość podatku VAT. </w:t>
      </w:r>
    </w:p>
    <w:p w14:paraId="32ACFCF6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B42725">
        <w:rPr>
          <w:sz w:val="24"/>
          <w:szCs w:val="24"/>
          <w:lang w:val="pl-PL"/>
        </w:rPr>
        <w:t>ryzyk</w:t>
      </w:r>
      <w:proofErr w:type="spellEnd"/>
      <w:r w:rsidRPr="00B42725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31714754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8. Raty leasingowe płatne będą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61CA32D0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 w:rsidRPr="00B42725">
        <w:rPr>
          <w:rFonts w:ascii="verdana;geneva" w:hAnsi="verdana;geneva"/>
          <w:sz w:val="24"/>
          <w:szCs w:val="24"/>
          <w:lang w:val="pl-PL"/>
        </w:rPr>
        <w:t xml:space="preserve">   </w:t>
      </w:r>
    </w:p>
    <w:p w14:paraId="250C327A" w14:textId="77777777" w:rsidR="00B42725" w:rsidRPr="00B42725" w:rsidRDefault="00B42725" w:rsidP="00B42725">
      <w:p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5FF92EC9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7584C542" w14:textId="77777777" w:rsidR="00B42725" w:rsidRPr="00B42725" w:rsidRDefault="00B42725" w:rsidP="00B42725">
      <w:pPr>
        <w:ind w:left="426" w:hanging="426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 xml:space="preserve">12. Przedmiot leasingu przechodzi na własność Korzystającego w przypadku decyzji o wykupie z chwilą zapłaty wartości końcowej (wartości </w:t>
      </w:r>
      <w:proofErr w:type="spellStart"/>
      <w:r w:rsidRPr="00B42725">
        <w:rPr>
          <w:sz w:val="24"/>
          <w:szCs w:val="24"/>
          <w:lang w:val="pl-PL"/>
        </w:rPr>
        <w:t>resztowej</w:t>
      </w:r>
      <w:proofErr w:type="spellEnd"/>
      <w:r w:rsidRPr="00B42725">
        <w:rPr>
          <w:sz w:val="24"/>
          <w:szCs w:val="24"/>
          <w:lang w:val="pl-PL"/>
        </w:rPr>
        <w:t xml:space="preserve">), która stanowi opłatę za wykup </w:t>
      </w:r>
    </w:p>
    <w:p w14:paraId="019078EE" w14:textId="77777777" w:rsidR="00B42725" w:rsidRPr="00B42725" w:rsidRDefault="00B42725" w:rsidP="00B42725">
      <w:pPr>
        <w:tabs>
          <w:tab w:val="left" w:pos="426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1E7BF0FE" w14:textId="77777777" w:rsidR="00B42725" w:rsidRPr="00B42725" w:rsidRDefault="00B42725" w:rsidP="00B42725">
      <w:p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13D91266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09A39508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15. W przypadku rozbieżności między zapisami niniejszej umowy a załącznikami do niej, pierwszeństwo mają zapisy niniejszej umowy. Wszelkie postanowienia załączników podlegają interpretacji w sposób zgodny z niniejszą umową oraz jej celem.</w:t>
      </w:r>
    </w:p>
    <w:p w14:paraId="6399180D" w14:textId="77777777" w:rsidR="00B42725" w:rsidRPr="00B42725" w:rsidRDefault="00B42725" w:rsidP="00B42725">
      <w:pPr>
        <w:jc w:val="both"/>
        <w:rPr>
          <w:sz w:val="24"/>
          <w:szCs w:val="24"/>
          <w:lang w:val="pl-PL"/>
        </w:rPr>
      </w:pPr>
    </w:p>
    <w:p w14:paraId="033C9F81" w14:textId="77777777" w:rsidR="00B42725" w:rsidRPr="00B42725" w:rsidRDefault="00B42725" w:rsidP="00B42725">
      <w:pPr>
        <w:tabs>
          <w:tab w:val="left" w:pos="360"/>
        </w:tabs>
        <w:jc w:val="center"/>
      </w:pPr>
      <w:r w:rsidRPr="00B42725">
        <w:rPr>
          <w:sz w:val="24"/>
          <w:szCs w:val="24"/>
          <w:lang w:val="pl-PL"/>
        </w:rPr>
        <w:t>§ 4 OKRES TRWANIA UMOWY</w:t>
      </w:r>
    </w:p>
    <w:p w14:paraId="47BFBB87" w14:textId="77777777" w:rsidR="00B42725" w:rsidRPr="00B42725" w:rsidRDefault="00B42725" w:rsidP="00B42725">
      <w:pPr>
        <w:numPr>
          <w:ilvl w:val="0"/>
          <w:numId w:val="9"/>
        </w:numPr>
        <w:ind w:left="284" w:hanging="284"/>
        <w:jc w:val="both"/>
      </w:pPr>
      <w:r w:rsidRPr="00B42725">
        <w:rPr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218A1592" w14:textId="77777777" w:rsidR="00B42725" w:rsidRPr="00B42725" w:rsidRDefault="00B42725" w:rsidP="00B42725">
      <w:pPr>
        <w:numPr>
          <w:ilvl w:val="0"/>
          <w:numId w:val="9"/>
        </w:num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496A3F41" w14:textId="77777777" w:rsidR="00B42725" w:rsidRPr="00B42725" w:rsidRDefault="00B42725" w:rsidP="00B42725">
      <w:pPr>
        <w:numPr>
          <w:ilvl w:val="0"/>
          <w:numId w:val="9"/>
        </w:num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Okres finansowania (okres leasingu) – </w:t>
      </w:r>
      <w:r w:rsidRPr="00B42725">
        <w:rPr>
          <w:b/>
          <w:sz w:val="24"/>
          <w:szCs w:val="24"/>
          <w:lang w:val="pl-PL"/>
        </w:rPr>
        <w:t>36</w:t>
      </w:r>
      <w:r w:rsidRPr="00B42725">
        <w:rPr>
          <w:b/>
          <w:bCs/>
          <w:sz w:val="24"/>
          <w:szCs w:val="24"/>
          <w:lang w:val="pl-PL"/>
        </w:rPr>
        <w:t xml:space="preserve"> miesięcy</w:t>
      </w:r>
      <w:r w:rsidRPr="00B42725">
        <w:rPr>
          <w:sz w:val="24"/>
          <w:szCs w:val="24"/>
          <w:lang w:val="pl-PL"/>
        </w:rPr>
        <w:t xml:space="preserve"> licząc od daty podpisania protokołu zdawczo-odbiorczego.</w:t>
      </w:r>
    </w:p>
    <w:p w14:paraId="0C0989D1" w14:textId="77777777" w:rsidR="00B42725" w:rsidRPr="00B42725" w:rsidRDefault="00B42725" w:rsidP="00B42725">
      <w:pPr>
        <w:keepNext/>
        <w:jc w:val="center"/>
        <w:outlineLvl w:val="0"/>
        <w:rPr>
          <w:sz w:val="24"/>
          <w:szCs w:val="24"/>
          <w:lang w:val="pl-PL"/>
        </w:rPr>
      </w:pPr>
    </w:p>
    <w:p w14:paraId="64F8CB4C" w14:textId="77777777" w:rsidR="00B42725" w:rsidRPr="00B42725" w:rsidRDefault="00B42725" w:rsidP="00B42725">
      <w:pPr>
        <w:keepNext/>
        <w:jc w:val="center"/>
        <w:outlineLvl w:val="0"/>
        <w:rPr>
          <w:lang w:val="pl-PL"/>
        </w:rPr>
      </w:pPr>
      <w:r w:rsidRPr="00B42725">
        <w:rPr>
          <w:sz w:val="24"/>
          <w:szCs w:val="24"/>
          <w:lang w:val="pl-PL"/>
        </w:rPr>
        <w:t>§ 5  ZABEZPIECZENIA UMOWY LEASINGU</w:t>
      </w:r>
    </w:p>
    <w:p w14:paraId="379C218A" w14:textId="77777777" w:rsidR="00B42725" w:rsidRPr="00B42725" w:rsidRDefault="00B42725" w:rsidP="00B42725">
      <w:pPr>
        <w:rPr>
          <w:lang w:val="pl-PL"/>
        </w:rPr>
      </w:pPr>
      <w:r w:rsidRPr="00B42725">
        <w:rPr>
          <w:sz w:val="24"/>
          <w:szCs w:val="24"/>
          <w:lang w:val="pl-PL"/>
        </w:rPr>
        <w:t>Strony nie przewidują zabezpieczenia należytego wykonania niniejszej umowy.</w:t>
      </w:r>
    </w:p>
    <w:p w14:paraId="7BBF796E" w14:textId="77777777" w:rsidR="00B42725" w:rsidRPr="00B42725" w:rsidRDefault="00B42725" w:rsidP="00B42725">
      <w:pPr>
        <w:jc w:val="center"/>
        <w:rPr>
          <w:sz w:val="24"/>
          <w:szCs w:val="24"/>
          <w:lang w:val="pl-PL"/>
        </w:rPr>
      </w:pPr>
    </w:p>
    <w:p w14:paraId="7BA26A0B" w14:textId="77777777" w:rsidR="00B42725" w:rsidRPr="00B42725" w:rsidRDefault="00B42725" w:rsidP="00B42725">
      <w:pPr>
        <w:jc w:val="center"/>
      </w:pPr>
      <w:r w:rsidRPr="00B42725">
        <w:rPr>
          <w:sz w:val="24"/>
          <w:szCs w:val="24"/>
          <w:lang w:val="pl-PL"/>
        </w:rPr>
        <w:t>§ 6  GWARANCJA PRZEDMIOTU LEASINGU</w:t>
      </w:r>
    </w:p>
    <w:p w14:paraId="20CB1638" w14:textId="77777777" w:rsidR="00B42725" w:rsidRPr="00B42725" w:rsidRDefault="00B42725" w:rsidP="00B42725">
      <w:pPr>
        <w:numPr>
          <w:ilvl w:val="0"/>
          <w:numId w:val="10"/>
        </w:numPr>
        <w:ind w:left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Finansujący zapewni udzielenie …… miesięcznej gwarancji producenta na zakupiony przedmiot zamówienia będący przedmiotem umowy leasingu w miejscu instalacji sprzętu,  </w:t>
      </w:r>
    </w:p>
    <w:p w14:paraId="2A201D50" w14:textId="77777777" w:rsidR="00B42725" w:rsidRPr="00B42725" w:rsidRDefault="00B42725" w:rsidP="00B42725">
      <w:pPr>
        <w:ind w:left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lastRenderedPageBreak/>
        <w:t xml:space="preserve">Okres gwarancji liczy się od daty podpisania bezusterkowego protokołu zdawczo-odbiorczego. </w:t>
      </w:r>
    </w:p>
    <w:p w14:paraId="2D115E08" w14:textId="77777777" w:rsidR="00B42725" w:rsidRPr="00B42725" w:rsidRDefault="00B42725" w:rsidP="00B42725">
      <w:pPr>
        <w:numPr>
          <w:ilvl w:val="0"/>
          <w:numId w:val="10"/>
        </w:numPr>
        <w:ind w:left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Finansujący przedłoży Korzystającemu oświadczenie dostawcy sprzętu,</w:t>
      </w:r>
      <w:r w:rsidRPr="00B42725">
        <w:rPr>
          <w:rFonts w:ascii="verdana;geneva" w:hAnsi="verdana;geneva"/>
          <w:i/>
          <w:iCs/>
          <w:sz w:val="24"/>
          <w:szCs w:val="24"/>
          <w:lang w:val="pl-PL"/>
        </w:rPr>
        <w:t xml:space="preserve"> </w:t>
      </w:r>
      <w:r w:rsidRPr="00B42725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0E5115D4" w14:textId="77777777" w:rsidR="00B42725" w:rsidRPr="00B42725" w:rsidRDefault="00B42725" w:rsidP="00B42725">
      <w:pPr>
        <w:numPr>
          <w:ilvl w:val="0"/>
          <w:numId w:val="10"/>
        </w:numPr>
        <w:ind w:left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57BF0CFA" w14:textId="77777777" w:rsidR="00B42725" w:rsidRPr="00B42725" w:rsidRDefault="00B42725" w:rsidP="00B42725">
      <w:pPr>
        <w:numPr>
          <w:ilvl w:val="0"/>
          <w:numId w:val="10"/>
        </w:numPr>
        <w:ind w:left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5761BE0B" w14:textId="77777777" w:rsidR="00B42725" w:rsidRPr="00B42725" w:rsidRDefault="00B42725" w:rsidP="00B42725">
      <w:pPr>
        <w:numPr>
          <w:ilvl w:val="0"/>
          <w:numId w:val="10"/>
        </w:numPr>
        <w:ind w:left="360"/>
        <w:jc w:val="both"/>
      </w:pPr>
      <w:r w:rsidRPr="00B42725">
        <w:rPr>
          <w:sz w:val="24"/>
          <w:szCs w:val="24"/>
          <w:lang w:val="pl-PL"/>
        </w:rPr>
        <w:t>Wszelkie zgłoszenia usterek (wad) będą przekazywane Finansującemu faksem na nr …………….. lub e-mailem na adres: …………………, za zwrotnym potwierdzeniem odbioru zgłoszenia na nr faksu Korzystającego ………………..  e-mail na adres: …………………………….</w:t>
      </w:r>
    </w:p>
    <w:p w14:paraId="5BC48310" w14:textId="77777777" w:rsidR="00B42725" w:rsidRPr="00B42725" w:rsidRDefault="00B42725" w:rsidP="00B42725">
      <w:pPr>
        <w:numPr>
          <w:ilvl w:val="0"/>
          <w:numId w:val="10"/>
        </w:numPr>
        <w:ind w:left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1CE4D934" w14:textId="77777777" w:rsidR="00B42725" w:rsidRPr="00B42725" w:rsidRDefault="00B42725" w:rsidP="00B42725">
      <w:pPr>
        <w:numPr>
          <w:ilvl w:val="0"/>
          <w:numId w:val="10"/>
        </w:numPr>
        <w:ind w:left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126D51F2" w14:textId="77777777" w:rsidR="00B42725" w:rsidRPr="00B42725" w:rsidRDefault="00B42725" w:rsidP="00B42725">
      <w:pPr>
        <w:numPr>
          <w:ilvl w:val="0"/>
          <w:numId w:val="10"/>
        </w:numPr>
        <w:ind w:left="284" w:right="-47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06ED7148" w14:textId="77777777" w:rsidR="00B42725" w:rsidRPr="00B42725" w:rsidRDefault="00B42725" w:rsidP="00B42725">
      <w:pPr>
        <w:numPr>
          <w:ilvl w:val="0"/>
          <w:numId w:val="10"/>
        </w:numPr>
        <w:ind w:left="284" w:right="-47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5E1F8BC1" w14:textId="77777777" w:rsidR="00B42725" w:rsidRPr="00B42725" w:rsidRDefault="00B42725" w:rsidP="00B42725">
      <w:pPr>
        <w:numPr>
          <w:ilvl w:val="0"/>
          <w:numId w:val="10"/>
        </w:numPr>
        <w:ind w:left="284" w:right="-47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Finansujący zapewnia maksymalny czas realizacji obsługi serwisowej do 21 dni roboczych od dnia następnego od dnia zgłoszenia usterki.</w:t>
      </w:r>
    </w:p>
    <w:p w14:paraId="7B415895" w14:textId="77777777" w:rsidR="00B42725" w:rsidRPr="00B42725" w:rsidRDefault="00B42725" w:rsidP="00B42725">
      <w:pPr>
        <w:numPr>
          <w:ilvl w:val="0"/>
          <w:numId w:val="10"/>
        </w:numPr>
        <w:ind w:left="284" w:right="-47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Finansujący zapewnia szybkość (czas) reakcji serwisowej do …..…… dni roboczych od następnego dnia po dniu zgłoszenia usterki.</w:t>
      </w:r>
    </w:p>
    <w:p w14:paraId="14F0346F" w14:textId="77777777" w:rsidR="00B42725" w:rsidRPr="00B42725" w:rsidRDefault="00B42725" w:rsidP="00B42725">
      <w:pPr>
        <w:numPr>
          <w:ilvl w:val="0"/>
          <w:numId w:val="10"/>
        </w:numPr>
        <w:ind w:left="284" w:right="-47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6188497D" w14:textId="77777777" w:rsidR="00B42725" w:rsidRPr="00B42725" w:rsidRDefault="00B42725" w:rsidP="00B42725">
      <w:pPr>
        <w:tabs>
          <w:tab w:val="left" w:pos="3315"/>
        </w:tabs>
        <w:rPr>
          <w:sz w:val="24"/>
          <w:szCs w:val="24"/>
          <w:lang w:val="pl-PL"/>
        </w:rPr>
      </w:pPr>
    </w:p>
    <w:p w14:paraId="44783094" w14:textId="77777777" w:rsidR="00B42725" w:rsidRPr="00B42725" w:rsidRDefault="00B42725" w:rsidP="00B42725">
      <w:pPr>
        <w:tabs>
          <w:tab w:val="left" w:pos="567"/>
        </w:tabs>
        <w:jc w:val="center"/>
      </w:pPr>
      <w:r w:rsidRPr="00B42725">
        <w:rPr>
          <w:sz w:val="24"/>
          <w:szCs w:val="24"/>
          <w:lang w:val="pl-PL"/>
        </w:rPr>
        <w:t>§ 7  GWARANCJA I REKOJMIA</w:t>
      </w:r>
    </w:p>
    <w:p w14:paraId="51EC7462" w14:textId="77777777" w:rsidR="00B42725" w:rsidRPr="00B42725" w:rsidRDefault="00B42725" w:rsidP="00B42725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Z chwilą zawarcia przez Finansującego umowy ze zbywcą z mocy prawa na Korzystającego przechodzą uprawnienia z tytułu rękojmi za wady oraz gwarancji rzeczy przysługujące Finansującemu względem zbywcy, z wyjątkiem uprawnienia do odstąpienia przez Finansującego od umowy ze zbywcą.</w:t>
      </w:r>
    </w:p>
    <w:p w14:paraId="7739AC8A" w14:textId="77777777" w:rsidR="00B42725" w:rsidRPr="00B42725" w:rsidRDefault="00B42725" w:rsidP="00B42725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7A9D1B45" w14:textId="77777777" w:rsidR="00B42725" w:rsidRPr="00B42725" w:rsidRDefault="00B42725" w:rsidP="00B42725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Finansujący przekazuje Korzystającemu gwarancję producenta w pełnym zakresie, jaką otrzymał do zbywcy, na przedmiot leasingu na okres ……………. miesięcy od daty protokolarnego odbioru przedmiotu leasingu przez Korzystającego, na warunkach </w:t>
      </w:r>
      <w:r w:rsidRPr="00B42725">
        <w:rPr>
          <w:sz w:val="24"/>
          <w:szCs w:val="24"/>
          <w:lang w:val="pl-PL"/>
        </w:rPr>
        <w:lastRenderedPageBreak/>
        <w:t>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82C310E" w14:textId="77777777" w:rsidR="00B42725" w:rsidRPr="00B42725" w:rsidRDefault="00B42725" w:rsidP="00B42725">
      <w:pPr>
        <w:jc w:val="center"/>
        <w:rPr>
          <w:sz w:val="24"/>
          <w:szCs w:val="24"/>
          <w:lang w:val="pl-PL"/>
        </w:rPr>
      </w:pPr>
    </w:p>
    <w:p w14:paraId="5262E431" w14:textId="77777777" w:rsidR="00B42725" w:rsidRPr="00B42725" w:rsidRDefault="00B42725" w:rsidP="00B42725">
      <w:pPr>
        <w:jc w:val="center"/>
      </w:pPr>
      <w:r w:rsidRPr="00B42725">
        <w:rPr>
          <w:sz w:val="24"/>
          <w:szCs w:val="24"/>
          <w:lang w:val="pl-PL"/>
        </w:rPr>
        <w:t>§ 8  UBEZPIECZENIE PRZEDMIOTU LEASINGU</w:t>
      </w:r>
    </w:p>
    <w:p w14:paraId="36D8FA40" w14:textId="77777777" w:rsidR="00B42725" w:rsidRPr="00B42725" w:rsidRDefault="00B42725" w:rsidP="00B42725">
      <w:pPr>
        <w:numPr>
          <w:ilvl w:val="0"/>
          <w:numId w:val="12"/>
        </w:num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D0549E8" w14:textId="77777777" w:rsidR="00B42725" w:rsidRPr="00B42725" w:rsidRDefault="00B42725" w:rsidP="00B42725">
      <w:pPr>
        <w:numPr>
          <w:ilvl w:val="0"/>
          <w:numId w:val="12"/>
        </w:numPr>
        <w:jc w:val="both"/>
      </w:pPr>
      <w:r w:rsidRPr="00B42725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0EF12F43" w14:textId="77777777" w:rsidR="00B42725" w:rsidRPr="00B42725" w:rsidRDefault="00B42725" w:rsidP="00B42725">
      <w:pPr>
        <w:numPr>
          <w:ilvl w:val="0"/>
          <w:numId w:val="12"/>
        </w:numPr>
        <w:tabs>
          <w:tab w:val="left" w:pos="426"/>
        </w:tabs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55AED8FB" w14:textId="77777777" w:rsidR="00B42725" w:rsidRPr="00B42725" w:rsidRDefault="00B42725" w:rsidP="00B42725">
      <w:pPr>
        <w:numPr>
          <w:ilvl w:val="0"/>
          <w:numId w:val="12"/>
        </w:numPr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B42725">
        <w:rPr>
          <w:sz w:val="24"/>
          <w:szCs w:val="24"/>
          <w:lang w:val="pl-PL"/>
        </w:rPr>
        <w:t>t.j</w:t>
      </w:r>
      <w:proofErr w:type="spellEnd"/>
      <w:r w:rsidRPr="00B42725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2FC70581" w14:textId="77777777" w:rsidR="00B42725" w:rsidRPr="00B42725" w:rsidRDefault="00B42725" w:rsidP="00B42725">
      <w:pPr>
        <w:ind w:left="360"/>
        <w:jc w:val="both"/>
        <w:rPr>
          <w:sz w:val="24"/>
          <w:szCs w:val="24"/>
          <w:lang w:val="pl-PL"/>
        </w:rPr>
      </w:pPr>
    </w:p>
    <w:p w14:paraId="012AE40F" w14:textId="77777777" w:rsidR="00B42725" w:rsidRPr="00B42725" w:rsidRDefault="00B42725" w:rsidP="00B42725">
      <w:pPr>
        <w:jc w:val="center"/>
        <w:rPr>
          <w:lang w:val="pl-PL"/>
        </w:rPr>
      </w:pPr>
      <w:r w:rsidRPr="00B42725">
        <w:rPr>
          <w:sz w:val="24"/>
          <w:szCs w:val="24"/>
          <w:lang w:val="pl-PL"/>
        </w:rPr>
        <w:t>§ 9  PRZYPADKI NARUSZENIA UMOWY PRZEZ KORZYSTAJĄCEGO</w:t>
      </w:r>
    </w:p>
    <w:p w14:paraId="657BBDC8" w14:textId="77777777" w:rsidR="00B42725" w:rsidRPr="00B42725" w:rsidRDefault="00B42725" w:rsidP="00B42725">
      <w:pPr>
        <w:ind w:left="2880"/>
        <w:jc w:val="both"/>
        <w:rPr>
          <w:sz w:val="24"/>
          <w:szCs w:val="24"/>
          <w:lang w:val="pl-PL"/>
        </w:rPr>
      </w:pPr>
    </w:p>
    <w:p w14:paraId="572C938C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64254AC2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05B1D9B5" w14:textId="77777777" w:rsidR="00B42725" w:rsidRPr="00B42725" w:rsidRDefault="00B42725" w:rsidP="00B42725">
      <w:pPr>
        <w:tabs>
          <w:tab w:val="left" w:pos="426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2F9B771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a) zaległych rat leasingowych  do dnia wypowiedzenia umowy leasingu,</w:t>
      </w:r>
    </w:p>
    <w:p w14:paraId="10FF36DB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b) odsetek za opóźnienie od zaległych rat leasingowych.</w:t>
      </w:r>
    </w:p>
    <w:p w14:paraId="29E82A01" w14:textId="77777777" w:rsidR="00B42725" w:rsidRPr="00B42725" w:rsidRDefault="00B42725" w:rsidP="00B42725">
      <w:pPr>
        <w:tabs>
          <w:tab w:val="left" w:pos="426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stanie wynikającym z jego normalnego zużycia eksploatacyjnego, w miejsce wskazane przez Finansującego</w:t>
      </w:r>
    </w:p>
    <w:p w14:paraId="4AA035EA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7F412BC5" w14:textId="77777777" w:rsidR="00B42725" w:rsidRPr="00B42725" w:rsidRDefault="00B42725" w:rsidP="00B42725">
      <w:pPr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023915A3" w14:textId="551803C1" w:rsidR="00B42725" w:rsidRDefault="00B42725" w:rsidP="00B42725">
      <w:pPr>
        <w:ind w:left="426"/>
        <w:jc w:val="both"/>
        <w:rPr>
          <w:sz w:val="24"/>
          <w:szCs w:val="24"/>
          <w:lang w:val="pl-PL"/>
        </w:rPr>
      </w:pPr>
    </w:p>
    <w:p w14:paraId="1554E546" w14:textId="74EC5FF4" w:rsidR="00EA7824" w:rsidRDefault="00EA7824" w:rsidP="00B42725">
      <w:pPr>
        <w:ind w:left="426"/>
        <w:jc w:val="both"/>
        <w:rPr>
          <w:sz w:val="24"/>
          <w:szCs w:val="24"/>
          <w:lang w:val="pl-PL"/>
        </w:rPr>
      </w:pPr>
    </w:p>
    <w:p w14:paraId="2B2A1651" w14:textId="08A6F2E0" w:rsidR="00EA7824" w:rsidRDefault="00EA7824" w:rsidP="00B42725">
      <w:pPr>
        <w:ind w:left="426"/>
        <w:jc w:val="both"/>
        <w:rPr>
          <w:sz w:val="24"/>
          <w:szCs w:val="24"/>
          <w:lang w:val="pl-PL"/>
        </w:rPr>
      </w:pPr>
    </w:p>
    <w:p w14:paraId="07C03FDD" w14:textId="77777777" w:rsidR="00EA7824" w:rsidRPr="00B42725" w:rsidRDefault="00EA7824" w:rsidP="00B42725">
      <w:pPr>
        <w:ind w:left="426"/>
        <w:jc w:val="both"/>
        <w:rPr>
          <w:sz w:val="24"/>
          <w:szCs w:val="24"/>
          <w:lang w:val="pl-PL"/>
        </w:rPr>
      </w:pPr>
    </w:p>
    <w:p w14:paraId="62FFC56F" w14:textId="77777777" w:rsidR="00B42725" w:rsidRPr="00B42725" w:rsidRDefault="00B42725" w:rsidP="00B42725">
      <w:pPr>
        <w:spacing w:after="120"/>
        <w:ind w:left="283"/>
        <w:jc w:val="center"/>
        <w:rPr>
          <w:sz w:val="16"/>
          <w:szCs w:val="16"/>
          <w:lang w:val="pl-PL"/>
        </w:rPr>
      </w:pPr>
      <w:r w:rsidRPr="00B42725">
        <w:rPr>
          <w:sz w:val="24"/>
          <w:szCs w:val="24"/>
          <w:lang w:val="pl-PL"/>
        </w:rPr>
        <w:lastRenderedPageBreak/>
        <w:t>§ 10</w:t>
      </w:r>
    </w:p>
    <w:p w14:paraId="09462E83" w14:textId="77777777" w:rsidR="00B42725" w:rsidRPr="00B42725" w:rsidRDefault="00B42725" w:rsidP="00B42725">
      <w:pPr>
        <w:spacing w:after="120"/>
        <w:ind w:left="283"/>
        <w:jc w:val="center"/>
        <w:rPr>
          <w:sz w:val="16"/>
          <w:szCs w:val="16"/>
          <w:lang w:val="pl-PL"/>
        </w:rPr>
      </w:pPr>
      <w:r w:rsidRPr="00B42725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64731361" w14:textId="77777777" w:rsidR="00B42725" w:rsidRPr="00B42725" w:rsidRDefault="00B42725" w:rsidP="00B42725">
      <w:pPr>
        <w:numPr>
          <w:ilvl w:val="0"/>
          <w:numId w:val="13"/>
        </w:numPr>
        <w:ind w:left="284" w:hanging="284"/>
        <w:rPr>
          <w:lang w:val="pl-PL"/>
        </w:rPr>
      </w:pPr>
      <w:r w:rsidRPr="00B42725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2DBB6E7E" w14:textId="77777777" w:rsidR="00B42725" w:rsidRPr="00B42725" w:rsidRDefault="00B42725" w:rsidP="00B42725">
      <w:pPr>
        <w:ind w:left="284" w:hanging="284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    Finansujący zapłaci Korzystającemu kary umowne:</w:t>
      </w:r>
    </w:p>
    <w:p w14:paraId="0A8AB417" w14:textId="77777777" w:rsidR="00B42725" w:rsidRPr="00B42725" w:rsidRDefault="00B42725" w:rsidP="00B42725">
      <w:pPr>
        <w:numPr>
          <w:ilvl w:val="1"/>
          <w:numId w:val="14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062B8171" w14:textId="77777777" w:rsidR="00B42725" w:rsidRPr="00B42725" w:rsidRDefault="00B42725" w:rsidP="00B42725">
      <w:pPr>
        <w:numPr>
          <w:ilvl w:val="1"/>
          <w:numId w:val="14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B42725">
        <w:rPr>
          <w:sz w:val="24"/>
          <w:szCs w:val="24"/>
          <w:lang w:val="pl-PL"/>
        </w:rPr>
        <w:t>rękojmii</w:t>
      </w:r>
      <w:proofErr w:type="spellEnd"/>
      <w:r w:rsidRPr="00B42725">
        <w:rPr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4E119089" w14:textId="77777777" w:rsidR="00B42725" w:rsidRPr="00B42725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szkody. Łączna maksymalna wysokość kar umownych, których mogą dochodzić Strony nie może przekroczyć 20% wynagrodzenia netto o którym mowa w § 3 ust. 1 umowy.</w:t>
      </w:r>
    </w:p>
    <w:p w14:paraId="12E2B25C" w14:textId="77777777" w:rsidR="00B42725" w:rsidRPr="00B42725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1DE13E0E" w14:textId="77777777" w:rsidR="00B42725" w:rsidRPr="00B42725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Korzystający powinien niezwłocznie zawiadomić Finansującego o utracie rzeczy.</w:t>
      </w:r>
    </w:p>
    <w:p w14:paraId="65164F43" w14:textId="77777777" w:rsidR="00B42725" w:rsidRPr="00B42725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23EBB5AD" w14:textId="77777777" w:rsidR="00B42725" w:rsidRPr="00B42725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24A57CC0" w14:textId="77777777" w:rsidR="00B42725" w:rsidRPr="00B42725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7BAF8F7D" w14:textId="77777777" w:rsidR="00B42725" w:rsidRPr="00B42725" w:rsidRDefault="00B42725" w:rsidP="00B42725">
      <w:pPr>
        <w:tabs>
          <w:tab w:val="left" w:pos="284"/>
        </w:tabs>
        <w:ind w:left="720"/>
        <w:rPr>
          <w:lang w:val="pl-PL"/>
        </w:rPr>
      </w:pPr>
      <w:r w:rsidRPr="00B42725">
        <w:rPr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1920A207" w14:textId="77777777" w:rsidR="00B42725" w:rsidRPr="00B42725" w:rsidRDefault="00B42725" w:rsidP="00B42725">
      <w:pPr>
        <w:widowControl w:val="0"/>
        <w:suppressAutoHyphens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     b) odszkodowania w wysokości stanowiącej sumę wartości zdyskontowanej i wartości      </w:t>
      </w: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br/>
        <w:t xml:space="preserve">     </w:t>
      </w:r>
      <w:proofErr w:type="spellStart"/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>resztowej</w:t>
      </w:r>
      <w:proofErr w:type="spellEnd"/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>, z zastrzeżeniem ust.8, 10 i 11.</w:t>
      </w:r>
    </w:p>
    <w:p w14:paraId="13F4A483" w14:textId="77777777" w:rsidR="00B42725" w:rsidRPr="00B42725" w:rsidRDefault="00B42725" w:rsidP="00B42725">
      <w:pPr>
        <w:widowControl w:val="0"/>
        <w:suppressAutoHyphens/>
        <w:ind w:left="284" w:hanging="284"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2B57F162" w14:textId="77777777" w:rsidR="00B42725" w:rsidRPr="00B42725" w:rsidRDefault="00B42725" w:rsidP="00B42725">
      <w:pPr>
        <w:widowControl w:val="0"/>
        <w:suppressAutoHyphens/>
        <w:ind w:left="284" w:hanging="284"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b) wartość netto przedmiotu leasingu stanowiącą podstawę zawarcia umowy leasingu przez Finansującego z osobą trzecią,  lub </w:t>
      </w:r>
    </w:p>
    <w:p w14:paraId="4E230216" w14:textId="755EB582" w:rsidR="00B42725" w:rsidRPr="00EA7824" w:rsidRDefault="00B42725" w:rsidP="00EA7824">
      <w:pPr>
        <w:widowControl w:val="0"/>
        <w:suppressAutoHyphens/>
        <w:ind w:left="284" w:hanging="284"/>
        <w:jc w:val="both"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>c) inne korzyści uzyskane przez Finansującego z tytułu rozwiązania umowy leasingu.</w:t>
      </w:r>
    </w:p>
    <w:p w14:paraId="3013D771" w14:textId="77777777" w:rsidR="00B42725" w:rsidRPr="00B42725" w:rsidRDefault="00B42725" w:rsidP="00B42725">
      <w:pPr>
        <w:widowControl w:val="0"/>
        <w:suppressAutoHyphens/>
        <w:ind w:left="284" w:hanging="284"/>
        <w:jc w:val="both"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043CCE8A" w14:textId="77777777" w:rsidR="00B42725" w:rsidRPr="00B42725" w:rsidRDefault="00B42725" w:rsidP="00B42725">
      <w:pPr>
        <w:widowControl w:val="0"/>
        <w:suppressAutoHyphens/>
        <w:ind w:left="284" w:hanging="284"/>
        <w:jc w:val="both"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10. W przypadku wygaśnięcia umowy leasingu, o którym mowa w ust. 3 odszkodowanie wymienione w ust.7 lit. b zostanie pomniejszone przez Finansującego o odszkodowanie </w:t>
      </w: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lastRenderedPageBreak/>
        <w:t>uzyskane z tytułu ubezpieczenia oraz inne korzyści otrzymane przez niego tytułem naprawienia szkody.</w:t>
      </w:r>
    </w:p>
    <w:p w14:paraId="2BCC385C" w14:textId="77777777" w:rsidR="00B42725" w:rsidRPr="00B42725" w:rsidRDefault="00B42725" w:rsidP="00B42725">
      <w:pPr>
        <w:widowControl w:val="0"/>
        <w:suppressAutoHyphens/>
        <w:ind w:hanging="284"/>
        <w:jc w:val="both"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565E8544" w14:textId="4D662D38" w:rsidR="00B42725" w:rsidRPr="00EA7824" w:rsidRDefault="00B42725" w:rsidP="00EA7824">
      <w:pPr>
        <w:widowControl w:val="0"/>
        <w:suppressAutoHyphens/>
        <w:jc w:val="both"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032B53AE" w14:textId="77777777" w:rsidR="00B42725" w:rsidRPr="00B42725" w:rsidRDefault="00B42725" w:rsidP="00B42725">
      <w:pPr>
        <w:widowControl w:val="0"/>
        <w:suppressAutoHyphens/>
        <w:ind w:hanging="284"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>12.Wartość zdyskontowana (</w:t>
      </w:r>
      <w:proofErr w:type="spellStart"/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>Wa</w:t>
      </w:r>
      <w:proofErr w:type="spellEnd"/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>), o której mowa w ust.7 lit. b będzie liczona w następujący sposób :</w:t>
      </w:r>
    </w:p>
    <w:p w14:paraId="3035E2C0" w14:textId="77777777" w:rsidR="00B42725" w:rsidRPr="00B42725" w:rsidRDefault="00B42725" w:rsidP="00B42725">
      <w:pPr>
        <w:widowControl w:val="0"/>
        <w:suppressAutoHyphens/>
        <w:ind w:hanging="284"/>
        <w:rPr>
          <w:rFonts w:eastAsia="SimSun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dyskontowana jest każda rata leasingowa oddzielnie wg wzoru: </w:t>
      </w:r>
    </w:p>
    <w:p w14:paraId="1E489D7F" w14:textId="77777777" w:rsidR="00B42725" w:rsidRPr="00B42725" w:rsidRDefault="00B42725" w:rsidP="00B42725">
      <w:pPr>
        <w:widowControl w:val="0"/>
        <w:suppressAutoHyphens/>
        <w:ind w:hanging="284"/>
        <w:rPr>
          <w:rFonts w:eastAsia="SimSun" w:cs="Arial"/>
          <w:kern w:val="2"/>
          <w:sz w:val="24"/>
          <w:szCs w:val="24"/>
          <w:lang w:val="pl-PL" w:eastAsia="zh-CN" w:bidi="hi-IN"/>
        </w:rPr>
      </w:pPr>
      <w:proofErr w:type="spellStart"/>
      <w:r w:rsidRPr="00B42725">
        <w:rPr>
          <w:rFonts w:ascii="Calibri" w:eastAsia="SimSun" w:hAnsi="Calibri" w:cs="Calibri"/>
          <w:kern w:val="2"/>
          <w:sz w:val="22"/>
          <w:szCs w:val="22"/>
          <w:shd w:val="clear" w:color="auto" w:fill="FFFFFF"/>
          <w:lang w:val="pl-PL" w:eastAsia="zh-CN" w:bidi="hi-IN"/>
        </w:rPr>
        <w:t>Kd</w:t>
      </w:r>
      <w:proofErr w:type="spellEnd"/>
      <w:r w:rsidRPr="00B42725">
        <w:rPr>
          <w:rFonts w:ascii="Calibri" w:eastAsia="SimSun" w:hAnsi="Calibri" w:cs="Calibri"/>
          <w:kern w:val="2"/>
          <w:sz w:val="22"/>
          <w:szCs w:val="22"/>
          <w:shd w:val="clear" w:color="auto" w:fill="FFFFFF"/>
          <w:lang w:val="pl-PL" w:eastAsia="zh-CN" w:bidi="hi-IN"/>
        </w:rPr>
        <w:t>=a* [(1+p)^(- (n-m))]</w:t>
      </w: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>, gdzie :</w:t>
      </w:r>
    </w:p>
    <w:p w14:paraId="62CECF07" w14:textId="77777777" w:rsidR="00B42725" w:rsidRPr="00B42725" w:rsidRDefault="00B42725" w:rsidP="00B42725">
      <w:pPr>
        <w:widowControl w:val="0"/>
        <w:suppressAutoHyphens/>
        <w:ind w:hanging="284"/>
        <w:rPr>
          <w:rFonts w:eastAsia="SimSun" w:cs="Arial"/>
          <w:kern w:val="2"/>
          <w:sz w:val="24"/>
          <w:szCs w:val="24"/>
          <w:lang w:val="pl-PL" w:eastAsia="zh-CN" w:bidi="hi-IN"/>
        </w:rPr>
      </w:pPr>
      <w:proofErr w:type="spellStart"/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>Kd</w:t>
      </w:r>
      <w:proofErr w:type="spellEnd"/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32E91ABB" w14:textId="77777777" w:rsidR="00B42725" w:rsidRPr="00B42725" w:rsidRDefault="00B42725" w:rsidP="00B42725">
      <w:pPr>
        <w:widowControl w:val="0"/>
        <w:suppressAutoHyphens/>
        <w:ind w:hanging="284"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m  -  oznacza ilość rat leasingowych pozostałych do spłaty , licząc od raty leasingowej następnej po racie dyskontowanej </w:t>
      </w:r>
    </w:p>
    <w:p w14:paraId="01A846DB" w14:textId="63E193E2" w:rsidR="00B42725" w:rsidRPr="00EA7824" w:rsidRDefault="00B42725" w:rsidP="00EA7824">
      <w:pPr>
        <w:widowControl w:val="0"/>
        <w:suppressAutoHyphens/>
        <w:ind w:hanging="284"/>
        <w:rPr>
          <w:rFonts w:eastAsia="SimSun" w:cs="Arial"/>
          <w:kern w:val="2"/>
          <w:sz w:val="24"/>
          <w:szCs w:val="24"/>
          <w:lang w:val="pl-PL" w:eastAsia="zh-CN" w:bidi="hi-IN"/>
        </w:rPr>
      </w:pPr>
      <w:r w:rsidRPr="00B42725">
        <w:rPr>
          <w:rFonts w:eastAsia="SimSun"/>
          <w:kern w:val="2"/>
          <w:sz w:val="24"/>
          <w:szCs w:val="24"/>
          <w:lang w:val="pl-PL" w:eastAsia="zh-CN" w:bidi="hi-I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2FB2EE2A" w14:textId="77777777" w:rsidR="00B42725" w:rsidRPr="00B42725" w:rsidRDefault="00B42725" w:rsidP="00B42725">
      <w:pPr>
        <w:spacing w:after="120"/>
        <w:ind w:left="142" w:hanging="426"/>
        <w:rPr>
          <w:sz w:val="16"/>
          <w:szCs w:val="16"/>
          <w:lang w:val="pl-PL"/>
        </w:rPr>
      </w:pPr>
      <w:r w:rsidRPr="00B42725">
        <w:rPr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7E679A58" w14:textId="77777777" w:rsidR="00B42725" w:rsidRPr="00B42725" w:rsidRDefault="00B42725" w:rsidP="00B42725">
      <w:pPr>
        <w:spacing w:after="120"/>
        <w:ind w:left="142" w:hanging="426"/>
        <w:jc w:val="both"/>
        <w:rPr>
          <w:sz w:val="16"/>
          <w:szCs w:val="16"/>
          <w:lang w:val="pl-PL"/>
        </w:rPr>
      </w:pPr>
      <w:r w:rsidRPr="00B42725">
        <w:rPr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14:paraId="67992C8C" w14:textId="77777777" w:rsidR="00B42725" w:rsidRPr="00B42725" w:rsidRDefault="00B42725" w:rsidP="00B42725">
      <w:pPr>
        <w:spacing w:after="120"/>
        <w:ind w:left="142" w:hanging="426"/>
        <w:rPr>
          <w:sz w:val="16"/>
          <w:szCs w:val="16"/>
          <w:lang w:val="pl-PL"/>
        </w:rPr>
      </w:pPr>
      <w:r w:rsidRPr="00B42725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7A4EE1C7" w14:textId="77777777" w:rsidR="00B42725" w:rsidRPr="00B42725" w:rsidRDefault="00B42725" w:rsidP="00B42725">
      <w:pPr>
        <w:spacing w:after="120"/>
        <w:rPr>
          <w:sz w:val="16"/>
          <w:szCs w:val="16"/>
          <w:lang w:val="pl-PL"/>
        </w:rPr>
      </w:pPr>
      <w:r w:rsidRPr="00B42725">
        <w:rPr>
          <w:sz w:val="24"/>
          <w:szCs w:val="24"/>
          <w:lang w:val="pl-PL"/>
        </w:rPr>
        <w:t xml:space="preserve"> </w:t>
      </w:r>
    </w:p>
    <w:p w14:paraId="3F389737" w14:textId="77777777" w:rsidR="00B42725" w:rsidRPr="00B42725" w:rsidRDefault="00B42725" w:rsidP="00B42725">
      <w:pPr>
        <w:ind w:left="360" w:hanging="360"/>
        <w:jc w:val="center"/>
      </w:pPr>
      <w:r w:rsidRPr="00B42725">
        <w:rPr>
          <w:sz w:val="24"/>
          <w:szCs w:val="24"/>
          <w:lang w:val="pl-PL"/>
        </w:rPr>
        <w:t>§ 11 ZMIANY UMOWY</w:t>
      </w:r>
    </w:p>
    <w:p w14:paraId="790DDFA2" w14:textId="77777777" w:rsidR="00B42725" w:rsidRPr="00B42725" w:rsidRDefault="00B42725" w:rsidP="00EA7824">
      <w:pPr>
        <w:numPr>
          <w:ilvl w:val="3"/>
          <w:numId w:val="16"/>
        </w:numPr>
        <w:tabs>
          <w:tab w:val="left" w:pos="142"/>
        </w:tabs>
        <w:ind w:left="142" w:hanging="426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24495512" w14:textId="77777777" w:rsidR="00B42725" w:rsidRPr="00B42725" w:rsidRDefault="00B42725" w:rsidP="00EA7824">
      <w:pPr>
        <w:numPr>
          <w:ilvl w:val="3"/>
          <w:numId w:val="16"/>
        </w:numPr>
        <w:tabs>
          <w:tab w:val="left" w:pos="142"/>
          <w:tab w:val="left" w:pos="426"/>
        </w:tabs>
        <w:ind w:left="142" w:right="-47" w:hanging="426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2C5159E6" w14:textId="77777777" w:rsidR="00B42725" w:rsidRPr="00B42725" w:rsidRDefault="00B42725" w:rsidP="00B42725">
      <w:pPr>
        <w:tabs>
          <w:tab w:val="left" w:pos="426"/>
        </w:tabs>
        <w:suppressAutoHyphens/>
        <w:ind w:left="142" w:hanging="426"/>
        <w:jc w:val="both"/>
        <w:rPr>
          <w:kern w:val="2"/>
          <w:sz w:val="24"/>
          <w:szCs w:val="24"/>
          <w:lang w:val="pl-PL"/>
        </w:rPr>
      </w:pPr>
      <w:r w:rsidRPr="00B42725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47F29589" w14:textId="77777777" w:rsidR="00B42725" w:rsidRPr="00B42725" w:rsidRDefault="00B42725" w:rsidP="00B42725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B42725">
        <w:rPr>
          <w:kern w:val="2"/>
          <w:sz w:val="24"/>
          <w:szCs w:val="24"/>
          <w:lang w:val="pl-PL"/>
        </w:rPr>
        <w:lastRenderedPageBreak/>
        <w:t>2) zmiany wysokości minimalnego wynagrodzenia za pracę albo wysokości minimalnej stawki godzinowej, ustalonych na podstawie ustawy z dnia 10 października 2002 r. o minimalnym wynagrodzeniu za pracę,</w:t>
      </w:r>
    </w:p>
    <w:p w14:paraId="405F7F76" w14:textId="77777777" w:rsidR="00B42725" w:rsidRPr="00B42725" w:rsidRDefault="00B42725" w:rsidP="00B42725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B42725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2AA9B1C7" w14:textId="77777777" w:rsidR="00B42725" w:rsidRPr="00B42725" w:rsidRDefault="00B42725" w:rsidP="00B42725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B42725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4B15E5F3" w14:textId="77777777" w:rsidR="00B42725" w:rsidRPr="00B42725" w:rsidRDefault="00B42725" w:rsidP="00B42725">
      <w:pPr>
        <w:tabs>
          <w:tab w:val="left" w:pos="426"/>
        </w:tabs>
        <w:suppressAutoHyphens/>
        <w:ind w:left="357" w:hanging="284"/>
        <w:jc w:val="both"/>
        <w:rPr>
          <w:lang w:val="pl-PL"/>
        </w:rPr>
      </w:pPr>
      <w:r w:rsidRPr="00B42725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22238022" w14:textId="77777777" w:rsidR="00B42725" w:rsidRPr="00B42725" w:rsidRDefault="00B42725" w:rsidP="00B42725">
      <w:pPr>
        <w:tabs>
          <w:tab w:val="left" w:pos="426"/>
        </w:tabs>
        <w:ind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B42725">
        <w:rPr>
          <w:sz w:val="24"/>
          <w:szCs w:val="24"/>
          <w:lang w:val="pl-PL"/>
        </w:rPr>
        <w:t>resztowej</w:t>
      </w:r>
      <w:proofErr w:type="spellEnd"/>
      <w:r w:rsidRPr="00B42725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B42725">
        <w:rPr>
          <w:sz w:val="24"/>
          <w:szCs w:val="24"/>
          <w:lang w:val="pl-PL"/>
        </w:rPr>
        <w:t>resztowej</w:t>
      </w:r>
      <w:proofErr w:type="spellEnd"/>
      <w:r w:rsidRPr="00B42725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B42725">
        <w:rPr>
          <w:sz w:val="24"/>
          <w:szCs w:val="24"/>
          <w:lang w:val="pl-PL"/>
        </w:rPr>
        <w:t>resztowa</w:t>
      </w:r>
      <w:proofErr w:type="spellEnd"/>
      <w:r w:rsidRPr="00B42725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46F75E8F" w14:textId="77777777" w:rsidR="00B42725" w:rsidRPr="00B42725" w:rsidRDefault="00B42725" w:rsidP="00B42725">
      <w:pPr>
        <w:tabs>
          <w:tab w:val="left" w:pos="426"/>
        </w:tabs>
        <w:ind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AF3755C" w14:textId="77777777" w:rsidR="00B42725" w:rsidRPr="00B42725" w:rsidRDefault="00B42725" w:rsidP="00B42725">
      <w:pPr>
        <w:tabs>
          <w:tab w:val="left" w:pos="426"/>
        </w:tabs>
        <w:spacing w:after="120" w:line="240" w:lineRule="atLeast"/>
        <w:ind w:right="-47"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8EA02FF" w14:textId="77777777" w:rsidR="00B42725" w:rsidRPr="00B42725" w:rsidRDefault="00B42725" w:rsidP="00B42725">
      <w:pPr>
        <w:tabs>
          <w:tab w:val="left" w:pos="426"/>
        </w:tabs>
        <w:ind w:hanging="284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481A96F" w14:textId="77777777" w:rsidR="00B42725" w:rsidRPr="00B42725" w:rsidRDefault="00B42725" w:rsidP="00B42725">
      <w:pPr>
        <w:numPr>
          <w:ilvl w:val="2"/>
          <w:numId w:val="17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4D4DD506" w14:textId="77777777" w:rsidR="00B42725" w:rsidRPr="00B42725" w:rsidRDefault="00B42725" w:rsidP="00B42725">
      <w:pPr>
        <w:numPr>
          <w:ilvl w:val="2"/>
          <w:numId w:val="17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3DF22EE2" w14:textId="77777777" w:rsidR="00B42725" w:rsidRPr="00B42725" w:rsidRDefault="00B42725" w:rsidP="00B42725">
      <w:pPr>
        <w:numPr>
          <w:ilvl w:val="2"/>
          <w:numId w:val="17"/>
        </w:numPr>
        <w:tabs>
          <w:tab w:val="left" w:pos="426"/>
        </w:tabs>
        <w:suppressAutoHyphens/>
        <w:ind w:left="426" w:hanging="142"/>
        <w:jc w:val="both"/>
        <w:rPr>
          <w:lang w:val="pl-PL"/>
        </w:rPr>
      </w:pPr>
      <w:r w:rsidRPr="00B42725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0EFD5691" w14:textId="77777777" w:rsidR="00B42725" w:rsidRPr="00B42725" w:rsidRDefault="00B42725" w:rsidP="00B42725">
      <w:pPr>
        <w:tabs>
          <w:tab w:val="left" w:pos="426"/>
        </w:tabs>
        <w:ind w:hanging="284"/>
        <w:jc w:val="both"/>
        <w:rPr>
          <w:kern w:val="2"/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 xml:space="preserve">8. Zmiany umowy mogą być dokonywane z zachowaniem przepisu </w:t>
      </w:r>
      <w:r w:rsidRPr="00B42725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27EEB093" w14:textId="77777777" w:rsidR="00B42725" w:rsidRPr="00B42725" w:rsidRDefault="00B42725" w:rsidP="00B42725">
      <w:pPr>
        <w:tabs>
          <w:tab w:val="left" w:pos="426"/>
        </w:tabs>
        <w:ind w:hanging="284"/>
        <w:jc w:val="both"/>
        <w:rPr>
          <w:sz w:val="24"/>
          <w:szCs w:val="24"/>
          <w:lang w:val="pl-PL"/>
        </w:rPr>
      </w:pPr>
    </w:p>
    <w:p w14:paraId="0AF8BE37" w14:textId="77777777" w:rsidR="00B42725" w:rsidRPr="00B42725" w:rsidRDefault="00B42725" w:rsidP="00B42725">
      <w:pPr>
        <w:ind w:left="360"/>
        <w:jc w:val="center"/>
        <w:rPr>
          <w:lang w:val="pl-PL"/>
        </w:rPr>
      </w:pPr>
      <w:r w:rsidRPr="00B42725">
        <w:rPr>
          <w:sz w:val="24"/>
          <w:szCs w:val="24"/>
          <w:lang w:val="pl-PL"/>
        </w:rPr>
        <w:t>§ 12 POSTANOWIENIA KOŃCOWE</w:t>
      </w:r>
    </w:p>
    <w:p w14:paraId="03A5EA0C" w14:textId="77777777" w:rsidR="00B42725" w:rsidRPr="00B42725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F108C54" w14:textId="77777777" w:rsidR="00B42725" w:rsidRPr="00B42725" w:rsidRDefault="00B42725" w:rsidP="00B42725">
      <w:pPr>
        <w:ind w:left="284" w:hanging="284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2. Wszelkie załączniki stanowią integralną część umowy.</w:t>
      </w:r>
    </w:p>
    <w:p w14:paraId="1C5DE707" w14:textId="1D5DFD17" w:rsidR="00B42725" w:rsidRPr="00B42725" w:rsidRDefault="00B42725" w:rsidP="00EA7824">
      <w:pPr>
        <w:ind w:left="284" w:hanging="284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3. Finansujący oświadcza, że posiada status dużego przedsiębiorcy w rozumieniu art. 4c ustawy z dnia 8 marca 2013 r. o przeciwdziałaniu nadmiernym opóźnieniom w transakcjach handlowych.</w:t>
      </w:r>
    </w:p>
    <w:p w14:paraId="5974ABC4" w14:textId="77777777" w:rsidR="00B42725" w:rsidRPr="00B42725" w:rsidRDefault="00B42725" w:rsidP="00B42725">
      <w:pPr>
        <w:ind w:left="360"/>
        <w:rPr>
          <w:lang w:val="pl-PL"/>
        </w:rPr>
      </w:pPr>
      <w:r w:rsidRPr="00B42725">
        <w:rPr>
          <w:sz w:val="24"/>
          <w:szCs w:val="24"/>
          <w:lang w:val="pl-PL"/>
        </w:rPr>
        <w:t>Załącznikami do umowy będą:</w:t>
      </w:r>
    </w:p>
    <w:p w14:paraId="6BEE6F31" w14:textId="77777777" w:rsidR="00B42725" w:rsidRPr="00B42725" w:rsidRDefault="00B42725" w:rsidP="00B42725">
      <w:pPr>
        <w:ind w:left="360"/>
        <w:rPr>
          <w:lang w:val="pl-PL"/>
        </w:rPr>
      </w:pPr>
      <w:r w:rsidRPr="00B42725">
        <w:rPr>
          <w:sz w:val="24"/>
          <w:szCs w:val="24"/>
          <w:lang w:val="pl-PL"/>
        </w:rPr>
        <w:t>1.</w:t>
      </w:r>
      <w:r w:rsidRPr="00B42725">
        <w:rPr>
          <w:sz w:val="24"/>
          <w:szCs w:val="24"/>
          <w:lang w:val="pl-PL"/>
        </w:rPr>
        <w:tab/>
        <w:t>Specyfikacja techniczna przedmiotu zamówienia.</w:t>
      </w:r>
    </w:p>
    <w:p w14:paraId="352CA7B5" w14:textId="77777777" w:rsidR="00B42725" w:rsidRPr="00B42725" w:rsidRDefault="00B42725" w:rsidP="00B42725">
      <w:pPr>
        <w:ind w:left="360"/>
        <w:rPr>
          <w:lang w:val="pl-PL"/>
        </w:rPr>
      </w:pPr>
      <w:r w:rsidRPr="00B42725">
        <w:rPr>
          <w:sz w:val="24"/>
          <w:szCs w:val="24"/>
          <w:lang w:val="pl-PL"/>
        </w:rPr>
        <w:t>2.</w:t>
      </w:r>
      <w:r w:rsidRPr="00B42725">
        <w:rPr>
          <w:sz w:val="24"/>
          <w:szCs w:val="24"/>
          <w:lang w:val="pl-PL"/>
        </w:rPr>
        <w:tab/>
        <w:t xml:space="preserve">Harmonogram finansowy </w:t>
      </w:r>
    </w:p>
    <w:p w14:paraId="0D2A9CCE" w14:textId="77777777" w:rsidR="00B42725" w:rsidRPr="00B42725" w:rsidRDefault="00B42725" w:rsidP="00B42725">
      <w:pPr>
        <w:ind w:left="360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4.</w:t>
      </w:r>
      <w:r w:rsidRPr="00B42725">
        <w:rPr>
          <w:sz w:val="24"/>
          <w:szCs w:val="24"/>
          <w:lang w:val="pl-PL"/>
        </w:rPr>
        <w:tab/>
        <w:t>Dokument Gwarancyjny</w:t>
      </w:r>
    </w:p>
    <w:p w14:paraId="36CE3A57" w14:textId="77777777" w:rsidR="00B42725" w:rsidRPr="00B42725" w:rsidRDefault="00B42725" w:rsidP="00B42725">
      <w:pPr>
        <w:ind w:left="360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>5.</w:t>
      </w:r>
      <w:r w:rsidRPr="00B42725">
        <w:rPr>
          <w:sz w:val="24"/>
          <w:szCs w:val="24"/>
          <w:lang w:val="pl-PL"/>
        </w:rPr>
        <w:tab/>
        <w:t>Ubezpieczenie przedmiotu zamówienia</w:t>
      </w:r>
    </w:p>
    <w:p w14:paraId="20A0FB97" w14:textId="77777777" w:rsidR="00B42725" w:rsidRPr="00B42725" w:rsidRDefault="00B42725" w:rsidP="00B42725">
      <w:pPr>
        <w:ind w:left="360"/>
        <w:rPr>
          <w:sz w:val="24"/>
          <w:szCs w:val="24"/>
          <w:lang w:val="pl-PL"/>
        </w:rPr>
      </w:pPr>
      <w:r w:rsidRPr="00B42725">
        <w:rPr>
          <w:sz w:val="24"/>
          <w:szCs w:val="24"/>
          <w:lang w:val="pl-PL"/>
        </w:rPr>
        <w:t xml:space="preserve">6.   Oświadczenie </w:t>
      </w:r>
      <w:r w:rsidRPr="00B42725">
        <w:rPr>
          <w:bCs/>
          <w:sz w:val="24"/>
          <w:szCs w:val="24"/>
          <w:lang w:val="pl-PL"/>
        </w:rPr>
        <w:t>dla celów podatkowych</w:t>
      </w:r>
    </w:p>
    <w:p w14:paraId="6C7AC774" w14:textId="77777777" w:rsidR="00B42725" w:rsidRPr="00B42725" w:rsidRDefault="00B42725" w:rsidP="00EA7824">
      <w:pPr>
        <w:rPr>
          <w:sz w:val="24"/>
          <w:szCs w:val="24"/>
          <w:lang w:val="pl-PL"/>
        </w:rPr>
      </w:pPr>
    </w:p>
    <w:p w14:paraId="3D428B2D" w14:textId="77777777" w:rsidR="00B42725" w:rsidRPr="00B42725" w:rsidRDefault="00B42725" w:rsidP="00B42725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 w:rsidRPr="00B42725">
        <w:rPr>
          <w:rFonts w:ascii="Verdana" w:hAnsi="Verdana" w:cs="Arial"/>
          <w:lang w:val="pl-PL"/>
        </w:rPr>
        <w:t>Załącznik nr 6 do umowy</w:t>
      </w:r>
    </w:p>
    <w:p w14:paraId="3CE215B0" w14:textId="77777777" w:rsidR="00B42725" w:rsidRPr="00B42725" w:rsidRDefault="00B42725" w:rsidP="00B4272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4866E0B2" w14:textId="77777777" w:rsidR="00B42725" w:rsidRPr="00B42725" w:rsidRDefault="00B42725" w:rsidP="00B4272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DC6EBC0" w14:textId="77777777" w:rsidR="00B42725" w:rsidRPr="00B42725" w:rsidRDefault="00B42725" w:rsidP="00B42725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 w:rsidRPr="00B42725">
        <w:rPr>
          <w:rFonts w:ascii="Verdana" w:hAnsi="Verdana" w:cs="Arial"/>
          <w:lang w:val="pl-PL"/>
        </w:rPr>
        <w:t>.....................................… </w:t>
      </w:r>
    </w:p>
    <w:p w14:paraId="434EEB7C" w14:textId="77777777" w:rsidR="00B42725" w:rsidRPr="00B42725" w:rsidRDefault="00B42725" w:rsidP="00B42725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 w:rsidRPr="00B42725">
        <w:rPr>
          <w:rFonts w:ascii="Verdana" w:hAnsi="Verdana" w:cs="Arial"/>
          <w:lang w:val="pl-PL"/>
        </w:rPr>
        <w:t>Nazwa Wykonawcy</w:t>
      </w:r>
    </w:p>
    <w:p w14:paraId="45ACB981" w14:textId="77777777" w:rsidR="00B42725" w:rsidRPr="00B42725" w:rsidRDefault="00B42725" w:rsidP="00B42725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0E557251" w14:textId="77777777" w:rsidR="00B42725" w:rsidRPr="00B42725" w:rsidRDefault="00B42725" w:rsidP="00B4272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 w:rsidRPr="00B42725">
        <w:rPr>
          <w:rFonts w:ascii="Verdana" w:hAnsi="Verdana" w:cs="Arial"/>
          <w:lang w:val="pl-PL"/>
        </w:rPr>
        <w:t>.....................................…</w:t>
      </w:r>
    </w:p>
    <w:p w14:paraId="7F0F48D7" w14:textId="77777777" w:rsidR="00B42725" w:rsidRPr="00B42725" w:rsidRDefault="00B42725" w:rsidP="00B42725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 w:rsidRPr="00B42725">
        <w:rPr>
          <w:rFonts w:ascii="Verdana" w:hAnsi="Verdana" w:cs="Arial"/>
          <w:lang w:val="pl-PL"/>
        </w:rPr>
        <w:t>NIP</w:t>
      </w:r>
      <w:r w:rsidRPr="00B42725">
        <w:rPr>
          <w:rFonts w:ascii="Verdana" w:hAnsi="Verdana" w:cs="Calibri"/>
          <w:lang w:val="pl-PL"/>
        </w:rPr>
        <w:tab/>
      </w:r>
      <w:r w:rsidRPr="00B42725">
        <w:rPr>
          <w:rFonts w:ascii="Verdana" w:hAnsi="Verdana" w:cs="Arial"/>
          <w:lang w:val="pl-PL"/>
        </w:rPr>
        <w:t> </w:t>
      </w:r>
    </w:p>
    <w:p w14:paraId="086A61E3" w14:textId="77777777" w:rsidR="00B42725" w:rsidRPr="00B42725" w:rsidRDefault="00B42725" w:rsidP="00B42725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439E5A7" w14:textId="77777777" w:rsidR="00B42725" w:rsidRPr="00B42725" w:rsidRDefault="00B42725" w:rsidP="00B427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C2C2D9A" w14:textId="77777777" w:rsidR="00B42725" w:rsidRPr="00B42725" w:rsidRDefault="00B42725" w:rsidP="00B4272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5DE698C" w14:textId="77777777" w:rsidR="00B42725" w:rsidRPr="00B42725" w:rsidRDefault="00B42725" w:rsidP="00B4272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08422C2" w14:textId="77777777" w:rsidR="00B42725" w:rsidRPr="00B42725" w:rsidRDefault="00B42725" w:rsidP="00B4272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B42725">
        <w:rPr>
          <w:rFonts w:ascii="Verdana" w:hAnsi="Verdana" w:cs="Arial"/>
          <w:b/>
          <w:bCs/>
          <w:lang w:val="pl-PL"/>
        </w:rPr>
        <w:t>OŚWIADCZENIE DLA CELÓW PODATKOWYCH</w:t>
      </w:r>
    </w:p>
    <w:p w14:paraId="183652E8" w14:textId="77777777" w:rsidR="00B42725" w:rsidRPr="00B42725" w:rsidRDefault="00B42725" w:rsidP="00B4272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B42725"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77174D71" w14:textId="77777777" w:rsidR="00B42725" w:rsidRPr="00B42725" w:rsidRDefault="00B42725" w:rsidP="00B4272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5402ECF9" w14:textId="77777777" w:rsidR="00B42725" w:rsidRPr="00B42725" w:rsidRDefault="00B42725" w:rsidP="00B42725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 w:rsidRPr="00B42725">
        <w:rPr>
          <w:rFonts w:ascii="Verdana" w:hAnsi="Verdana" w:cs="Arial"/>
          <w:lang w:val="pl-PL"/>
        </w:rPr>
        <w:t>Działając w imieniu ………………………………, (dalej jako: „</w:t>
      </w:r>
      <w:r w:rsidRPr="00B42725">
        <w:rPr>
          <w:rFonts w:ascii="Verdana" w:hAnsi="Verdana" w:cs="Arial"/>
          <w:b/>
          <w:bCs/>
          <w:lang w:val="pl-PL"/>
        </w:rPr>
        <w:t>Podmiot</w:t>
      </w:r>
      <w:r w:rsidRPr="00B42725">
        <w:rPr>
          <w:rFonts w:ascii="Verdana" w:hAnsi="Verdana" w:cs="Arial"/>
          <w:lang w:val="pl-PL"/>
        </w:rPr>
        <w:t>”) niniejszym oświadcza, że Podmiot:</w:t>
      </w:r>
    </w:p>
    <w:p w14:paraId="0F49EF4A" w14:textId="77777777" w:rsidR="00B42725" w:rsidRPr="00B42725" w:rsidRDefault="00B42725" w:rsidP="00B42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B42725">
        <w:rPr>
          <w:rFonts w:ascii="Verdana" w:hAnsi="Verdana" w:cs="Arial"/>
          <w:b/>
          <w:bCs/>
          <w:lang w:val="pl-PL"/>
        </w:rPr>
        <w:t>jest / nie jest</w:t>
      </w:r>
      <w:r w:rsidRPr="00B42725">
        <w:rPr>
          <w:rFonts w:ascii="Verdana" w:hAnsi="Verdana" w:cs="Arial"/>
          <w:vertAlign w:val="superscript"/>
          <w:lang w:val="pl-PL"/>
        </w:rPr>
        <w:footnoteReference w:id="1"/>
      </w:r>
      <w:r w:rsidRPr="00B42725">
        <w:rPr>
          <w:rFonts w:ascii="Verdana" w:hAnsi="Verdana" w:cs="Arial"/>
          <w:lang w:val="pl-PL"/>
        </w:rPr>
        <w:t xml:space="preserve"> podmiotem powiązanym z Akademią Górniczo-Hutniczą </w:t>
      </w:r>
      <w:r w:rsidRPr="00B42725"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 w:rsidRPr="00B42725">
        <w:rPr>
          <w:rFonts w:ascii="Verdana" w:hAnsi="Verdana" w:cs="Arial"/>
          <w:vertAlign w:val="superscript"/>
          <w:lang w:val="pl-PL"/>
        </w:rPr>
        <w:footnoteReference w:id="2"/>
      </w:r>
      <w:r w:rsidRPr="00B42725">
        <w:rPr>
          <w:rFonts w:ascii="Verdana" w:hAnsi="Verdana" w:cs="Arial"/>
          <w:lang w:val="pl-PL"/>
        </w:rPr>
        <w:t>;</w:t>
      </w:r>
    </w:p>
    <w:p w14:paraId="226DB3C4" w14:textId="77777777" w:rsidR="00B42725" w:rsidRPr="00B42725" w:rsidRDefault="00B42725" w:rsidP="00B42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B42725">
        <w:rPr>
          <w:rFonts w:ascii="Verdana" w:eastAsia="Calibri" w:hAnsi="Verdana" w:cs="Arial"/>
          <w:b/>
          <w:bCs/>
          <w:lang w:val="pl-PL" w:eastAsia="en-US"/>
        </w:rPr>
        <w:t>jest / nie</w:t>
      </w:r>
      <w:r w:rsidRPr="00B42725">
        <w:rPr>
          <w:rFonts w:ascii="Verdana" w:eastAsia="Calibri" w:hAnsi="Verdana" w:cs="Arial"/>
          <w:lang w:val="pl-PL" w:eastAsia="en-US"/>
        </w:rPr>
        <w:t xml:space="preserve"> </w:t>
      </w:r>
      <w:r w:rsidRPr="00B42725">
        <w:rPr>
          <w:rFonts w:ascii="Verdana" w:eastAsia="Calibri" w:hAnsi="Verdana" w:cs="Arial"/>
          <w:b/>
          <w:bCs/>
          <w:lang w:val="pl-PL" w:eastAsia="en-US"/>
        </w:rPr>
        <w:t>jest</w:t>
      </w:r>
      <w:r w:rsidRPr="00B42725"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 w:rsidRPr="00B42725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B42725"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 w:rsidRPr="00B42725">
        <w:rPr>
          <w:rFonts w:ascii="Verdana" w:eastAsia="Calibri" w:hAnsi="Verdana" w:cs="Arial"/>
          <w:lang w:val="pl-PL" w:eastAsia="en-US"/>
        </w:rPr>
        <w:t xml:space="preserve"> </w:t>
      </w:r>
    </w:p>
    <w:p w14:paraId="65961D6C" w14:textId="77777777" w:rsidR="00B42725" w:rsidRPr="00B42725" w:rsidRDefault="00B42725" w:rsidP="00B42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B42725">
        <w:rPr>
          <w:rFonts w:ascii="Verdana" w:eastAsia="Calibri" w:hAnsi="Verdana" w:cs="Arial"/>
          <w:lang w:val="pl-PL" w:eastAsia="en-US"/>
        </w:rPr>
        <w:lastRenderedPageBreak/>
        <w:t>rzeczywisty właściciel</w:t>
      </w:r>
      <w:r w:rsidRPr="00B42725"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 w:rsidRPr="00B42725">
        <w:rPr>
          <w:rFonts w:ascii="Verdana" w:eastAsia="Calibri" w:hAnsi="Verdana" w:cs="Arial"/>
          <w:lang w:val="pl-PL" w:eastAsia="en-US"/>
        </w:rPr>
        <w:t xml:space="preserve"> Podmiotu </w:t>
      </w:r>
      <w:r w:rsidRPr="00B42725">
        <w:rPr>
          <w:rFonts w:ascii="Verdana" w:eastAsia="Calibri" w:hAnsi="Verdana" w:cs="Arial"/>
          <w:b/>
          <w:bCs/>
          <w:lang w:val="pl-PL" w:eastAsia="en-US"/>
        </w:rPr>
        <w:t>jest / nie jest</w:t>
      </w:r>
      <w:r w:rsidRPr="00B42725"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 w:rsidRPr="00B42725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B42725">
        <w:rPr>
          <w:rFonts w:ascii="Verdana" w:eastAsia="Calibri" w:hAnsi="Verdana" w:cs="Arial"/>
          <w:vertAlign w:val="superscript"/>
          <w:lang w:val="pl-PL" w:eastAsia="en-US"/>
        </w:rPr>
        <w:t>4</w:t>
      </w:r>
      <w:r w:rsidRPr="00B42725">
        <w:rPr>
          <w:rFonts w:ascii="Verdana" w:eastAsia="Calibri" w:hAnsi="Verdana" w:cs="Arial"/>
          <w:lang w:val="pl-PL" w:eastAsia="en-US"/>
        </w:rPr>
        <w:t xml:space="preserve"> </w:t>
      </w:r>
    </w:p>
    <w:p w14:paraId="4AF3B36B" w14:textId="77777777" w:rsidR="00B42725" w:rsidRPr="00B42725" w:rsidRDefault="00B42725" w:rsidP="00B42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B42725">
        <w:rPr>
          <w:rFonts w:ascii="Verdana" w:eastAsia="Calibri" w:hAnsi="Verdana" w:cs="Arial"/>
          <w:lang w:val="pl-PL" w:eastAsia="en-US"/>
        </w:rPr>
        <w:t xml:space="preserve">Podmiot </w:t>
      </w:r>
      <w:r w:rsidRPr="00B42725"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 w:rsidRPr="00B42725">
        <w:rPr>
          <w:rFonts w:ascii="Verdana" w:hAnsi="Verdana" w:cs="Arial"/>
          <w:vertAlign w:val="superscript"/>
          <w:lang w:val="pl-PL"/>
        </w:rPr>
        <w:footnoteReference w:id="7"/>
      </w:r>
      <w:r w:rsidRPr="00B42725">
        <w:rPr>
          <w:rFonts w:ascii="Verdana" w:hAnsi="Verdana" w:cs="Arial"/>
          <w:lang w:val="pl-PL"/>
        </w:rPr>
        <w:t xml:space="preserve"> </w:t>
      </w:r>
      <w:r w:rsidRPr="00B42725"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 w:rsidRPr="00B42725"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 w:rsidRPr="00B42725"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 w:rsidRPr="00B42725"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0236DB07" w14:textId="77777777" w:rsidR="00B42725" w:rsidRPr="00B42725" w:rsidRDefault="00B42725" w:rsidP="00B42725">
      <w:pPr>
        <w:spacing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0D7D5624" w14:textId="77777777" w:rsidR="00B42725" w:rsidRPr="00B42725" w:rsidRDefault="00B42725" w:rsidP="00B42725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 w:rsidRPr="00B42725"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B42725"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1C5E5835" w14:textId="77777777" w:rsidR="00B42725" w:rsidRPr="00B42725" w:rsidRDefault="00B42725" w:rsidP="00B427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A6AAB6A" w14:textId="77777777" w:rsidR="00B42725" w:rsidRPr="00B42725" w:rsidRDefault="00B42725" w:rsidP="00B427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93EEA43" w14:textId="77777777" w:rsidR="00B42725" w:rsidRPr="00B42725" w:rsidRDefault="00B42725" w:rsidP="00B427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DADBD45" w14:textId="77777777" w:rsidR="00B42725" w:rsidRPr="00B42725" w:rsidRDefault="00B42725" w:rsidP="00B42725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42725" w:rsidRPr="00EA7824" w14:paraId="1D8D9BCA" w14:textId="77777777" w:rsidTr="00B42725">
        <w:tc>
          <w:tcPr>
            <w:tcW w:w="4105" w:type="dxa"/>
            <w:hideMark/>
          </w:tcPr>
          <w:p w14:paraId="2D42CAFF" w14:textId="77777777" w:rsidR="00B42725" w:rsidRPr="00B42725" w:rsidRDefault="00B42725" w:rsidP="00B42725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B42725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67264B0" w14:textId="77777777" w:rsidR="00B42725" w:rsidRPr="00B42725" w:rsidRDefault="00B42725" w:rsidP="00B42725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B42725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B42725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B42725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5C9E64EE" w14:textId="77777777" w:rsidR="00B42725" w:rsidRPr="00B42725" w:rsidRDefault="00B42725" w:rsidP="00B42725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4392E26A" w14:textId="77777777" w:rsidR="00B42725" w:rsidRPr="00B42725" w:rsidRDefault="00B42725" w:rsidP="00B42725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54D34808" w14:textId="77777777" w:rsidR="00496551" w:rsidRPr="00B42725" w:rsidRDefault="00496551" w:rsidP="002139A6">
      <w:pPr>
        <w:rPr>
          <w:lang w:val="pl-PL"/>
        </w:rPr>
      </w:pPr>
    </w:p>
    <w:sectPr w:rsidR="00496551" w:rsidRPr="00B42725">
      <w:head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D8176" w14:textId="77777777" w:rsidR="007F6458" w:rsidRDefault="007F6458">
      <w:r>
        <w:separator/>
      </w:r>
    </w:p>
  </w:endnote>
  <w:endnote w:type="continuationSeparator" w:id="0">
    <w:p w14:paraId="150A3497" w14:textId="77777777" w:rsidR="007F6458" w:rsidRDefault="007F6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12DBE" w14:textId="77777777" w:rsidR="007F6458" w:rsidRDefault="007F6458">
      <w:r>
        <w:separator/>
      </w:r>
    </w:p>
  </w:footnote>
  <w:footnote w:type="continuationSeparator" w:id="0">
    <w:p w14:paraId="79EAB8F8" w14:textId="77777777" w:rsidR="007F6458" w:rsidRDefault="007F6458">
      <w:r>
        <w:continuationSeparator/>
      </w:r>
    </w:p>
  </w:footnote>
  <w:footnote w:id="1">
    <w:p w14:paraId="4D4E4C0A" w14:textId="77777777" w:rsidR="00B42725" w:rsidRDefault="00B42725" w:rsidP="00B4272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FC7E9B5" w14:textId="77777777" w:rsidR="00B42725" w:rsidRDefault="00B42725" w:rsidP="00B4272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cs="Arial"/>
          <w:color w:val="000000"/>
        </w:rPr>
        <w:t xml:space="preserve">Zgodnie z ustawą </w:t>
      </w:r>
      <w:r>
        <w:rPr>
          <w:rStyle w:val="normaltextrun"/>
          <w:rFonts w:cs="Arial"/>
          <w:b/>
          <w:bCs/>
          <w:color w:val="000000"/>
        </w:rPr>
        <w:t>podmioty powiązane</w:t>
      </w:r>
      <w:r>
        <w:rPr>
          <w:rStyle w:val="normaltextrun"/>
          <w:rFonts w:cs="Arial"/>
          <w:color w:val="000000"/>
        </w:rPr>
        <w:t xml:space="preserve"> oznaczają:</w:t>
      </w:r>
      <w:r>
        <w:rPr>
          <w:rStyle w:val="eop"/>
          <w:rFonts w:cs="Arial"/>
          <w:color w:val="000000"/>
        </w:rPr>
        <w:t> </w:t>
      </w:r>
    </w:p>
    <w:p w14:paraId="435DA8EF" w14:textId="77777777" w:rsidR="00B42725" w:rsidRDefault="00B42725" w:rsidP="00B4272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 xml:space="preserve">podmioty, z których jeden podmiot </w:t>
      </w:r>
      <w:r>
        <w:rPr>
          <w:rStyle w:val="normaltextrun"/>
          <w:rFonts w:cs="Arial"/>
          <w:color w:val="000000"/>
          <w:u w:val="single"/>
        </w:rPr>
        <w:t>wywiera znaczący wpływ</w:t>
      </w:r>
      <w:r>
        <w:rPr>
          <w:rStyle w:val="normaltextrun"/>
          <w:rFonts w:cs="Arial"/>
          <w:color w:val="000000"/>
        </w:rPr>
        <w:t xml:space="preserve"> na co najmniej jeden podmiot, lub</w:t>
      </w:r>
      <w:r>
        <w:rPr>
          <w:rStyle w:val="eop"/>
          <w:rFonts w:cs="Arial"/>
          <w:color w:val="000000"/>
        </w:rPr>
        <w:t> </w:t>
      </w:r>
    </w:p>
    <w:p w14:paraId="7B26AD0A" w14:textId="77777777" w:rsidR="00B42725" w:rsidRDefault="00B42725" w:rsidP="00B4272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podmioty, na które wywiera znaczący wpływ:</w:t>
      </w:r>
      <w:r>
        <w:rPr>
          <w:rStyle w:val="eop"/>
          <w:rFonts w:cs="Arial"/>
          <w:color w:val="000000"/>
        </w:rPr>
        <w:t> </w:t>
      </w:r>
    </w:p>
    <w:p w14:paraId="15C95F22" w14:textId="77777777" w:rsidR="00B42725" w:rsidRDefault="00B42725" w:rsidP="00B4272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ten sam inny podmiot lub</w:t>
      </w:r>
      <w:r>
        <w:rPr>
          <w:rStyle w:val="eop"/>
          <w:rFonts w:cs="Arial"/>
          <w:color w:val="000000"/>
        </w:rPr>
        <w:t> </w:t>
      </w:r>
    </w:p>
    <w:p w14:paraId="695350A0" w14:textId="77777777" w:rsidR="00B42725" w:rsidRDefault="00B42725" w:rsidP="00B4272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</w:rPr>
        <w:t> </w:t>
      </w:r>
    </w:p>
    <w:p w14:paraId="3C48E996" w14:textId="77777777" w:rsidR="00B42725" w:rsidRDefault="00B42725" w:rsidP="00B4272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cs="Arial"/>
          <w:color w:val="000000"/>
        </w:rPr>
        <w:t>W tym też zakresie pragniemy wskazać, że „</w:t>
      </w:r>
      <w:r>
        <w:rPr>
          <w:rStyle w:val="normaltextrun"/>
          <w:rFonts w:cs="Arial"/>
          <w:b/>
          <w:bCs/>
          <w:color w:val="000000"/>
        </w:rPr>
        <w:t>wywieranie znaczącego wpływu</w:t>
      </w:r>
      <w:r>
        <w:rPr>
          <w:rStyle w:val="normaltextrun"/>
          <w:rFonts w:cs="Arial"/>
          <w:color w:val="000000"/>
        </w:rPr>
        <w:t>” oznacza:</w:t>
      </w:r>
      <w:r>
        <w:rPr>
          <w:rStyle w:val="eop"/>
          <w:rFonts w:cs="Arial"/>
          <w:color w:val="000000"/>
        </w:rPr>
        <w:t> </w:t>
      </w:r>
    </w:p>
    <w:p w14:paraId="5435E2B4" w14:textId="77777777" w:rsidR="00B42725" w:rsidRDefault="00B42725" w:rsidP="00B4272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cs="Arial"/>
          <w:color w:val="000000"/>
        </w:rPr>
      </w:pPr>
      <w:r>
        <w:rPr>
          <w:rStyle w:val="normaltextrun"/>
          <w:rFonts w:cs="Arial"/>
          <w:color w:val="000000"/>
        </w:rPr>
        <w:t>posiadanie bezpośrednio lub pośrednio co najmniej 25%:</w:t>
      </w:r>
      <w:r>
        <w:rPr>
          <w:rStyle w:val="normaltextrun"/>
          <w:rFonts w:cs="Arial"/>
        </w:rPr>
        <w:t> </w:t>
      </w:r>
    </w:p>
    <w:p w14:paraId="3246EA9C" w14:textId="77777777" w:rsidR="00B42725" w:rsidRDefault="00B42725" w:rsidP="00B4272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cs="Arial"/>
          <w:color w:val="000000"/>
        </w:rPr>
        <w:t>udziałów w kapitale lub</w:t>
      </w:r>
      <w:r>
        <w:rPr>
          <w:rStyle w:val="eop"/>
          <w:rFonts w:cs="Arial"/>
          <w:color w:val="000000"/>
        </w:rPr>
        <w:t> </w:t>
      </w:r>
    </w:p>
    <w:p w14:paraId="65A326A1" w14:textId="77777777" w:rsidR="00B42725" w:rsidRDefault="00B42725" w:rsidP="00B4272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praw głosu w organach kontrolnych, stanowiących lub zarządzających, lub</w:t>
      </w:r>
      <w:r>
        <w:rPr>
          <w:rStyle w:val="eop"/>
          <w:rFonts w:cs="Arial"/>
          <w:color w:val="000000"/>
        </w:rPr>
        <w:t> </w:t>
      </w:r>
    </w:p>
    <w:p w14:paraId="3F0DE506" w14:textId="77777777" w:rsidR="00B42725" w:rsidRDefault="00B42725" w:rsidP="00B4272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</w:rPr>
        <w:t> </w:t>
      </w:r>
    </w:p>
    <w:p w14:paraId="1317FEA9" w14:textId="77777777" w:rsidR="00B42725" w:rsidRDefault="00B42725" w:rsidP="00B4272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cs="Arial"/>
          <w:color w:val="000000"/>
          <w:vertAlign w:val="superscript"/>
        </w:rPr>
        <w:t>1</w:t>
      </w:r>
      <w:r>
        <w:rPr>
          <w:rStyle w:val="normaltextrun"/>
          <w:rFonts w:cs="Arial"/>
          <w:color w:val="000000"/>
        </w:rPr>
        <w:t>, lub</w:t>
      </w:r>
      <w:r>
        <w:rPr>
          <w:rStyle w:val="eop"/>
          <w:rFonts w:cs="Arial"/>
          <w:color w:val="000000"/>
        </w:rPr>
        <w:t> </w:t>
      </w:r>
    </w:p>
    <w:p w14:paraId="1A9146F4" w14:textId="77777777" w:rsidR="00B42725" w:rsidRDefault="00B42725" w:rsidP="00B4272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</w:rPr>
        <w:t> </w:t>
      </w:r>
    </w:p>
  </w:footnote>
  <w:footnote w:id="3">
    <w:p w14:paraId="525BC2E6" w14:textId="77777777" w:rsidR="00B42725" w:rsidRDefault="00B42725" w:rsidP="00B4272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550DD9A" w14:textId="77777777" w:rsidR="00B42725" w:rsidRDefault="00B42725" w:rsidP="00B4272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A5233F0" w14:textId="77777777" w:rsidR="00B42725" w:rsidRDefault="00B42725" w:rsidP="00B4272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E9F539B" w14:textId="77777777" w:rsidR="00B42725" w:rsidRDefault="00B42725" w:rsidP="00B4272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1573DD9" w14:textId="77777777" w:rsidR="00B42725" w:rsidRDefault="00B42725" w:rsidP="00B4272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AEC6DD1" w14:textId="77777777" w:rsidR="00B42725" w:rsidRDefault="00B42725" w:rsidP="00B4272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B3DEFC6" w14:textId="77777777" w:rsidR="00B42725" w:rsidRDefault="00B42725" w:rsidP="00B4272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2245AB7" w14:textId="77777777" w:rsidR="00B42725" w:rsidRDefault="00B42725" w:rsidP="00B4272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B90BDF" w14:textId="77777777" w:rsidR="00B42725" w:rsidRDefault="00B42725" w:rsidP="00B4272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10971B6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25C04CC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F30C9FF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DC204D7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74097B3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408A7F1" w14:textId="77777777" w:rsidR="00B42725" w:rsidRDefault="00B42725" w:rsidP="00B4272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B1F6A0B" w14:textId="77777777" w:rsidR="00B42725" w:rsidRDefault="00B42725" w:rsidP="00B4272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F340940" w14:textId="77777777" w:rsidR="00B42725" w:rsidRDefault="00B42725" w:rsidP="00B4272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B0090" w14:textId="5A500EFC" w:rsidR="00CE509C" w:rsidRDefault="00EA7824">
    <w:pPr>
      <w:pStyle w:val="Nagwek"/>
    </w:pPr>
    <w:r>
      <w:rPr>
        <w:noProof/>
      </w:rPr>
      <w:pict w14:anchorId="6D1F06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0.75pt;height:39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F13003"/>
    <w:multiLevelType w:val="multilevel"/>
    <w:tmpl w:val="259E6BE8"/>
    <w:lvl w:ilvl="0">
      <w:numFmt w:val="decimal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6" w15:restartNumberingAfterBreak="0">
    <w:nsid w:val="74F417E6"/>
    <w:multiLevelType w:val="hybridMultilevel"/>
    <w:tmpl w:val="631E0F10"/>
    <w:lvl w:ilvl="0" w:tplc="FFFFFFFF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5234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50308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02333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06407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65961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43307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85617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6068187">
    <w:abstractNumId w:val="4"/>
  </w:num>
  <w:num w:numId="9" w16cid:durableId="11205389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10832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043032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897809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81839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53604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7584050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3337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53691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9686115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458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139A6"/>
    <w:rsid w:val="002430FD"/>
    <w:rsid w:val="00267340"/>
    <w:rsid w:val="00275C59"/>
    <w:rsid w:val="002D2747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83506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F6458"/>
    <w:rsid w:val="00800261"/>
    <w:rsid w:val="00841B63"/>
    <w:rsid w:val="008535C5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42725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CE509C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A7824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2AD858B6"/>
  <w15:chartTrackingRefBased/>
  <w15:docId w15:val="{2754C2D8-EA1D-4986-9488-E36E9F2D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3354</Words>
  <Characters>22690</Characters>
  <Application>Microsoft Office Word</Application>
  <DocSecurity>0</DocSecurity>
  <Lines>189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25993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2022-09-01T10:47:00Z</dcterms:created>
  <dcterms:modified xsi:type="dcterms:W3CDTF">2022-09-01T10:47:00Z</dcterms:modified>
</cp:coreProperties>
</file>