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70699C98" w:rsidR="00E40A3C" w:rsidRDefault="00E40A3C" w:rsidP="00361EEE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D95D80" w:rsidRPr="00D95D80">
        <w:rPr>
          <w:b/>
          <w:sz w:val="22"/>
          <w:szCs w:val="22"/>
        </w:rPr>
        <w:t>kurs nauki języka angielskiego - na różnych poziomach zaawansowania - dla pracowników administracyjnych i zarządzających Uczelni realizowany w ramach projektu ZPR AGH- KC-zp.272-506/22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538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0"/>
        <w:gridCol w:w="2806"/>
        <w:gridCol w:w="1949"/>
        <w:gridCol w:w="1016"/>
        <w:gridCol w:w="1272"/>
        <w:gridCol w:w="2402"/>
      </w:tblGrid>
      <w:tr w:rsidR="00B429E8" w14:paraId="48785F38" w14:textId="77777777" w:rsidTr="00152F1D">
        <w:trPr>
          <w:cantSplit/>
          <w:trHeight w:val="782"/>
        </w:trPr>
        <w:tc>
          <w:tcPr>
            <w:tcW w:w="158" w:type="pct"/>
            <w:vAlign w:val="center"/>
          </w:tcPr>
          <w:p w14:paraId="48BDBA12" w14:textId="0522B020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439" w:type="pct"/>
            <w:vAlign w:val="center"/>
          </w:tcPr>
          <w:p w14:paraId="31981277" w14:textId="77777777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999" w:type="pct"/>
            <w:vAlign w:val="center"/>
          </w:tcPr>
          <w:p w14:paraId="32093579" w14:textId="3FC78311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Liczba grup i liczba uczestników w jednej grupie</w:t>
            </w:r>
          </w:p>
        </w:tc>
        <w:tc>
          <w:tcPr>
            <w:tcW w:w="521" w:type="pct"/>
          </w:tcPr>
          <w:p w14:paraId="5902BF90" w14:textId="3F9D9E12" w:rsidR="00B429E8" w:rsidRPr="00600F7A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>Liczba godzin lekcyjnych</w:t>
            </w:r>
          </w:p>
        </w:tc>
        <w:tc>
          <w:tcPr>
            <w:tcW w:w="652" w:type="pct"/>
          </w:tcPr>
          <w:p w14:paraId="789877E5" w14:textId="6AF1CAEC" w:rsidR="00B429E8" w:rsidRPr="00600F7A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 w:rsidRPr="00600F7A">
              <w:rPr>
                <w:b/>
              </w:rPr>
              <w:t xml:space="preserve">Data </w:t>
            </w:r>
          </w:p>
          <w:p w14:paraId="4D8352DD" w14:textId="5EA93FBC" w:rsidR="00B429E8" w:rsidRPr="00600F7A" w:rsidRDefault="00600F7A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</w:t>
            </w:r>
            <w:bookmarkStart w:id="0" w:name="_GoBack"/>
            <w:bookmarkEnd w:id="0"/>
            <w:r w:rsidR="00B429E8" w:rsidRPr="00600F7A">
              <w:rPr>
                <w:b/>
              </w:rPr>
              <w:t>ykonania</w:t>
            </w:r>
            <w:r w:rsidR="00152F1D" w:rsidRPr="00600F7A">
              <w:rPr>
                <w:b/>
              </w:rPr>
              <w:t xml:space="preserve"> usługi</w:t>
            </w:r>
          </w:p>
        </w:tc>
        <w:tc>
          <w:tcPr>
            <w:tcW w:w="1231" w:type="pct"/>
          </w:tcPr>
          <w:p w14:paraId="26553F6C" w14:textId="33653A88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B429E8" w:rsidRDefault="00B429E8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B429E8" w14:paraId="21D5C273" w14:textId="77777777" w:rsidTr="00152F1D">
        <w:trPr>
          <w:cantSplit/>
          <w:trHeight w:hRule="exact" w:val="281"/>
        </w:trPr>
        <w:tc>
          <w:tcPr>
            <w:tcW w:w="158" w:type="pct"/>
            <w:vAlign w:val="center"/>
          </w:tcPr>
          <w:p w14:paraId="4CE9C2AE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439" w:type="pct"/>
            <w:vAlign w:val="center"/>
          </w:tcPr>
          <w:p w14:paraId="3EDE7729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999" w:type="pct"/>
            <w:vAlign w:val="center"/>
          </w:tcPr>
          <w:p w14:paraId="778E3396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521" w:type="pct"/>
          </w:tcPr>
          <w:p w14:paraId="7D671E99" w14:textId="4B5E6A33" w:rsidR="00B429E8" w:rsidRDefault="00152F1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652" w:type="pct"/>
          </w:tcPr>
          <w:p w14:paraId="4D95BC23" w14:textId="75D74E78" w:rsidR="00B429E8" w:rsidRDefault="00152F1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1231" w:type="pct"/>
          </w:tcPr>
          <w:p w14:paraId="255DFD93" w14:textId="3AEF23A4" w:rsidR="00B429E8" w:rsidRDefault="00152F1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B429E8" w14:paraId="7B668A21" w14:textId="77777777" w:rsidTr="00152F1D">
        <w:trPr>
          <w:cantSplit/>
          <w:trHeight w:val="921"/>
        </w:trPr>
        <w:tc>
          <w:tcPr>
            <w:tcW w:w="158" w:type="pct"/>
          </w:tcPr>
          <w:p w14:paraId="20918BA6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39" w:type="pct"/>
          </w:tcPr>
          <w:p w14:paraId="0AA718EE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9" w:type="pct"/>
          </w:tcPr>
          <w:p w14:paraId="477409B9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521" w:type="pct"/>
          </w:tcPr>
          <w:p w14:paraId="4240FD45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2" w:type="pct"/>
          </w:tcPr>
          <w:p w14:paraId="5D19D0CE" w14:textId="780DBE0D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31" w:type="pct"/>
          </w:tcPr>
          <w:p w14:paraId="49A5DEF0" w14:textId="045F750B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429E8" w14:paraId="298C3FD5" w14:textId="77777777" w:rsidTr="00152F1D">
        <w:trPr>
          <w:cantSplit/>
          <w:trHeight w:val="870"/>
        </w:trPr>
        <w:tc>
          <w:tcPr>
            <w:tcW w:w="158" w:type="pct"/>
          </w:tcPr>
          <w:p w14:paraId="27CE183D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39" w:type="pct"/>
          </w:tcPr>
          <w:p w14:paraId="2884A691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9" w:type="pct"/>
          </w:tcPr>
          <w:p w14:paraId="03F6CA51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521" w:type="pct"/>
          </w:tcPr>
          <w:p w14:paraId="2868D57D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2" w:type="pct"/>
          </w:tcPr>
          <w:p w14:paraId="51380EFB" w14:textId="52412658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31" w:type="pct"/>
          </w:tcPr>
          <w:p w14:paraId="2DBC3D66" w14:textId="426C5650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B429E8" w14:paraId="256E1D96" w14:textId="77777777" w:rsidTr="00152F1D">
        <w:trPr>
          <w:cantSplit/>
          <w:trHeight w:val="870"/>
        </w:trPr>
        <w:tc>
          <w:tcPr>
            <w:tcW w:w="158" w:type="pct"/>
          </w:tcPr>
          <w:p w14:paraId="5C7026C9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39" w:type="pct"/>
          </w:tcPr>
          <w:p w14:paraId="558CE428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999" w:type="pct"/>
          </w:tcPr>
          <w:p w14:paraId="1919A508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521" w:type="pct"/>
          </w:tcPr>
          <w:p w14:paraId="2B63FECB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2" w:type="pct"/>
          </w:tcPr>
          <w:p w14:paraId="07DCD6DC" w14:textId="58D2D5E1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31" w:type="pct"/>
          </w:tcPr>
          <w:p w14:paraId="3E2B7D2E" w14:textId="77777777" w:rsidR="00B429E8" w:rsidRDefault="00B429E8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2E71C" w14:textId="77777777" w:rsidR="00247506" w:rsidRDefault="00247506">
      <w:r>
        <w:separator/>
      </w:r>
    </w:p>
  </w:endnote>
  <w:endnote w:type="continuationSeparator" w:id="0">
    <w:p w14:paraId="47DDFCA8" w14:textId="77777777" w:rsidR="00247506" w:rsidRDefault="0024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883C6C" w14:textId="77777777" w:rsidR="00247506" w:rsidRDefault="00247506">
      <w:r>
        <w:separator/>
      </w:r>
    </w:p>
  </w:footnote>
  <w:footnote w:type="continuationSeparator" w:id="0">
    <w:p w14:paraId="59C4C51B" w14:textId="77777777" w:rsidR="00247506" w:rsidRDefault="00247506">
      <w:r>
        <w:continuationSeparator/>
      </w:r>
    </w:p>
  </w:footnote>
  <w:footnote w:id="1">
    <w:p w14:paraId="2D6EB44F" w14:textId="64E351CF" w:rsidR="00B429E8" w:rsidRDefault="00B429E8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52F1D"/>
    <w:rsid w:val="00210E8E"/>
    <w:rsid w:val="002229D5"/>
    <w:rsid w:val="00247506"/>
    <w:rsid w:val="00276C10"/>
    <w:rsid w:val="00361EEE"/>
    <w:rsid w:val="005136B3"/>
    <w:rsid w:val="00561097"/>
    <w:rsid w:val="00600F7A"/>
    <w:rsid w:val="006C357F"/>
    <w:rsid w:val="00702A72"/>
    <w:rsid w:val="00707683"/>
    <w:rsid w:val="007F7B24"/>
    <w:rsid w:val="008209FE"/>
    <w:rsid w:val="008B02BB"/>
    <w:rsid w:val="0098607C"/>
    <w:rsid w:val="009B7E62"/>
    <w:rsid w:val="00A40AE7"/>
    <w:rsid w:val="00A54C7C"/>
    <w:rsid w:val="00A91C25"/>
    <w:rsid w:val="00A9350F"/>
    <w:rsid w:val="00B429E8"/>
    <w:rsid w:val="00BD5EDB"/>
    <w:rsid w:val="00C049BA"/>
    <w:rsid w:val="00C254C7"/>
    <w:rsid w:val="00C34B2E"/>
    <w:rsid w:val="00C62FC0"/>
    <w:rsid w:val="00C7737A"/>
    <w:rsid w:val="00CA5EC4"/>
    <w:rsid w:val="00D11BC3"/>
    <w:rsid w:val="00D76928"/>
    <w:rsid w:val="00D95D80"/>
    <w:rsid w:val="00DD5BF2"/>
    <w:rsid w:val="00E13954"/>
    <w:rsid w:val="00E40A3C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D6BE6432-23AE-40FC-96A9-ADC6134F6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9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Anna Trybus</cp:lastModifiedBy>
  <cp:revision>2</cp:revision>
  <cp:lastPrinted>2022-09-14T11:15:00Z</cp:lastPrinted>
  <dcterms:created xsi:type="dcterms:W3CDTF">2022-09-14T11:15:00Z</dcterms:created>
  <dcterms:modified xsi:type="dcterms:W3CDTF">2022-09-14T11:15:00Z</dcterms:modified>
</cp:coreProperties>
</file>