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40951F06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 w:rsidR="00067055">
        <w:t xml:space="preserve">     </w:t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E7F20">
        <w:rPr>
          <w:b/>
          <w:sz w:val="24"/>
          <w:szCs w:val="24"/>
        </w:rPr>
        <w:t>6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87B9D0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32347B84" w14:textId="11F668F6" w:rsidR="00575D1B" w:rsidRDefault="00987E4B" w:rsidP="00225675">
      <w:pPr>
        <w:tabs>
          <w:tab w:val="left" w:pos="0"/>
        </w:tabs>
        <w:jc w:val="both"/>
        <w:rPr>
          <w:b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DE7F20" w:rsidRPr="00DE7F20">
        <w:rPr>
          <w:b/>
        </w:rPr>
        <w:t>kurs nauki języka angielskiego - na różnych poziomach zaawansowania - dla pracowników administracyjnych i zarządzających Uczelni realizowany w ramach projektu ZPR AGH- KC-zp.272-506/22</w:t>
      </w:r>
      <w:r w:rsidR="00450386" w:rsidRPr="00450386">
        <w:rPr>
          <w:b/>
        </w:rPr>
        <w:t>.</w:t>
      </w:r>
    </w:p>
    <w:p w14:paraId="352570AC" w14:textId="77777777" w:rsidR="00C73817" w:rsidRDefault="00C73817" w:rsidP="00225675">
      <w:pPr>
        <w:tabs>
          <w:tab w:val="left" w:pos="0"/>
        </w:tabs>
        <w:jc w:val="both"/>
        <w:rPr>
          <w:b/>
        </w:rPr>
      </w:pPr>
    </w:p>
    <w:p w14:paraId="00126B88" w14:textId="1865BC53" w:rsidR="00130DDC" w:rsidRPr="00AA36AA" w:rsidRDefault="00C73817" w:rsidP="00225675">
      <w:pPr>
        <w:tabs>
          <w:tab w:val="left" w:pos="0"/>
        </w:tabs>
        <w:jc w:val="both"/>
        <w:rPr>
          <w:b/>
          <w:color w:val="000000"/>
        </w:rPr>
      </w:pPr>
      <w:r>
        <w:rPr>
          <w:b/>
          <w:color w:val="000000"/>
        </w:rPr>
        <w:t xml:space="preserve">Oświadczam, że dysponuję lub będę dysponował: 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807"/>
        <w:gridCol w:w="2343"/>
      </w:tblGrid>
      <w:tr w:rsidR="00987E4B" w:rsidRPr="001D740A" w14:paraId="516C0708" w14:textId="77777777" w:rsidTr="004E7BD2">
        <w:trPr>
          <w:trHeight w:val="210"/>
        </w:trPr>
        <w:tc>
          <w:tcPr>
            <w:tcW w:w="1701" w:type="dxa"/>
            <w:vAlign w:val="center"/>
          </w:tcPr>
          <w:p w14:paraId="1E1E47D7" w14:textId="77777777" w:rsidR="00987E4B" w:rsidRPr="001F3612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807" w:type="dxa"/>
            <w:tcBorders>
              <w:bottom w:val="nil"/>
            </w:tcBorders>
            <w:vAlign w:val="center"/>
          </w:tcPr>
          <w:p w14:paraId="0AB6D083" w14:textId="583FAC14" w:rsidR="00987E4B" w:rsidRPr="00760791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zgodnie z pkt </w:t>
            </w:r>
            <w:r w:rsidR="00FA31F0">
              <w:rPr>
                <w:b/>
                <w:color w:val="000000"/>
                <w:sz w:val="22"/>
                <w:szCs w:val="22"/>
              </w:rPr>
              <w:t>8</w:t>
            </w:r>
            <w:r>
              <w:rPr>
                <w:b/>
                <w:color w:val="000000"/>
                <w:sz w:val="22"/>
                <w:szCs w:val="22"/>
              </w:rPr>
              <w:t>.</w:t>
            </w:r>
            <w:r w:rsidR="00440E32">
              <w:rPr>
                <w:b/>
                <w:color w:val="000000"/>
                <w:sz w:val="22"/>
                <w:szCs w:val="22"/>
              </w:rPr>
              <w:t>1</w:t>
            </w:r>
            <w:r>
              <w:rPr>
                <w:b/>
                <w:color w:val="000000"/>
                <w:sz w:val="22"/>
                <w:szCs w:val="22"/>
              </w:rPr>
              <w:t>.</w:t>
            </w:r>
            <w:r w:rsidR="00FA31F0">
              <w:rPr>
                <w:b/>
                <w:color w:val="000000"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 xml:space="preserve"> SWZ</w:t>
            </w:r>
          </w:p>
        </w:tc>
        <w:tc>
          <w:tcPr>
            <w:tcW w:w="2343" w:type="dxa"/>
            <w:vAlign w:val="center"/>
          </w:tcPr>
          <w:p w14:paraId="2269D70E" w14:textId="77777777"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C73817" w:rsidRPr="001D740A" w14:paraId="66125296" w14:textId="77777777" w:rsidTr="004E7BD2">
        <w:trPr>
          <w:trHeight w:val="210"/>
        </w:trPr>
        <w:tc>
          <w:tcPr>
            <w:tcW w:w="7508" w:type="dxa"/>
            <w:gridSpan w:val="2"/>
            <w:vAlign w:val="center"/>
          </w:tcPr>
          <w:p w14:paraId="1D46F53F" w14:textId="77CF6926" w:rsidR="00C73817" w:rsidRDefault="00C73817" w:rsidP="00285629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</w:rPr>
              <w:t>LEKTOR</w:t>
            </w:r>
            <w:r w:rsidR="004E7BD2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 xml:space="preserve"> JĘZYKA ANGIELSKIEGO</w:t>
            </w:r>
          </w:p>
        </w:tc>
        <w:tc>
          <w:tcPr>
            <w:tcW w:w="2343" w:type="dxa"/>
            <w:vAlign w:val="center"/>
          </w:tcPr>
          <w:p w14:paraId="463B254A" w14:textId="77777777" w:rsidR="00C73817" w:rsidRPr="001F3612" w:rsidRDefault="00C73817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</w:p>
        </w:tc>
      </w:tr>
      <w:tr w:rsidR="00987E4B" w:rsidRPr="00DF3D15" w14:paraId="05175DAA" w14:textId="77777777" w:rsidTr="004E7BD2">
        <w:trPr>
          <w:trHeight w:val="1286"/>
        </w:trPr>
        <w:tc>
          <w:tcPr>
            <w:tcW w:w="1701" w:type="dxa"/>
            <w:shd w:val="clear" w:color="auto" w:fill="auto"/>
          </w:tcPr>
          <w:p w14:paraId="36A70D78" w14:textId="77777777" w:rsidR="00987E4B" w:rsidRPr="002F6C4A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3A0CF426" w14:textId="77777777" w:rsidR="002F6C4A" w:rsidRPr="002F6C4A" w:rsidRDefault="002F6C4A" w:rsidP="002F6C4A">
            <w:r w:rsidRPr="002F6C4A">
              <w:t>…………………..</w:t>
            </w:r>
          </w:p>
          <w:p w14:paraId="60DF499B" w14:textId="77777777" w:rsidR="002F6C4A" w:rsidRPr="002F6C4A" w:rsidRDefault="002F6C4A" w:rsidP="002F6C4A"/>
          <w:p w14:paraId="320A7097" w14:textId="77777777" w:rsidR="002F6C4A" w:rsidRPr="002F6C4A" w:rsidRDefault="002F6C4A" w:rsidP="002F6C4A"/>
          <w:p w14:paraId="38569AAB" w14:textId="5554DA4B" w:rsidR="002F6C4A" w:rsidRPr="002F6C4A" w:rsidRDefault="002F6C4A" w:rsidP="002F6C4A">
            <w:pPr>
              <w:rPr>
                <w:highlight w:val="yellow"/>
              </w:rPr>
            </w:pPr>
            <w:r w:rsidRPr="002F6C4A">
              <w:t>…………………</w:t>
            </w:r>
          </w:p>
        </w:tc>
        <w:tc>
          <w:tcPr>
            <w:tcW w:w="5807" w:type="dxa"/>
          </w:tcPr>
          <w:p w14:paraId="061FFDD8" w14:textId="171EADB9" w:rsidR="009D4AD2" w:rsidRPr="009324FE" w:rsidRDefault="009D4AD2" w:rsidP="009D4AD2">
            <w:pPr>
              <w:suppressAutoHyphens/>
              <w:autoSpaceDE w:val="0"/>
              <w:autoSpaceDN w:val="0"/>
              <w:jc w:val="both"/>
              <w:textAlignment w:val="baseline"/>
              <w:rPr>
                <w:bCs/>
                <w:iCs/>
                <w:lang w:eastAsia="zh-CN"/>
              </w:rPr>
            </w:pPr>
          </w:p>
          <w:p w14:paraId="300CC8DB" w14:textId="1E94545D" w:rsidR="00C73817" w:rsidRDefault="00C73817" w:rsidP="00C73817">
            <w:pPr>
              <w:autoSpaceDN w:val="0"/>
              <w:spacing w:after="160" w:line="256" w:lineRule="auto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- posiada</w:t>
            </w:r>
            <w:r w:rsidR="000A0917">
              <w:rPr>
                <w:rFonts w:eastAsia="Calibri"/>
                <w:sz w:val="22"/>
                <w:szCs w:val="22"/>
                <w:lang w:eastAsia="en-US"/>
              </w:rPr>
              <w:t xml:space="preserve"> dwuletnie doświadczenie obejmujące min. 100 godzin nauczania metodą bezpośrednią np.: Metoda </w:t>
            </w:r>
            <w:proofErr w:type="spellStart"/>
            <w:r w:rsidR="000A0917">
              <w:rPr>
                <w:rFonts w:eastAsia="Calibri"/>
                <w:sz w:val="22"/>
                <w:szCs w:val="22"/>
                <w:lang w:eastAsia="en-US"/>
              </w:rPr>
              <w:t>Callana</w:t>
            </w:r>
            <w:proofErr w:type="spellEnd"/>
            <w:r w:rsidR="000A0917">
              <w:rPr>
                <w:rFonts w:eastAsia="Calibri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="000A0917">
              <w:rPr>
                <w:rFonts w:eastAsia="Calibri"/>
                <w:sz w:val="22"/>
                <w:szCs w:val="22"/>
                <w:lang w:eastAsia="en-US"/>
              </w:rPr>
              <w:t>Callan</w:t>
            </w:r>
            <w:proofErr w:type="spellEnd"/>
            <w:r w:rsidR="000A0917">
              <w:rPr>
                <w:rFonts w:eastAsia="Calibri"/>
                <w:sz w:val="22"/>
                <w:szCs w:val="22"/>
                <w:lang w:eastAsia="en-US"/>
              </w:rPr>
              <w:t xml:space="preserve"> Method) lub Direct Language Lab lub Direct Method lub równoważną </w:t>
            </w:r>
            <w:r w:rsidRPr="00CA2E73">
              <w:rPr>
                <w:bCs/>
                <w:iCs/>
                <w:lang w:eastAsia="zh-CN"/>
              </w:rPr>
              <w:t xml:space="preserve">- </w:t>
            </w:r>
            <w:r w:rsidRPr="00431178">
              <w:rPr>
                <w:highlight w:val="yellow"/>
              </w:rPr>
              <w:t>TAK/NIE*</w:t>
            </w:r>
          </w:p>
          <w:p w14:paraId="211460C4" w14:textId="77777777" w:rsidR="00C73817" w:rsidRDefault="00C73817" w:rsidP="00C73817">
            <w:pPr>
              <w:autoSpaceDN w:val="0"/>
              <w:spacing w:after="160" w:line="256" w:lineRule="auto"/>
              <w:ind w:left="36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5007A11A" w14:textId="74AD0342" w:rsidR="00C73817" w:rsidRDefault="00C73817" w:rsidP="00C73817">
            <w:pPr>
              <w:autoSpaceDN w:val="0"/>
              <w:spacing w:after="160" w:line="256" w:lineRule="auto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 </w:t>
            </w:r>
            <w:r w:rsidR="000A0917" w:rsidRPr="00C73817">
              <w:rPr>
                <w:rFonts w:eastAsia="Calibri"/>
                <w:sz w:val="22"/>
                <w:szCs w:val="22"/>
                <w:lang w:eastAsia="en-US"/>
              </w:rPr>
              <w:t>posiada minimum 4 letnie doświadczenie w szkoleniach z zakresu języka angielskiego</w:t>
            </w:r>
            <w:r w:rsidR="00BD29A9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="000A0917" w:rsidRPr="00C73817">
              <w:rPr>
                <w:rFonts w:eastAsia="Calibri"/>
                <w:sz w:val="22"/>
                <w:szCs w:val="22"/>
                <w:lang w:eastAsia="en-US"/>
              </w:rPr>
              <w:t xml:space="preserve">osób dorosłych </w:t>
            </w:r>
            <w:r w:rsidRPr="00CA2E73">
              <w:rPr>
                <w:bCs/>
                <w:iCs/>
                <w:lang w:eastAsia="zh-CN"/>
              </w:rPr>
              <w:t xml:space="preserve">- </w:t>
            </w:r>
            <w:r w:rsidRPr="00431178">
              <w:rPr>
                <w:highlight w:val="yellow"/>
              </w:rPr>
              <w:t>TAK/NIE*</w:t>
            </w:r>
          </w:p>
          <w:p w14:paraId="730775EF" w14:textId="77777777" w:rsidR="00C73817" w:rsidRDefault="00C73817" w:rsidP="00C73817">
            <w:pPr>
              <w:autoSpaceDN w:val="0"/>
              <w:spacing w:after="160" w:line="256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709F48DE" w14:textId="10EED6B5" w:rsidR="00C73817" w:rsidRDefault="00C73817" w:rsidP="00C73817">
            <w:pPr>
              <w:autoSpaceDN w:val="0"/>
              <w:spacing w:after="160" w:line="256" w:lineRule="auto"/>
              <w:contextualSpacing/>
              <w:jc w:val="both"/>
              <w:rPr>
                <w:highlight w:val="yellow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 posiada </w:t>
            </w:r>
            <w:r w:rsidR="000A0917">
              <w:rPr>
                <w:rFonts w:eastAsia="Calibri"/>
                <w:sz w:val="22"/>
                <w:szCs w:val="22"/>
                <w:lang w:eastAsia="en-US"/>
              </w:rPr>
              <w:t xml:space="preserve">dyplom ukończenia studiów magisterskich lub wyższych zawodowych na kierunku filologia angielska lub lingwistyka stosowana obejmująca język angielski i przygotowanie pedagogiczne </w:t>
            </w:r>
            <w:r w:rsidR="000A0917">
              <w:rPr>
                <w:rFonts w:eastAsia="Calibri"/>
                <w:sz w:val="22"/>
                <w:szCs w:val="22"/>
                <w:u w:val="single"/>
                <w:lang w:eastAsia="en-US"/>
              </w:rPr>
              <w:t>lub</w:t>
            </w:r>
            <w:r w:rsidR="000A0917">
              <w:rPr>
                <w:rFonts w:eastAsia="Calibri"/>
                <w:sz w:val="22"/>
                <w:szCs w:val="22"/>
                <w:lang w:eastAsia="en-US"/>
              </w:rPr>
              <w:t xml:space="preserve">  dyplom ukończenia studiów magisterskich lub wyższych zawodowych ukończonych w kraju, w którym językiem urzędowym jest język angielski i posiada przygotowanie pedagogiczne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- </w:t>
            </w:r>
            <w:r w:rsidRPr="00CA2E73">
              <w:rPr>
                <w:bCs/>
                <w:iCs/>
                <w:lang w:eastAsia="zh-CN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332E9993" w14:textId="1DC65C05" w:rsidR="00C73817" w:rsidRPr="00C73817" w:rsidRDefault="00C73817" w:rsidP="00C73817">
            <w:pPr>
              <w:autoSpaceDN w:val="0"/>
              <w:spacing w:after="160" w:line="256" w:lineRule="auto"/>
              <w:contextualSpacing/>
              <w:jc w:val="both"/>
            </w:pPr>
          </w:p>
          <w:p w14:paraId="5DC4E775" w14:textId="6C53C014" w:rsidR="00C73817" w:rsidRPr="00C73817" w:rsidRDefault="00C73817" w:rsidP="00C73817">
            <w:pPr>
              <w:autoSpaceDN w:val="0"/>
              <w:spacing w:after="160" w:line="256" w:lineRule="auto"/>
              <w:contextualSpacing/>
              <w:jc w:val="both"/>
            </w:pPr>
            <w:r w:rsidRPr="00C73817">
              <w:t>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14:paraId="2FA4F43E" w14:textId="35AF9FD7" w:rsidR="00C73817" w:rsidRDefault="00C73817" w:rsidP="00C73817">
            <w:pPr>
              <w:autoSpaceDN w:val="0"/>
              <w:spacing w:after="160" w:line="256" w:lineRule="auto"/>
              <w:contextualSpacing/>
              <w:jc w:val="both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C73817">
              <w:rPr>
                <w:rFonts w:eastAsia="Calibri"/>
                <w:i/>
                <w:sz w:val="22"/>
                <w:szCs w:val="22"/>
                <w:lang w:eastAsia="en-US"/>
              </w:rPr>
              <w:t xml:space="preserve">(proszę wpisać nazwę uczelni, i kierunek ukończonych studiów lub </w:t>
            </w:r>
            <w:r>
              <w:rPr>
                <w:rFonts w:eastAsia="Calibri"/>
                <w:i/>
                <w:sz w:val="22"/>
                <w:szCs w:val="22"/>
                <w:lang w:eastAsia="en-US"/>
              </w:rPr>
              <w:t>)</w:t>
            </w:r>
          </w:p>
          <w:p w14:paraId="2D93DCE3" w14:textId="1C8DCBE1" w:rsidR="00C73817" w:rsidRDefault="00C73817" w:rsidP="00C73817">
            <w:pPr>
              <w:autoSpaceDN w:val="0"/>
              <w:spacing w:after="160" w:line="256" w:lineRule="auto"/>
              <w:contextualSpacing/>
              <w:jc w:val="both"/>
              <w:rPr>
                <w:rFonts w:eastAsia="Calibri"/>
                <w:i/>
                <w:sz w:val="22"/>
                <w:szCs w:val="22"/>
                <w:lang w:eastAsia="en-US"/>
              </w:rPr>
            </w:pPr>
          </w:p>
          <w:p w14:paraId="06D3414C" w14:textId="07FFA993" w:rsidR="00C73817" w:rsidRDefault="00C73817" w:rsidP="00C73817">
            <w:pPr>
              <w:autoSpaceDN w:val="0"/>
              <w:spacing w:after="160" w:line="256" w:lineRule="auto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C73817">
              <w:rPr>
                <w:rFonts w:eastAsia="Calibri"/>
                <w:sz w:val="22"/>
                <w:szCs w:val="22"/>
                <w:lang w:eastAsia="en-US"/>
              </w:rPr>
              <w:t>- posiada</w:t>
            </w:r>
            <w:r>
              <w:rPr>
                <w:rFonts w:eastAsia="Calibri"/>
                <w:sz w:val="22"/>
                <w:szCs w:val="22"/>
                <w:u w:val="single"/>
                <w:lang w:eastAsia="en-US"/>
              </w:rPr>
              <w:t xml:space="preserve">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certyfikat ukończenia kursu CELTA lub równoważny</w:t>
            </w:r>
            <w:r w:rsidR="004E7BD2">
              <w:rPr>
                <w:rFonts w:eastAsia="Calibri"/>
                <w:sz w:val="22"/>
                <w:szCs w:val="22"/>
                <w:lang w:eastAsia="en-US"/>
              </w:rPr>
              <w:t xml:space="preserve"> - </w:t>
            </w:r>
            <w:r w:rsidR="004E7BD2" w:rsidRPr="00CA2E73">
              <w:rPr>
                <w:bCs/>
                <w:iCs/>
                <w:lang w:eastAsia="zh-CN"/>
              </w:rPr>
              <w:t xml:space="preserve"> </w:t>
            </w:r>
            <w:r w:rsidR="004E7BD2" w:rsidRPr="00431178">
              <w:rPr>
                <w:highlight w:val="yellow"/>
              </w:rPr>
              <w:t>TAK/NIE*</w:t>
            </w:r>
          </w:p>
          <w:p w14:paraId="0A633190" w14:textId="64CDFFEA" w:rsidR="00C73817" w:rsidRDefault="00C73817" w:rsidP="00C73817">
            <w:pPr>
              <w:autoSpaceDN w:val="0"/>
              <w:spacing w:after="160" w:line="256" w:lineRule="auto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…………………………………………………………………</w:t>
            </w:r>
          </w:p>
          <w:p w14:paraId="4DDFB303" w14:textId="79665600" w:rsidR="00C73817" w:rsidRPr="00C73817" w:rsidRDefault="00C73817" w:rsidP="00C73817">
            <w:pPr>
              <w:autoSpaceDN w:val="0"/>
              <w:spacing w:after="160" w:line="256" w:lineRule="auto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(</w:t>
            </w:r>
            <w:r w:rsidR="004E7BD2" w:rsidRPr="004E7BD2">
              <w:rPr>
                <w:rFonts w:eastAsia="Calibri"/>
                <w:i/>
                <w:sz w:val="22"/>
                <w:szCs w:val="22"/>
                <w:lang w:eastAsia="en-US"/>
              </w:rPr>
              <w:t xml:space="preserve">wpisać jaki,  </w:t>
            </w:r>
            <w:r w:rsidRPr="004E7BD2">
              <w:rPr>
                <w:rFonts w:eastAsia="Calibri"/>
                <w:i/>
                <w:sz w:val="22"/>
                <w:szCs w:val="22"/>
                <w:lang w:eastAsia="en-US"/>
              </w:rPr>
              <w:t>w przypadku równoważności</w:t>
            </w:r>
            <w:r>
              <w:rPr>
                <w:rFonts w:eastAsia="Calibri"/>
                <w:sz w:val="22"/>
                <w:szCs w:val="22"/>
                <w:lang w:eastAsia="en-US"/>
              </w:rPr>
              <w:t>)</w:t>
            </w:r>
          </w:p>
          <w:p w14:paraId="37F4DA06" w14:textId="0E5BEDE2" w:rsidR="00987E4B" w:rsidRPr="00431178" w:rsidRDefault="00987E4B" w:rsidP="00C73817">
            <w:pPr>
              <w:tabs>
                <w:tab w:val="left" w:pos="0"/>
              </w:tabs>
              <w:jc w:val="both"/>
            </w:pPr>
          </w:p>
        </w:tc>
        <w:tc>
          <w:tcPr>
            <w:tcW w:w="2343" w:type="dxa"/>
          </w:tcPr>
          <w:p w14:paraId="475CE62E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1F74FEC" w14:textId="77777777" w:rsidR="00987E4B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17C1E914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  <w:tr w:rsidR="00C73817" w:rsidRPr="00DF3D15" w14:paraId="06ABF33F" w14:textId="77777777" w:rsidTr="004E7BD2">
        <w:trPr>
          <w:trHeight w:val="1286"/>
        </w:trPr>
        <w:tc>
          <w:tcPr>
            <w:tcW w:w="1701" w:type="dxa"/>
            <w:shd w:val="clear" w:color="auto" w:fill="auto"/>
          </w:tcPr>
          <w:p w14:paraId="6972DE29" w14:textId="77777777" w:rsidR="004E7BD2" w:rsidRPr="002F6C4A" w:rsidRDefault="004E7BD2" w:rsidP="004E7B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76C1B836" w14:textId="77777777" w:rsidR="004E7BD2" w:rsidRPr="002F6C4A" w:rsidRDefault="004E7BD2" w:rsidP="004E7BD2">
            <w:r w:rsidRPr="002F6C4A">
              <w:t>…………………..</w:t>
            </w:r>
          </w:p>
          <w:p w14:paraId="00C4F059" w14:textId="77777777" w:rsidR="004E7BD2" w:rsidRPr="002F6C4A" w:rsidRDefault="004E7BD2" w:rsidP="004E7BD2"/>
          <w:p w14:paraId="1E453C35" w14:textId="77777777" w:rsidR="004E7BD2" w:rsidRPr="002F6C4A" w:rsidRDefault="004E7BD2" w:rsidP="004E7BD2"/>
          <w:p w14:paraId="0D5F2642" w14:textId="612387BB" w:rsidR="00C73817" w:rsidRPr="002F6C4A" w:rsidRDefault="004E7BD2" w:rsidP="004E7B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2F6C4A">
              <w:t>…………………</w:t>
            </w:r>
          </w:p>
        </w:tc>
        <w:tc>
          <w:tcPr>
            <w:tcW w:w="5807" w:type="dxa"/>
          </w:tcPr>
          <w:p w14:paraId="0BF205EA" w14:textId="77777777" w:rsidR="004E7BD2" w:rsidRDefault="004E7BD2" w:rsidP="004E7BD2">
            <w:pPr>
              <w:autoSpaceDN w:val="0"/>
              <w:spacing w:after="160" w:line="256" w:lineRule="auto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 posiada dwuletnie doświadczenie obejmujące min. 100 godzin nauczania metodą bezpośrednią np.: Metoda </w:t>
            </w: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Callana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 xml:space="preserve"> (</w:t>
            </w: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Callan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 xml:space="preserve"> Method) lub Direct Language Lab lub Direct Method lub równoważną </w:t>
            </w:r>
            <w:r w:rsidRPr="00CA2E73">
              <w:rPr>
                <w:bCs/>
                <w:iCs/>
                <w:lang w:eastAsia="zh-CN"/>
              </w:rPr>
              <w:t xml:space="preserve">- </w:t>
            </w:r>
            <w:r w:rsidRPr="00431178">
              <w:rPr>
                <w:highlight w:val="yellow"/>
              </w:rPr>
              <w:t>TAK/NIE*</w:t>
            </w:r>
          </w:p>
          <w:p w14:paraId="5ED9987B" w14:textId="77777777" w:rsidR="004E7BD2" w:rsidRDefault="004E7BD2" w:rsidP="004E7BD2">
            <w:pPr>
              <w:autoSpaceDN w:val="0"/>
              <w:spacing w:after="160" w:line="256" w:lineRule="auto"/>
              <w:ind w:left="36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5CBB828B" w14:textId="6CBDE048" w:rsidR="004E7BD2" w:rsidRDefault="004E7BD2" w:rsidP="004E7BD2">
            <w:pPr>
              <w:autoSpaceDN w:val="0"/>
              <w:spacing w:after="160" w:line="256" w:lineRule="auto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 </w:t>
            </w:r>
            <w:r w:rsidR="00BD29A9" w:rsidRPr="00C73817">
              <w:rPr>
                <w:rFonts w:eastAsia="Calibri"/>
                <w:sz w:val="22"/>
                <w:szCs w:val="22"/>
                <w:lang w:eastAsia="en-US"/>
              </w:rPr>
              <w:t>posiada minimum 4 letnie doświadczenie w szkoleniach z zakresu języka angielskiego</w:t>
            </w:r>
            <w:r w:rsidR="00BD29A9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="00BD29A9" w:rsidRPr="00C73817">
              <w:rPr>
                <w:rFonts w:eastAsia="Calibri"/>
                <w:sz w:val="22"/>
                <w:szCs w:val="22"/>
                <w:lang w:eastAsia="en-US"/>
              </w:rPr>
              <w:t xml:space="preserve">osób dorosłych </w:t>
            </w:r>
            <w:r w:rsidR="00BD29A9" w:rsidRPr="00CA2E73">
              <w:rPr>
                <w:bCs/>
                <w:iCs/>
                <w:lang w:eastAsia="zh-CN"/>
              </w:rPr>
              <w:t xml:space="preserve">- </w:t>
            </w:r>
            <w:r w:rsidR="00BD29A9" w:rsidRPr="00431178">
              <w:rPr>
                <w:highlight w:val="yellow"/>
              </w:rPr>
              <w:t>TAK/NIE*</w:t>
            </w:r>
          </w:p>
          <w:p w14:paraId="208C02DD" w14:textId="77777777" w:rsidR="004E7BD2" w:rsidRDefault="004E7BD2" w:rsidP="004E7BD2">
            <w:pPr>
              <w:autoSpaceDN w:val="0"/>
              <w:spacing w:after="160" w:line="256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36568F22" w14:textId="77777777" w:rsidR="004E7BD2" w:rsidRDefault="004E7BD2" w:rsidP="004E7BD2">
            <w:pPr>
              <w:autoSpaceDN w:val="0"/>
              <w:spacing w:after="160" w:line="256" w:lineRule="auto"/>
              <w:contextualSpacing/>
              <w:jc w:val="both"/>
              <w:rPr>
                <w:highlight w:val="yellow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 posiada dyplom ukończenia studiów magisterskich lub wyższych zawodowych na kierunku filologia angielska lub lingwistyka stosowana obejmująca język angielski i przygotowanie pedagogiczne </w:t>
            </w:r>
            <w:r>
              <w:rPr>
                <w:rFonts w:eastAsia="Calibri"/>
                <w:sz w:val="22"/>
                <w:szCs w:val="22"/>
                <w:u w:val="single"/>
                <w:lang w:eastAsia="en-US"/>
              </w:rPr>
              <w:t>lub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 dyplom ukończenia studiów magisterskich lub wyższych zawodowych ukończonych w kraju, w którym językiem urzędowym jest język angielski i posiada przygotowanie pedagogiczne - </w:t>
            </w:r>
            <w:r w:rsidRPr="00CA2E73">
              <w:rPr>
                <w:bCs/>
                <w:iCs/>
                <w:lang w:eastAsia="zh-CN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31BDE3B1" w14:textId="77777777" w:rsidR="004E7BD2" w:rsidRPr="00C73817" w:rsidRDefault="004E7BD2" w:rsidP="004E7BD2">
            <w:pPr>
              <w:autoSpaceDN w:val="0"/>
              <w:spacing w:after="160" w:line="256" w:lineRule="auto"/>
              <w:contextualSpacing/>
              <w:jc w:val="both"/>
            </w:pPr>
          </w:p>
          <w:p w14:paraId="5CD4DD0F" w14:textId="77777777" w:rsidR="004E7BD2" w:rsidRPr="00C73817" w:rsidRDefault="004E7BD2" w:rsidP="004E7BD2">
            <w:pPr>
              <w:autoSpaceDN w:val="0"/>
              <w:spacing w:after="160" w:line="256" w:lineRule="auto"/>
              <w:contextualSpacing/>
              <w:jc w:val="both"/>
            </w:pPr>
            <w:r w:rsidRPr="00C73817">
              <w:t>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14:paraId="6D316788" w14:textId="1C81C8BE" w:rsidR="004E7BD2" w:rsidRDefault="004E7BD2" w:rsidP="004E7BD2">
            <w:pPr>
              <w:autoSpaceDN w:val="0"/>
              <w:spacing w:after="160" w:line="256" w:lineRule="auto"/>
              <w:contextualSpacing/>
              <w:jc w:val="both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C73817">
              <w:rPr>
                <w:rFonts w:eastAsia="Calibri"/>
                <w:i/>
                <w:sz w:val="22"/>
                <w:szCs w:val="22"/>
                <w:lang w:eastAsia="en-US"/>
              </w:rPr>
              <w:t>(proszę wpisać nazwę uczelni, i kierunek ukończonych studiów</w:t>
            </w:r>
            <w:r>
              <w:rPr>
                <w:rFonts w:eastAsia="Calibri"/>
                <w:i/>
                <w:sz w:val="22"/>
                <w:szCs w:val="22"/>
                <w:lang w:eastAsia="en-US"/>
              </w:rPr>
              <w:t>)</w:t>
            </w:r>
          </w:p>
          <w:p w14:paraId="1B5DB981" w14:textId="77777777" w:rsidR="004E7BD2" w:rsidRDefault="004E7BD2" w:rsidP="004E7BD2">
            <w:pPr>
              <w:autoSpaceDN w:val="0"/>
              <w:spacing w:after="160" w:line="256" w:lineRule="auto"/>
              <w:contextualSpacing/>
              <w:jc w:val="both"/>
              <w:rPr>
                <w:rFonts w:eastAsia="Calibri"/>
                <w:i/>
                <w:sz w:val="22"/>
                <w:szCs w:val="22"/>
                <w:lang w:eastAsia="en-US"/>
              </w:rPr>
            </w:pPr>
          </w:p>
          <w:p w14:paraId="75A24F52" w14:textId="77777777" w:rsidR="004E7BD2" w:rsidRDefault="004E7BD2" w:rsidP="004E7BD2">
            <w:pPr>
              <w:autoSpaceDN w:val="0"/>
              <w:spacing w:after="160" w:line="256" w:lineRule="auto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C73817">
              <w:rPr>
                <w:rFonts w:eastAsia="Calibri"/>
                <w:sz w:val="22"/>
                <w:szCs w:val="22"/>
                <w:lang w:eastAsia="en-US"/>
              </w:rPr>
              <w:t>- posiada</w:t>
            </w:r>
            <w:r>
              <w:rPr>
                <w:rFonts w:eastAsia="Calibri"/>
                <w:sz w:val="22"/>
                <w:szCs w:val="22"/>
                <w:u w:val="single"/>
                <w:lang w:eastAsia="en-US"/>
              </w:rPr>
              <w:t xml:space="preserve">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certyfikat ukończenia kursu CELTA lub równoważny - </w:t>
            </w:r>
            <w:r w:rsidRPr="00CA2E73">
              <w:rPr>
                <w:bCs/>
                <w:iCs/>
                <w:lang w:eastAsia="zh-CN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6EC9E53D" w14:textId="77777777" w:rsidR="004E7BD2" w:rsidRDefault="004E7BD2" w:rsidP="004E7BD2">
            <w:pPr>
              <w:autoSpaceDN w:val="0"/>
              <w:spacing w:after="160" w:line="256" w:lineRule="auto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…………………………………………………………………</w:t>
            </w:r>
          </w:p>
          <w:p w14:paraId="526C3717" w14:textId="77777777" w:rsidR="004E7BD2" w:rsidRPr="00C73817" w:rsidRDefault="004E7BD2" w:rsidP="004E7BD2">
            <w:pPr>
              <w:autoSpaceDN w:val="0"/>
              <w:spacing w:after="160" w:line="256" w:lineRule="auto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(</w:t>
            </w:r>
            <w:r w:rsidRPr="004E7BD2">
              <w:rPr>
                <w:rFonts w:eastAsia="Calibri"/>
                <w:i/>
                <w:sz w:val="22"/>
                <w:szCs w:val="22"/>
                <w:lang w:eastAsia="en-US"/>
              </w:rPr>
              <w:t>wpisać jaki,  w przypadku równoważności</w:t>
            </w:r>
            <w:r>
              <w:rPr>
                <w:rFonts w:eastAsia="Calibri"/>
                <w:sz w:val="22"/>
                <w:szCs w:val="22"/>
                <w:lang w:eastAsia="en-US"/>
              </w:rPr>
              <w:t>)</w:t>
            </w:r>
          </w:p>
          <w:p w14:paraId="164B5B1E" w14:textId="77777777" w:rsidR="00C73817" w:rsidRDefault="00C73817" w:rsidP="002F6C4A">
            <w:pPr>
              <w:tabs>
                <w:tab w:val="left" w:pos="0"/>
              </w:tabs>
              <w:jc w:val="both"/>
            </w:pPr>
          </w:p>
        </w:tc>
        <w:tc>
          <w:tcPr>
            <w:tcW w:w="2343" w:type="dxa"/>
          </w:tcPr>
          <w:p w14:paraId="63F34506" w14:textId="77777777" w:rsidR="00C73817" w:rsidRPr="00B26774" w:rsidRDefault="00C73817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C73817" w:rsidRPr="00DF3D15" w14:paraId="6605EB7C" w14:textId="77777777" w:rsidTr="004E7BD2">
        <w:trPr>
          <w:trHeight w:val="1286"/>
        </w:trPr>
        <w:tc>
          <w:tcPr>
            <w:tcW w:w="1701" w:type="dxa"/>
            <w:shd w:val="clear" w:color="auto" w:fill="auto"/>
          </w:tcPr>
          <w:p w14:paraId="2B1B0B68" w14:textId="77777777" w:rsidR="004E7BD2" w:rsidRPr="002F6C4A" w:rsidRDefault="004E7BD2" w:rsidP="004E7B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47915751" w14:textId="77777777" w:rsidR="004E7BD2" w:rsidRPr="002F6C4A" w:rsidRDefault="004E7BD2" w:rsidP="004E7BD2">
            <w:r w:rsidRPr="002F6C4A">
              <w:t>…………………..</w:t>
            </w:r>
          </w:p>
          <w:p w14:paraId="2DCFA3A8" w14:textId="77777777" w:rsidR="004E7BD2" w:rsidRPr="002F6C4A" w:rsidRDefault="004E7BD2" w:rsidP="004E7BD2"/>
          <w:p w14:paraId="11C626B8" w14:textId="77777777" w:rsidR="004E7BD2" w:rsidRPr="002F6C4A" w:rsidRDefault="004E7BD2" w:rsidP="004E7BD2"/>
          <w:p w14:paraId="031E4CA0" w14:textId="79C82DA4" w:rsidR="00C73817" w:rsidRPr="002F6C4A" w:rsidRDefault="004E7BD2" w:rsidP="004E7B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2F6C4A">
              <w:t>…………………</w:t>
            </w:r>
          </w:p>
        </w:tc>
        <w:tc>
          <w:tcPr>
            <w:tcW w:w="5807" w:type="dxa"/>
          </w:tcPr>
          <w:p w14:paraId="1C8A56C8" w14:textId="77777777" w:rsidR="004E7BD2" w:rsidRDefault="004E7BD2" w:rsidP="004E7BD2">
            <w:pPr>
              <w:autoSpaceDN w:val="0"/>
              <w:spacing w:after="160" w:line="256" w:lineRule="auto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 posiada dwuletnie doświadczenie obejmujące min. 100 godzin nauczania metodą bezpośrednią np.: Metoda </w:t>
            </w: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Callana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 xml:space="preserve"> (</w:t>
            </w: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Callan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 xml:space="preserve"> Method) lub Direct Language Lab lub Direct Method lub równoważną </w:t>
            </w:r>
            <w:r w:rsidRPr="00CA2E73">
              <w:rPr>
                <w:bCs/>
                <w:iCs/>
                <w:lang w:eastAsia="zh-CN"/>
              </w:rPr>
              <w:t xml:space="preserve">- </w:t>
            </w:r>
            <w:r w:rsidRPr="00431178">
              <w:rPr>
                <w:highlight w:val="yellow"/>
              </w:rPr>
              <w:t>TAK/NIE*</w:t>
            </w:r>
          </w:p>
          <w:p w14:paraId="022FFFF1" w14:textId="77777777" w:rsidR="004E7BD2" w:rsidRDefault="004E7BD2" w:rsidP="004E7BD2">
            <w:pPr>
              <w:autoSpaceDN w:val="0"/>
              <w:spacing w:after="160" w:line="256" w:lineRule="auto"/>
              <w:ind w:left="36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067A6665" w14:textId="297505A7" w:rsidR="004E7BD2" w:rsidRDefault="004E7BD2" w:rsidP="004E7BD2">
            <w:pPr>
              <w:autoSpaceDN w:val="0"/>
              <w:spacing w:after="160" w:line="256" w:lineRule="auto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 </w:t>
            </w:r>
            <w:r w:rsidR="00BD29A9" w:rsidRPr="00C73817">
              <w:rPr>
                <w:rFonts w:eastAsia="Calibri"/>
                <w:sz w:val="22"/>
                <w:szCs w:val="22"/>
                <w:lang w:eastAsia="en-US"/>
              </w:rPr>
              <w:t>posiada minimum 4 letnie doświadczenie w szkoleniach z zakresu języka angielskiego</w:t>
            </w:r>
            <w:r w:rsidR="00BD29A9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="00BD29A9" w:rsidRPr="00C73817">
              <w:rPr>
                <w:rFonts w:eastAsia="Calibri"/>
                <w:sz w:val="22"/>
                <w:szCs w:val="22"/>
                <w:lang w:eastAsia="en-US"/>
              </w:rPr>
              <w:t xml:space="preserve">osób dorosłych </w:t>
            </w:r>
            <w:r w:rsidR="00BD29A9" w:rsidRPr="00CA2E73">
              <w:rPr>
                <w:bCs/>
                <w:iCs/>
                <w:lang w:eastAsia="zh-CN"/>
              </w:rPr>
              <w:t xml:space="preserve">- </w:t>
            </w:r>
            <w:r w:rsidR="00BD29A9" w:rsidRPr="00431178">
              <w:rPr>
                <w:highlight w:val="yellow"/>
              </w:rPr>
              <w:t>TAK/NIE*</w:t>
            </w:r>
          </w:p>
          <w:p w14:paraId="20B6D9C2" w14:textId="77777777" w:rsidR="004E7BD2" w:rsidRDefault="004E7BD2" w:rsidP="004E7BD2">
            <w:pPr>
              <w:autoSpaceDN w:val="0"/>
              <w:spacing w:after="160" w:line="256" w:lineRule="auto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21CCA044" w14:textId="77777777" w:rsidR="004E7BD2" w:rsidRDefault="004E7BD2" w:rsidP="004E7BD2">
            <w:pPr>
              <w:autoSpaceDN w:val="0"/>
              <w:spacing w:after="160" w:line="256" w:lineRule="auto"/>
              <w:contextualSpacing/>
              <w:jc w:val="both"/>
              <w:rPr>
                <w:highlight w:val="yellow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 posiada dyplom ukończenia studiów magisterskich lub wyższych zawodowych na kierunku filologia angielska lub lingwistyka stosowana obejmująca język angielski i przygotowanie pedagogiczne </w:t>
            </w:r>
            <w:r>
              <w:rPr>
                <w:rFonts w:eastAsia="Calibri"/>
                <w:sz w:val="22"/>
                <w:szCs w:val="22"/>
                <w:u w:val="single"/>
                <w:lang w:eastAsia="en-US"/>
              </w:rPr>
              <w:t>lub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 dyplom ukończenia studiów magisterskich lub wyższych zawodowych ukończonych w kraju, w którym językiem urzędowym jest język angielski i posiada przygotowanie pedagogiczne - </w:t>
            </w:r>
            <w:r w:rsidRPr="00CA2E73">
              <w:rPr>
                <w:bCs/>
                <w:iCs/>
                <w:lang w:eastAsia="zh-CN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422D0F28" w14:textId="77777777" w:rsidR="004E7BD2" w:rsidRPr="00C73817" w:rsidRDefault="004E7BD2" w:rsidP="004E7BD2">
            <w:pPr>
              <w:autoSpaceDN w:val="0"/>
              <w:spacing w:after="160" w:line="256" w:lineRule="auto"/>
              <w:contextualSpacing/>
              <w:jc w:val="both"/>
            </w:pPr>
          </w:p>
          <w:p w14:paraId="55AB476F" w14:textId="77777777" w:rsidR="004E7BD2" w:rsidRPr="00C73817" w:rsidRDefault="004E7BD2" w:rsidP="004E7BD2">
            <w:pPr>
              <w:autoSpaceDN w:val="0"/>
              <w:spacing w:after="160" w:line="256" w:lineRule="auto"/>
              <w:contextualSpacing/>
              <w:jc w:val="both"/>
            </w:pPr>
            <w:r w:rsidRPr="00C73817">
              <w:t>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14:paraId="26E06403" w14:textId="77777777" w:rsidR="004E7BD2" w:rsidRDefault="004E7BD2" w:rsidP="004E7BD2">
            <w:pPr>
              <w:autoSpaceDN w:val="0"/>
              <w:spacing w:after="160" w:line="256" w:lineRule="auto"/>
              <w:contextualSpacing/>
              <w:jc w:val="both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C73817">
              <w:rPr>
                <w:rFonts w:eastAsia="Calibri"/>
                <w:i/>
                <w:sz w:val="22"/>
                <w:szCs w:val="22"/>
                <w:lang w:eastAsia="en-US"/>
              </w:rPr>
              <w:t xml:space="preserve">(proszę wpisać nazwę uczelni, i kierunek ukończonych studiów lub </w:t>
            </w:r>
            <w:r>
              <w:rPr>
                <w:rFonts w:eastAsia="Calibri"/>
                <w:i/>
                <w:sz w:val="22"/>
                <w:szCs w:val="22"/>
                <w:lang w:eastAsia="en-US"/>
              </w:rPr>
              <w:t>)</w:t>
            </w:r>
          </w:p>
          <w:p w14:paraId="09699625" w14:textId="77777777" w:rsidR="004E7BD2" w:rsidRDefault="004E7BD2" w:rsidP="004E7BD2">
            <w:pPr>
              <w:autoSpaceDN w:val="0"/>
              <w:spacing w:after="160" w:line="256" w:lineRule="auto"/>
              <w:contextualSpacing/>
              <w:jc w:val="both"/>
              <w:rPr>
                <w:rFonts w:eastAsia="Calibri"/>
                <w:i/>
                <w:sz w:val="22"/>
                <w:szCs w:val="22"/>
                <w:lang w:eastAsia="en-US"/>
              </w:rPr>
            </w:pPr>
          </w:p>
          <w:p w14:paraId="32B1AEC2" w14:textId="77777777" w:rsidR="004E7BD2" w:rsidRDefault="004E7BD2" w:rsidP="004E7BD2">
            <w:pPr>
              <w:autoSpaceDN w:val="0"/>
              <w:spacing w:after="160" w:line="256" w:lineRule="auto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C73817">
              <w:rPr>
                <w:rFonts w:eastAsia="Calibri"/>
                <w:sz w:val="22"/>
                <w:szCs w:val="22"/>
                <w:lang w:eastAsia="en-US"/>
              </w:rPr>
              <w:t>- posiada</w:t>
            </w:r>
            <w:r>
              <w:rPr>
                <w:rFonts w:eastAsia="Calibri"/>
                <w:sz w:val="22"/>
                <w:szCs w:val="22"/>
                <w:u w:val="single"/>
                <w:lang w:eastAsia="en-US"/>
              </w:rPr>
              <w:t xml:space="preserve">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certyfikat ukończenia kursu CELTA lub równoważny - </w:t>
            </w:r>
            <w:r w:rsidRPr="00CA2E73">
              <w:rPr>
                <w:bCs/>
                <w:iCs/>
                <w:lang w:eastAsia="zh-CN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658A0D7C" w14:textId="77777777" w:rsidR="004E7BD2" w:rsidRDefault="004E7BD2" w:rsidP="004E7BD2">
            <w:pPr>
              <w:autoSpaceDN w:val="0"/>
              <w:spacing w:after="160" w:line="256" w:lineRule="auto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…………………………………………………………………</w:t>
            </w:r>
          </w:p>
          <w:p w14:paraId="7C34330C" w14:textId="77777777" w:rsidR="004E7BD2" w:rsidRPr="00C73817" w:rsidRDefault="004E7BD2" w:rsidP="004E7BD2">
            <w:pPr>
              <w:autoSpaceDN w:val="0"/>
              <w:spacing w:after="160" w:line="256" w:lineRule="auto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lastRenderedPageBreak/>
              <w:t>(</w:t>
            </w:r>
            <w:r w:rsidRPr="004E7BD2">
              <w:rPr>
                <w:rFonts w:eastAsia="Calibri"/>
                <w:i/>
                <w:sz w:val="22"/>
                <w:szCs w:val="22"/>
                <w:lang w:eastAsia="en-US"/>
              </w:rPr>
              <w:t>wpisać jaki,  w przypadku równoważności</w:t>
            </w:r>
            <w:r>
              <w:rPr>
                <w:rFonts w:eastAsia="Calibri"/>
                <w:sz w:val="22"/>
                <w:szCs w:val="22"/>
                <w:lang w:eastAsia="en-US"/>
              </w:rPr>
              <w:t>)</w:t>
            </w:r>
          </w:p>
          <w:p w14:paraId="3C6E37FE" w14:textId="77777777" w:rsidR="00C73817" w:rsidRDefault="00C73817" w:rsidP="002F6C4A">
            <w:pPr>
              <w:tabs>
                <w:tab w:val="left" w:pos="0"/>
              </w:tabs>
              <w:jc w:val="both"/>
            </w:pPr>
          </w:p>
        </w:tc>
        <w:tc>
          <w:tcPr>
            <w:tcW w:w="2343" w:type="dxa"/>
          </w:tcPr>
          <w:p w14:paraId="6B66E902" w14:textId="77777777" w:rsidR="00C73817" w:rsidRPr="00B26774" w:rsidRDefault="00C73817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C73817" w:rsidRPr="00DF3D15" w14:paraId="6A3270E6" w14:textId="77777777" w:rsidTr="004E7BD2">
        <w:trPr>
          <w:trHeight w:val="1286"/>
        </w:trPr>
        <w:tc>
          <w:tcPr>
            <w:tcW w:w="1701" w:type="dxa"/>
            <w:shd w:val="clear" w:color="auto" w:fill="auto"/>
          </w:tcPr>
          <w:p w14:paraId="0F8BF3C1" w14:textId="77777777" w:rsidR="004E7BD2" w:rsidRPr="002F6C4A" w:rsidRDefault="004E7BD2" w:rsidP="004E7B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0712DA4E" w14:textId="77777777" w:rsidR="004E7BD2" w:rsidRPr="002F6C4A" w:rsidRDefault="004E7BD2" w:rsidP="004E7BD2">
            <w:r w:rsidRPr="002F6C4A">
              <w:t>…………………..</w:t>
            </w:r>
          </w:p>
          <w:p w14:paraId="794D95BC" w14:textId="77777777" w:rsidR="004E7BD2" w:rsidRPr="002F6C4A" w:rsidRDefault="004E7BD2" w:rsidP="004E7BD2"/>
          <w:p w14:paraId="30763E5D" w14:textId="77777777" w:rsidR="004E7BD2" w:rsidRPr="002F6C4A" w:rsidRDefault="004E7BD2" w:rsidP="004E7BD2"/>
          <w:p w14:paraId="1D898A8D" w14:textId="4343535F" w:rsidR="00C73817" w:rsidRPr="002F6C4A" w:rsidRDefault="004E7BD2" w:rsidP="004E7B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2F6C4A">
              <w:t>…………………</w:t>
            </w:r>
          </w:p>
        </w:tc>
        <w:tc>
          <w:tcPr>
            <w:tcW w:w="5807" w:type="dxa"/>
          </w:tcPr>
          <w:p w14:paraId="79974DDD" w14:textId="77777777" w:rsidR="004E7BD2" w:rsidRDefault="004E7BD2" w:rsidP="004E7BD2">
            <w:pPr>
              <w:autoSpaceDN w:val="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 posiada dwuletnie doświadczenie obejmujące min. 100 godzin nauczania metodą bezpośrednią np.: Metoda </w:t>
            </w: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Callana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 xml:space="preserve"> (</w:t>
            </w: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Callan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 xml:space="preserve"> Method) lub Direct Language Lab lub Direct Method lub równoważną </w:t>
            </w:r>
            <w:r w:rsidRPr="00CA2E73">
              <w:rPr>
                <w:bCs/>
                <w:iCs/>
                <w:lang w:eastAsia="zh-CN"/>
              </w:rPr>
              <w:t xml:space="preserve">- </w:t>
            </w:r>
            <w:r w:rsidRPr="00431178">
              <w:rPr>
                <w:highlight w:val="yellow"/>
              </w:rPr>
              <w:t>TAK/NIE*</w:t>
            </w:r>
          </w:p>
          <w:p w14:paraId="3C9316E3" w14:textId="77777777" w:rsidR="004E7BD2" w:rsidRDefault="004E7BD2" w:rsidP="004E7BD2">
            <w:pPr>
              <w:autoSpaceDN w:val="0"/>
              <w:ind w:left="36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71E1E930" w14:textId="3FE06600" w:rsidR="004E7BD2" w:rsidRDefault="004E7BD2" w:rsidP="004E7BD2">
            <w:pPr>
              <w:autoSpaceDN w:val="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 </w:t>
            </w:r>
            <w:r w:rsidR="00BD29A9" w:rsidRPr="00C73817">
              <w:rPr>
                <w:rFonts w:eastAsia="Calibri"/>
                <w:sz w:val="22"/>
                <w:szCs w:val="22"/>
                <w:lang w:eastAsia="en-US"/>
              </w:rPr>
              <w:t>posiada minimum 4 letnie doświadczenie w szkoleniach z zakresu języka angielskiego</w:t>
            </w:r>
            <w:r w:rsidR="00BD29A9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="00BD29A9" w:rsidRPr="00C73817">
              <w:rPr>
                <w:rFonts w:eastAsia="Calibri"/>
                <w:sz w:val="22"/>
                <w:szCs w:val="22"/>
                <w:lang w:eastAsia="en-US"/>
              </w:rPr>
              <w:t xml:space="preserve">osób dorosłych </w:t>
            </w:r>
            <w:bookmarkStart w:id="0" w:name="_GoBack"/>
            <w:bookmarkEnd w:id="0"/>
            <w:r w:rsidR="00BD29A9" w:rsidRPr="00CA2E73">
              <w:rPr>
                <w:bCs/>
                <w:iCs/>
                <w:lang w:eastAsia="zh-CN"/>
              </w:rPr>
              <w:t xml:space="preserve">- </w:t>
            </w:r>
            <w:r w:rsidR="00BD29A9" w:rsidRPr="00431178">
              <w:rPr>
                <w:highlight w:val="yellow"/>
              </w:rPr>
              <w:t>TAK/NIE*</w:t>
            </w:r>
          </w:p>
          <w:p w14:paraId="02BBD7C5" w14:textId="77777777" w:rsidR="004E7BD2" w:rsidRDefault="004E7BD2" w:rsidP="004E7BD2">
            <w:pPr>
              <w:autoSpaceDN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7B514175" w14:textId="77777777" w:rsidR="004E7BD2" w:rsidRDefault="004E7BD2" w:rsidP="004E7BD2">
            <w:pPr>
              <w:autoSpaceDN w:val="0"/>
              <w:contextualSpacing/>
              <w:jc w:val="both"/>
              <w:rPr>
                <w:highlight w:val="yellow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 posiada dyplom ukończenia studiów magisterskich lub wyższych zawodowych na kierunku filologia angielska lub lingwistyka stosowana obejmująca język angielski i przygotowanie pedagogiczne </w:t>
            </w:r>
            <w:r>
              <w:rPr>
                <w:rFonts w:eastAsia="Calibri"/>
                <w:sz w:val="22"/>
                <w:szCs w:val="22"/>
                <w:u w:val="single"/>
                <w:lang w:eastAsia="en-US"/>
              </w:rPr>
              <w:t>lub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 dyplom ukończenia studiów magisterskich lub wyższych zawodowych ukończonych w kraju, w którym językiem urzędowym jest język angielski i posiada przygotowanie pedagogiczne - </w:t>
            </w:r>
            <w:r w:rsidRPr="00CA2E73">
              <w:rPr>
                <w:bCs/>
                <w:iCs/>
                <w:lang w:eastAsia="zh-CN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77491BBD" w14:textId="77777777" w:rsidR="004E7BD2" w:rsidRPr="00C73817" w:rsidRDefault="004E7BD2" w:rsidP="004E7BD2">
            <w:pPr>
              <w:autoSpaceDN w:val="0"/>
              <w:contextualSpacing/>
              <w:jc w:val="both"/>
            </w:pPr>
          </w:p>
          <w:p w14:paraId="4ABA2AB4" w14:textId="77777777" w:rsidR="004E7BD2" w:rsidRPr="00C73817" w:rsidRDefault="004E7BD2" w:rsidP="004E7BD2">
            <w:pPr>
              <w:autoSpaceDN w:val="0"/>
              <w:contextualSpacing/>
              <w:jc w:val="both"/>
            </w:pPr>
            <w:r w:rsidRPr="00C73817">
              <w:t>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 w14:paraId="63051DC5" w14:textId="070E795D" w:rsidR="004E7BD2" w:rsidRDefault="004E7BD2" w:rsidP="004E7BD2">
            <w:pPr>
              <w:autoSpaceDN w:val="0"/>
              <w:contextualSpacing/>
              <w:jc w:val="both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C73817">
              <w:rPr>
                <w:rFonts w:eastAsia="Calibri"/>
                <w:i/>
                <w:sz w:val="22"/>
                <w:szCs w:val="22"/>
                <w:lang w:eastAsia="en-US"/>
              </w:rPr>
              <w:t xml:space="preserve">(proszę wpisać nazwę uczelni, i kierunek ukończonych studiów  </w:t>
            </w:r>
            <w:r>
              <w:rPr>
                <w:rFonts w:eastAsia="Calibri"/>
                <w:i/>
                <w:sz w:val="22"/>
                <w:szCs w:val="22"/>
                <w:lang w:eastAsia="en-US"/>
              </w:rPr>
              <w:t>)</w:t>
            </w:r>
          </w:p>
          <w:p w14:paraId="5653FB5C" w14:textId="77777777" w:rsidR="004E7BD2" w:rsidRDefault="004E7BD2" w:rsidP="004E7BD2">
            <w:pPr>
              <w:autoSpaceDN w:val="0"/>
              <w:contextualSpacing/>
              <w:jc w:val="both"/>
              <w:rPr>
                <w:rFonts w:eastAsia="Calibri"/>
                <w:i/>
                <w:sz w:val="22"/>
                <w:szCs w:val="22"/>
                <w:lang w:eastAsia="en-US"/>
              </w:rPr>
            </w:pPr>
          </w:p>
          <w:p w14:paraId="6EDEEEBB" w14:textId="77777777" w:rsidR="004E7BD2" w:rsidRDefault="004E7BD2" w:rsidP="004E7BD2">
            <w:pPr>
              <w:autoSpaceDN w:val="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C73817">
              <w:rPr>
                <w:rFonts w:eastAsia="Calibri"/>
                <w:sz w:val="22"/>
                <w:szCs w:val="22"/>
                <w:lang w:eastAsia="en-US"/>
              </w:rPr>
              <w:t>- posiada</w:t>
            </w:r>
            <w:r>
              <w:rPr>
                <w:rFonts w:eastAsia="Calibri"/>
                <w:sz w:val="22"/>
                <w:szCs w:val="22"/>
                <w:u w:val="single"/>
                <w:lang w:eastAsia="en-US"/>
              </w:rPr>
              <w:t xml:space="preserve">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certyfikat ukończenia kursu CELTA lub równoważny - </w:t>
            </w:r>
            <w:r w:rsidRPr="00CA2E73">
              <w:rPr>
                <w:bCs/>
                <w:iCs/>
                <w:lang w:eastAsia="zh-CN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797974DD" w14:textId="77777777" w:rsidR="004E7BD2" w:rsidRDefault="004E7BD2" w:rsidP="004E7BD2">
            <w:pPr>
              <w:autoSpaceDN w:val="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…………………………………………………………………</w:t>
            </w:r>
          </w:p>
          <w:p w14:paraId="43854915" w14:textId="77777777" w:rsidR="004E7BD2" w:rsidRPr="00C73817" w:rsidRDefault="004E7BD2" w:rsidP="004E7BD2">
            <w:pPr>
              <w:autoSpaceDN w:val="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(</w:t>
            </w:r>
            <w:r w:rsidRPr="004E7BD2">
              <w:rPr>
                <w:rFonts w:eastAsia="Calibri"/>
                <w:i/>
                <w:sz w:val="22"/>
                <w:szCs w:val="22"/>
                <w:lang w:eastAsia="en-US"/>
              </w:rPr>
              <w:t>wpisać jaki,  w przypadku równoważności</w:t>
            </w:r>
            <w:r>
              <w:rPr>
                <w:rFonts w:eastAsia="Calibri"/>
                <w:sz w:val="22"/>
                <w:szCs w:val="22"/>
                <w:lang w:eastAsia="en-US"/>
              </w:rPr>
              <w:t>)</w:t>
            </w:r>
          </w:p>
          <w:p w14:paraId="4094F3A0" w14:textId="77777777" w:rsidR="00C73817" w:rsidRDefault="00C73817" w:rsidP="004E7BD2">
            <w:pPr>
              <w:tabs>
                <w:tab w:val="left" w:pos="0"/>
              </w:tabs>
              <w:jc w:val="both"/>
            </w:pPr>
          </w:p>
        </w:tc>
        <w:tc>
          <w:tcPr>
            <w:tcW w:w="2343" w:type="dxa"/>
          </w:tcPr>
          <w:p w14:paraId="2D532801" w14:textId="77777777" w:rsidR="00C73817" w:rsidRPr="00B26774" w:rsidRDefault="00C73817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4E7BD2" w:rsidRPr="00DF3D15" w14:paraId="149CC563" w14:textId="77777777" w:rsidTr="004E7BD2">
        <w:trPr>
          <w:trHeight w:val="482"/>
        </w:trPr>
        <w:tc>
          <w:tcPr>
            <w:tcW w:w="7508" w:type="dxa"/>
            <w:gridSpan w:val="2"/>
            <w:shd w:val="clear" w:color="auto" w:fill="auto"/>
          </w:tcPr>
          <w:p w14:paraId="0EC2D355" w14:textId="6153FF13" w:rsidR="004E7BD2" w:rsidRPr="004E7BD2" w:rsidRDefault="004E7BD2" w:rsidP="004E7BD2">
            <w:pPr>
              <w:autoSpaceDN w:val="0"/>
              <w:spacing w:before="240"/>
              <w:contextualSpacing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4E7BD2">
              <w:rPr>
                <w:b/>
                <w:color w:val="000000"/>
              </w:rPr>
              <w:t>NATIVE SPEAKER</w:t>
            </w:r>
            <w:r>
              <w:rPr>
                <w:b/>
                <w:color w:val="000000"/>
              </w:rPr>
              <w:t xml:space="preserve"> </w:t>
            </w:r>
            <w:r w:rsidRPr="004E7BD2">
              <w:rPr>
                <w:b/>
                <w:color w:val="000000"/>
              </w:rPr>
              <w:t>tj. rodzimy użytkownik języka angielskiego</w:t>
            </w:r>
          </w:p>
        </w:tc>
        <w:tc>
          <w:tcPr>
            <w:tcW w:w="2343" w:type="dxa"/>
          </w:tcPr>
          <w:p w14:paraId="63321D59" w14:textId="77777777" w:rsidR="004E7BD2" w:rsidRPr="00B26774" w:rsidRDefault="004E7BD2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C73817" w:rsidRPr="00DF3D15" w14:paraId="54AC1213" w14:textId="77777777" w:rsidTr="004E7BD2">
        <w:trPr>
          <w:trHeight w:val="1286"/>
        </w:trPr>
        <w:tc>
          <w:tcPr>
            <w:tcW w:w="1701" w:type="dxa"/>
            <w:shd w:val="clear" w:color="auto" w:fill="auto"/>
          </w:tcPr>
          <w:p w14:paraId="08E23856" w14:textId="77777777" w:rsidR="004E7BD2" w:rsidRPr="002F6C4A" w:rsidRDefault="004E7BD2" w:rsidP="004E7B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6997E008" w14:textId="77777777" w:rsidR="004E7BD2" w:rsidRPr="002F6C4A" w:rsidRDefault="004E7BD2" w:rsidP="004E7BD2">
            <w:r w:rsidRPr="002F6C4A">
              <w:t>…………………..</w:t>
            </w:r>
          </w:p>
          <w:p w14:paraId="027A73DE" w14:textId="77777777" w:rsidR="004E7BD2" w:rsidRPr="002F6C4A" w:rsidRDefault="004E7BD2" w:rsidP="004E7BD2"/>
          <w:p w14:paraId="2EBBC0C6" w14:textId="77777777" w:rsidR="004E7BD2" w:rsidRPr="002F6C4A" w:rsidRDefault="004E7BD2" w:rsidP="004E7BD2"/>
          <w:p w14:paraId="2FDBAF06" w14:textId="73DF3D74" w:rsidR="00C73817" w:rsidRPr="002F6C4A" w:rsidRDefault="004E7BD2" w:rsidP="004E7B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2F6C4A">
              <w:t>…………………</w:t>
            </w:r>
          </w:p>
        </w:tc>
        <w:tc>
          <w:tcPr>
            <w:tcW w:w="5807" w:type="dxa"/>
          </w:tcPr>
          <w:p w14:paraId="340B2C26" w14:textId="77777777" w:rsidR="004E7BD2" w:rsidRDefault="004E7BD2" w:rsidP="004E7BD2">
            <w:pPr>
              <w:autoSpaceDN w:val="0"/>
              <w:contextualSpacing/>
              <w:jc w:val="both"/>
              <w:rPr>
                <w:highlight w:val="yellow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- posiada</w:t>
            </w:r>
            <w:r w:rsidR="00C73817">
              <w:rPr>
                <w:rFonts w:eastAsia="Calibri"/>
                <w:sz w:val="22"/>
                <w:szCs w:val="22"/>
                <w:lang w:eastAsia="en-US"/>
              </w:rPr>
              <w:t xml:space="preserve"> przynajmniej dwuletnie doświadczenie obejmujące min. 100 godzin nauczania metodą bezpośrednią np.: Metoda </w:t>
            </w:r>
            <w:proofErr w:type="spellStart"/>
            <w:r w:rsidR="00C73817">
              <w:rPr>
                <w:rFonts w:eastAsia="Calibri"/>
                <w:sz w:val="22"/>
                <w:szCs w:val="22"/>
                <w:lang w:eastAsia="en-US"/>
              </w:rPr>
              <w:t>Callana</w:t>
            </w:r>
            <w:proofErr w:type="spellEnd"/>
            <w:r w:rsidR="00C73817">
              <w:rPr>
                <w:rFonts w:eastAsia="Calibri"/>
                <w:sz w:val="22"/>
                <w:szCs w:val="22"/>
                <w:lang w:eastAsia="en-US"/>
              </w:rPr>
              <w:t xml:space="preserve"> (</w:t>
            </w:r>
            <w:proofErr w:type="spellStart"/>
            <w:r w:rsidR="00C73817">
              <w:rPr>
                <w:rFonts w:eastAsia="Calibri"/>
                <w:sz w:val="22"/>
                <w:szCs w:val="22"/>
                <w:lang w:eastAsia="en-US"/>
              </w:rPr>
              <w:t>Callan</w:t>
            </w:r>
            <w:proofErr w:type="spellEnd"/>
            <w:r w:rsidR="00C73817">
              <w:rPr>
                <w:rFonts w:eastAsia="Calibri"/>
                <w:sz w:val="22"/>
                <w:szCs w:val="22"/>
                <w:lang w:eastAsia="en-US"/>
              </w:rPr>
              <w:t xml:space="preserve"> Method) lub Direct Language Lab lub Direct Method lub równoważną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- </w:t>
            </w:r>
            <w:r w:rsidRPr="00CA2E73">
              <w:rPr>
                <w:bCs/>
                <w:iCs/>
                <w:lang w:eastAsia="zh-CN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2BBEE5F4" w14:textId="77777777" w:rsidR="004E7BD2" w:rsidRDefault="004E7BD2" w:rsidP="004E7BD2">
            <w:pPr>
              <w:autoSpaceDN w:val="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6B498929" w14:textId="1259CEC0" w:rsidR="004E7BD2" w:rsidRDefault="004E7BD2" w:rsidP="004E7BD2">
            <w:pPr>
              <w:autoSpaceDN w:val="0"/>
              <w:jc w:val="both"/>
              <w:rPr>
                <w:highlight w:val="yellow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 posiada </w:t>
            </w:r>
            <w:r w:rsidR="00C73817">
              <w:rPr>
                <w:rFonts w:eastAsia="Calibri"/>
                <w:sz w:val="22"/>
                <w:szCs w:val="22"/>
                <w:lang w:eastAsia="en-US"/>
              </w:rPr>
              <w:t xml:space="preserve">dyplom ukończenia studiów wyższych, przygotowanie pedagogiczne 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- </w:t>
            </w:r>
            <w:r w:rsidRPr="00CA2E73">
              <w:rPr>
                <w:bCs/>
                <w:iCs/>
                <w:lang w:eastAsia="zh-CN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549070D7" w14:textId="77777777" w:rsidR="004E7BD2" w:rsidRPr="00C73817" w:rsidRDefault="004E7BD2" w:rsidP="004E7BD2">
            <w:pPr>
              <w:autoSpaceDN w:val="0"/>
              <w:contextualSpacing/>
              <w:jc w:val="both"/>
            </w:pPr>
            <w:r w:rsidRPr="00C73817">
              <w:t>……………………………………………………………………………………………………………………………………………………</w:t>
            </w:r>
          </w:p>
          <w:p w14:paraId="4445B881" w14:textId="77777777" w:rsidR="004E7BD2" w:rsidRDefault="004E7BD2" w:rsidP="004E7BD2">
            <w:pPr>
              <w:autoSpaceDN w:val="0"/>
              <w:contextualSpacing/>
              <w:jc w:val="both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C73817">
              <w:rPr>
                <w:rFonts w:eastAsia="Calibri"/>
                <w:i/>
                <w:sz w:val="22"/>
                <w:szCs w:val="22"/>
                <w:lang w:eastAsia="en-US"/>
              </w:rPr>
              <w:t>(proszę wpisać nazwę uczelni, i kierunek ukończonych studiów</w:t>
            </w:r>
            <w:r>
              <w:rPr>
                <w:rFonts w:eastAsia="Calibri"/>
                <w:i/>
                <w:sz w:val="22"/>
                <w:szCs w:val="22"/>
                <w:lang w:eastAsia="en-US"/>
              </w:rPr>
              <w:t>)</w:t>
            </w:r>
          </w:p>
          <w:p w14:paraId="1A5D4CAE" w14:textId="77777777" w:rsidR="004E7BD2" w:rsidRDefault="004E7BD2" w:rsidP="004E7BD2">
            <w:pPr>
              <w:autoSpaceDN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6F2CFBD8" w14:textId="3DF59BC7" w:rsidR="00C73817" w:rsidRDefault="004E7BD2" w:rsidP="004E7BD2">
            <w:pPr>
              <w:autoSpaceDN w:val="0"/>
              <w:jc w:val="both"/>
              <w:rPr>
                <w:highlight w:val="yellow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 posiada </w:t>
            </w:r>
            <w:r w:rsidR="00C73817">
              <w:rPr>
                <w:rFonts w:eastAsia="Calibri"/>
                <w:sz w:val="22"/>
                <w:szCs w:val="22"/>
                <w:lang w:eastAsia="en-US"/>
              </w:rPr>
              <w:t xml:space="preserve"> certyfikat ukończenia kursu CELTA lub równoważny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-  </w:t>
            </w:r>
            <w:r w:rsidRPr="00CA2E73">
              <w:rPr>
                <w:bCs/>
                <w:iCs/>
                <w:lang w:eastAsia="zh-CN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6E854BD4" w14:textId="77777777" w:rsidR="004E7BD2" w:rsidRDefault="004E7BD2" w:rsidP="004E7BD2">
            <w:pPr>
              <w:autoSpaceDN w:val="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…………………………………………………………………</w:t>
            </w:r>
          </w:p>
          <w:p w14:paraId="0ABB056C" w14:textId="46AFE297" w:rsidR="004E7BD2" w:rsidRDefault="004E7BD2" w:rsidP="004E7BD2">
            <w:pPr>
              <w:autoSpaceDN w:val="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(</w:t>
            </w:r>
            <w:r w:rsidRPr="004E7BD2">
              <w:rPr>
                <w:rFonts w:eastAsia="Calibri"/>
                <w:i/>
                <w:sz w:val="22"/>
                <w:szCs w:val="22"/>
                <w:lang w:eastAsia="en-US"/>
              </w:rPr>
              <w:t>wpisać jaki,  w przypadku równoważności</w:t>
            </w:r>
            <w:r>
              <w:rPr>
                <w:rFonts w:eastAsia="Calibri"/>
                <w:sz w:val="22"/>
                <w:szCs w:val="22"/>
                <w:lang w:eastAsia="en-US"/>
              </w:rPr>
              <w:t>)</w:t>
            </w:r>
          </w:p>
          <w:p w14:paraId="6494A0FB" w14:textId="77777777" w:rsidR="004E7BD2" w:rsidRPr="00C73817" w:rsidRDefault="004E7BD2" w:rsidP="004E7BD2">
            <w:pPr>
              <w:autoSpaceDN w:val="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19D6472F" w14:textId="3E54B9F6" w:rsidR="00C73817" w:rsidRDefault="004E7BD2" w:rsidP="00BD29A9">
            <w:pPr>
              <w:tabs>
                <w:tab w:val="left" w:pos="0"/>
              </w:tabs>
              <w:jc w:val="both"/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 posiada </w:t>
            </w:r>
            <w:r w:rsidR="00C73817">
              <w:rPr>
                <w:rFonts w:eastAsia="Calibri"/>
                <w:sz w:val="22"/>
                <w:szCs w:val="22"/>
                <w:lang w:eastAsia="en-US"/>
              </w:rPr>
              <w:t xml:space="preserve">minimum </w:t>
            </w:r>
            <w:r w:rsidR="00BD29A9" w:rsidRPr="00BD29A9">
              <w:rPr>
                <w:rFonts w:eastAsia="Calibri"/>
                <w:sz w:val="22"/>
                <w:szCs w:val="22"/>
                <w:lang w:eastAsia="en-US"/>
              </w:rPr>
              <w:t>4</w:t>
            </w:r>
            <w:r w:rsidR="00C73817" w:rsidRPr="00BD29A9">
              <w:rPr>
                <w:rFonts w:eastAsia="Calibri"/>
                <w:color w:val="FF0000"/>
                <w:sz w:val="22"/>
                <w:szCs w:val="22"/>
                <w:lang w:eastAsia="en-US"/>
              </w:rPr>
              <w:t xml:space="preserve"> </w:t>
            </w:r>
            <w:r w:rsidR="00C73817">
              <w:rPr>
                <w:rFonts w:eastAsia="Calibri"/>
                <w:sz w:val="22"/>
                <w:szCs w:val="22"/>
                <w:lang w:eastAsia="en-US"/>
              </w:rPr>
              <w:t>letnie doświadczenie w szkoleniu z zakresu języka angielskiego osób dorosłych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- </w:t>
            </w:r>
            <w:r w:rsidRPr="00CA2E73">
              <w:rPr>
                <w:bCs/>
                <w:iCs/>
                <w:lang w:eastAsia="zh-CN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</w:tc>
        <w:tc>
          <w:tcPr>
            <w:tcW w:w="2343" w:type="dxa"/>
          </w:tcPr>
          <w:p w14:paraId="4C758CEC" w14:textId="77777777" w:rsidR="00C73817" w:rsidRPr="00B26774" w:rsidRDefault="00C73817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4E7BD2" w:rsidRPr="00DF3D15" w14:paraId="792CC882" w14:textId="77777777" w:rsidTr="004E7BD2">
        <w:trPr>
          <w:trHeight w:val="1286"/>
        </w:trPr>
        <w:tc>
          <w:tcPr>
            <w:tcW w:w="1701" w:type="dxa"/>
            <w:shd w:val="clear" w:color="auto" w:fill="auto"/>
          </w:tcPr>
          <w:p w14:paraId="56456D98" w14:textId="77777777" w:rsidR="004E7BD2" w:rsidRPr="002F6C4A" w:rsidRDefault="004E7BD2" w:rsidP="004E7B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408A5422" w14:textId="77777777" w:rsidR="004E7BD2" w:rsidRPr="002F6C4A" w:rsidRDefault="004E7BD2" w:rsidP="004E7BD2">
            <w:r w:rsidRPr="002F6C4A">
              <w:t>…………………..</w:t>
            </w:r>
          </w:p>
          <w:p w14:paraId="15CA761E" w14:textId="77777777" w:rsidR="004E7BD2" w:rsidRPr="002F6C4A" w:rsidRDefault="004E7BD2" w:rsidP="004E7BD2"/>
          <w:p w14:paraId="1322279B" w14:textId="77777777" w:rsidR="004E7BD2" w:rsidRPr="002F6C4A" w:rsidRDefault="004E7BD2" w:rsidP="004E7BD2"/>
          <w:p w14:paraId="6E9BFA29" w14:textId="20561C75" w:rsidR="004E7BD2" w:rsidRPr="002F6C4A" w:rsidRDefault="004E7BD2" w:rsidP="004E7B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2F6C4A">
              <w:lastRenderedPageBreak/>
              <w:t>…………………</w:t>
            </w:r>
          </w:p>
        </w:tc>
        <w:tc>
          <w:tcPr>
            <w:tcW w:w="5807" w:type="dxa"/>
          </w:tcPr>
          <w:p w14:paraId="115F1159" w14:textId="77777777" w:rsidR="004E7BD2" w:rsidRDefault="004E7BD2" w:rsidP="004E7BD2">
            <w:pPr>
              <w:autoSpaceDN w:val="0"/>
              <w:contextualSpacing/>
              <w:jc w:val="both"/>
              <w:rPr>
                <w:highlight w:val="yellow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lastRenderedPageBreak/>
              <w:t xml:space="preserve">- posiada przynajmniej dwuletnie doświadczenie obejmujące min. 100 godzin nauczania metodą bezpośrednią np.: Metoda </w:t>
            </w: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Callana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 xml:space="preserve"> (</w:t>
            </w: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Callan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 xml:space="preserve"> Method) lub Direct Language Lab lub Direct Method lub równoważną - </w:t>
            </w:r>
            <w:r w:rsidRPr="00CA2E73">
              <w:rPr>
                <w:bCs/>
                <w:iCs/>
                <w:lang w:eastAsia="zh-CN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07293EE7" w14:textId="77777777" w:rsidR="004E7BD2" w:rsidRDefault="004E7BD2" w:rsidP="004E7BD2">
            <w:pPr>
              <w:autoSpaceDN w:val="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545EE6E7" w14:textId="77777777" w:rsidR="004E7BD2" w:rsidRDefault="004E7BD2" w:rsidP="004E7BD2">
            <w:pPr>
              <w:autoSpaceDN w:val="0"/>
              <w:jc w:val="both"/>
              <w:rPr>
                <w:highlight w:val="yellow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lastRenderedPageBreak/>
              <w:t xml:space="preserve">- posiada dyplom ukończenia studiów wyższych, przygotowanie pedagogiczne - </w:t>
            </w:r>
            <w:r w:rsidRPr="00CA2E73">
              <w:rPr>
                <w:bCs/>
                <w:iCs/>
                <w:lang w:eastAsia="zh-CN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57CD1497" w14:textId="77777777" w:rsidR="004E7BD2" w:rsidRPr="00C73817" w:rsidRDefault="004E7BD2" w:rsidP="004E7BD2">
            <w:pPr>
              <w:autoSpaceDN w:val="0"/>
              <w:contextualSpacing/>
              <w:jc w:val="both"/>
            </w:pPr>
            <w:r w:rsidRPr="00C73817">
              <w:t>……………………………………………………………………………………………………………………………………………………</w:t>
            </w:r>
          </w:p>
          <w:p w14:paraId="719BDB8A" w14:textId="77777777" w:rsidR="004E7BD2" w:rsidRDefault="004E7BD2" w:rsidP="004E7BD2">
            <w:pPr>
              <w:autoSpaceDN w:val="0"/>
              <w:contextualSpacing/>
              <w:jc w:val="both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C73817">
              <w:rPr>
                <w:rFonts w:eastAsia="Calibri"/>
                <w:i/>
                <w:sz w:val="22"/>
                <w:szCs w:val="22"/>
                <w:lang w:eastAsia="en-US"/>
              </w:rPr>
              <w:t>(proszę wpisać nazwę uczelni, i kierunek ukończonych studiów</w:t>
            </w:r>
            <w:r>
              <w:rPr>
                <w:rFonts w:eastAsia="Calibri"/>
                <w:i/>
                <w:sz w:val="22"/>
                <w:szCs w:val="22"/>
                <w:lang w:eastAsia="en-US"/>
              </w:rPr>
              <w:t>)</w:t>
            </w:r>
          </w:p>
          <w:p w14:paraId="0342328D" w14:textId="77777777" w:rsidR="004E7BD2" w:rsidRDefault="004E7BD2" w:rsidP="004E7BD2">
            <w:pPr>
              <w:autoSpaceDN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1D99F09D" w14:textId="77777777" w:rsidR="004E7BD2" w:rsidRDefault="004E7BD2" w:rsidP="004E7BD2">
            <w:pPr>
              <w:autoSpaceDN w:val="0"/>
              <w:jc w:val="both"/>
              <w:rPr>
                <w:highlight w:val="yellow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 posiada  certyfikat ukończenia kursu CELTA lub równoważny -  </w:t>
            </w:r>
            <w:r w:rsidRPr="00CA2E73">
              <w:rPr>
                <w:bCs/>
                <w:iCs/>
                <w:lang w:eastAsia="zh-CN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35B08304" w14:textId="77777777" w:rsidR="004E7BD2" w:rsidRDefault="004E7BD2" w:rsidP="004E7BD2">
            <w:pPr>
              <w:autoSpaceDN w:val="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…………………………………………………………………</w:t>
            </w:r>
          </w:p>
          <w:p w14:paraId="4F9F01F9" w14:textId="77777777" w:rsidR="004E7BD2" w:rsidRDefault="004E7BD2" w:rsidP="004E7BD2">
            <w:pPr>
              <w:autoSpaceDN w:val="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(</w:t>
            </w:r>
            <w:r w:rsidRPr="004E7BD2">
              <w:rPr>
                <w:rFonts w:eastAsia="Calibri"/>
                <w:i/>
                <w:sz w:val="22"/>
                <w:szCs w:val="22"/>
                <w:lang w:eastAsia="en-US"/>
              </w:rPr>
              <w:t>wpisać jaki,  w przypadku równoważności</w:t>
            </w:r>
            <w:r>
              <w:rPr>
                <w:rFonts w:eastAsia="Calibri"/>
                <w:sz w:val="22"/>
                <w:szCs w:val="22"/>
                <w:lang w:eastAsia="en-US"/>
              </w:rPr>
              <w:t>)</w:t>
            </w:r>
          </w:p>
          <w:p w14:paraId="221B9F46" w14:textId="77777777" w:rsidR="004E7BD2" w:rsidRPr="00C73817" w:rsidRDefault="004E7BD2" w:rsidP="004E7BD2">
            <w:pPr>
              <w:autoSpaceDN w:val="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70D8F9CB" w14:textId="6265738B" w:rsidR="004E7BD2" w:rsidRDefault="004E7BD2" w:rsidP="00BD29A9">
            <w:pPr>
              <w:autoSpaceDN w:val="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 posiada minimum </w:t>
            </w:r>
            <w:r w:rsidR="00BD29A9">
              <w:rPr>
                <w:rFonts w:eastAsia="Calibri"/>
                <w:sz w:val="22"/>
                <w:szCs w:val="22"/>
                <w:lang w:eastAsia="en-US"/>
              </w:rPr>
              <w:t>4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letnie doświadczenie w szkoleniu z zakresu języka angielskiego osób dorosłych - </w:t>
            </w:r>
            <w:r w:rsidRPr="00CA2E73">
              <w:rPr>
                <w:bCs/>
                <w:iCs/>
                <w:lang w:eastAsia="zh-CN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</w:tc>
        <w:tc>
          <w:tcPr>
            <w:tcW w:w="2343" w:type="dxa"/>
          </w:tcPr>
          <w:p w14:paraId="4EF3C72C" w14:textId="77777777" w:rsidR="004E7BD2" w:rsidRPr="00B26774" w:rsidRDefault="004E7BD2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4E7BD2" w:rsidRPr="00DF3D15" w14:paraId="1BBAAD9C" w14:textId="77777777" w:rsidTr="004E7BD2">
        <w:trPr>
          <w:trHeight w:val="1286"/>
        </w:trPr>
        <w:tc>
          <w:tcPr>
            <w:tcW w:w="1701" w:type="dxa"/>
            <w:shd w:val="clear" w:color="auto" w:fill="auto"/>
          </w:tcPr>
          <w:p w14:paraId="228E825B" w14:textId="77777777" w:rsidR="004E7BD2" w:rsidRPr="002F6C4A" w:rsidRDefault="004E7BD2" w:rsidP="004E7B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02BAC55" w14:textId="77777777" w:rsidR="004E7BD2" w:rsidRPr="002F6C4A" w:rsidRDefault="004E7BD2" w:rsidP="004E7BD2">
            <w:r w:rsidRPr="002F6C4A">
              <w:t>…………………..</w:t>
            </w:r>
          </w:p>
          <w:p w14:paraId="367F1976" w14:textId="77777777" w:rsidR="004E7BD2" w:rsidRPr="002F6C4A" w:rsidRDefault="004E7BD2" w:rsidP="004E7BD2"/>
          <w:p w14:paraId="4500A2E0" w14:textId="77777777" w:rsidR="004E7BD2" w:rsidRPr="002F6C4A" w:rsidRDefault="004E7BD2" w:rsidP="004E7BD2"/>
          <w:p w14:paraId="40436D4E" w14:textId="44755181" w:rsidR="004E7BD2" w:rsidRPr="002F6C4A" w:rsidRDefault="004E7BD2" w:rsidP="004E7B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2F6C4A">
              <w:t>…………………</w:t>
            </w:r>
          </w:p>
        </w:tc>
        <w:tc>
          <w:tcPr>
            <w:tcW w:w="5807" w:type="dxa"/>
          </w:tcPr>
          <w:p w14:paraId="360D408F" w14:textId="77777777" w:rsidR="004E7BD2" w:rsidRDefault="004E7BD2" w:rsidP="004E7BD2">
            <w:pPr>
              <w:autoSpaceDN w:val="0"/>
              <w:contextualSpacing/>
              <w:jc w:val="both"/>
              <w:rPr>
                <w:highlight w:val="yellow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 posiada przynajmniej dwuletnie doświadczenie obejmujące min. 100 godzin nauczania metodą bezpośrednią np.: Metoda </w:t>
            </w: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Callana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 xml:space="preserve"> (</w:t>
            </w: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Callan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 xml:space="preserve"> Method) lub Direct Language Lab lub Direct Method lub równoważną - </w:t>
            </w:r>
            <w:r w:rsidRPr="00CA2E73">
              <w:rPr>
                <w:bCs/>
                <w:iCs/>
                <w:lang w:eastAsia="zh-CN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357280F9" w14:textId="77777777" w:rsidR="004E7BD2" w:rsidRDefault="004E7BD2" w:rsidP="004E7BD2">
            <w:pPr>
              <w:autoSpaceDN w:val="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04CA8DD4" w14:textId="77777777" w:rsidR="004E7BD2" w:rsidRDefault="004E7BD2" w:rsidP="004E7BD2">
            <w:pPr>
              <w:autoSpaceDN w:val="0"/>
              <w:jc w:val="both"/>
              <w:rPr>
                <w:highlight w:val="yellow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 posiada dyplom ukończenia studiów wyższych, przygotowanie pedagogiczne - </w:t>
            </w:r>
            <w:r w:rsidRPr="00CA2E73">
              <w:rPr>
                <w:bCs/>
                <w:iCs/>
                <w:lang w:eastAsia="zh-CN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69AFA86C" w14:textId="77777777" w:rsidR="004E7BD2" w:rsidRPr="00C73817" w:rsidRDefault="004E7BD2" w:rsidP="004E7BD2">
            <w:pPr>
              <w:autoSpaceDN w:val="0"/>
              <w:contextualSpacing/>
              <w:jc w:val="both"/>
            </w:pPr>
            <w:r w:rsidRPr="00C73817">
              <w:t>……………………………………………………………………………………………………………………………………………………</w:t>
            </w:r>
          </w:p>
          <w:p w14:paraId="12DD3019" w14:textId="77777777" w:rsidR="004E7BD2" w:rsidRDefault="004E7BD2" w:rsidP="004E7BD2">
            <w:pPr>
              <w:autoSpaceDN w:val="0"/>
              <w:contextualSpacing/>
              <w:jc w:val="both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C73817">
              <w:rPr>
                <w:rFonts w:eastAsia="Calibri"/>
                <w:i/>
                <w:sz w:val="22"/>
                <w:szCs w:val="22"/>
                <w:lang w:eastAsia="en-US"/>
              </w:rPr>
              <w:t>(proszę wpisać nazwę uczelni, i kierunek ukończonych studiów</w:t>
            </w:r>
            <w:r>
              <w:rPr>
                <w:rFonts w:eastAsia="Calibri"/>
                <w:i/>
                <w:sz w:val="22"/>
                <w:szCs w:val="22"/>
                <w:lang w:eastAsia="en-US"/>
              </w:rPr>
              <w:t>)</w:t>
            </w:r>
          </w:p>
          <w:p w14:paraId="4A8AE208" w14:textId="77777777" w:rsidR="004E7BD2" w:rsidRDefault="004E7BD2" w:rsidP="004E7BD2">
            <w:pPr>
              <w:autoSpaceDN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4D0E3A87" w14:textId="77777777" w:rsidR="004E7BD2" w:rsidRDefault="004E7BD2" w:rsidP="004E7BD2">
            <w:pPr>
              <w:autoSpaceDN w:val="0"/>
              <w:jc w:val="both"/>
              <w:rPr>
                <w:highlight w:val="yellow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 posiada  certyfikat ukończenia kursu CELTA lub równoważny -  </w:t>
            </w:r>
            <w:r w:rsidRPr="00CA2E73">
              <w:rPr>
                <w:bCs/>
                <w:iCs/>
                <w:lang w:eastAsia="zh-CN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35E81CEB" w14:textId="77777777" w:rsidR="004E7BD2" w:rsidRDefault="004E7BD2" w:rsidP="004E7BD2">
            <w:pPr>
              <w:autoSpaceDN w:val="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…………………………………………………………………</w:t>
            </w:r>
          </w:p>
          <w:p w14:paraId="24AA2EFA" w14:textId="77777777" w:rsidR="004E7BD2" w:rsidRDefault="004E7BD2" w:rsidP="004E7BD2">
            <w:pPr>
              <w:autoSpaceDN w:val="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(</w:t>
            </w:r>
            <w:r w:rsidRPr="004E7BD2">
              <w:rPr>
                <w:rFonts w:eastAsia="Calibri"/>
                <w:i/>
                <w:sz w:val="22"/>
                <w:szCs w:val="22"/>
                <w:lang w:eastAsia="en-US"/>
              </w:rPr>
              <w:t>wpisać jaki,  w przypadku równoważności</w:t>
            </w:r>
            <w:r>
              <w:rPr>
                <w:rFonts w:eastAsia="Calibri"/>
                <w:sz w:val="22"/>
                <w:szCs w:val="22"/>
                <w:lang w:eastAsia="en-US"/>
              </w:rPr>
              <w:t>)</w:t>
            </w:r>
          </w:p>
          <w:p w14:paraId="2FD8EADD" w14:textId="77777777" w:rsidR="004E7BD2" w:rsidRPr="00C73817" w:rsidRDefault="004E7BD2" w:rsidP="004E7BD2">
            <w:pPr>
              <w:autoSpaceDN w:val="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75C51E27" w14:textId="6DCBD27A" w:rsidR="004E7BD2" w:rsidRDefault="004E7BD2" w:rsidP="00BD29A9">
            <w:pPr>
              <w:autoSpaceDN w:val="0"/>
              <w:spacing w:after="160" w:line="256" w:lineRule="auto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 posiada minimum </w:t>
            </w:r>
            <w:r w:rsidR="00BD29A9">
              <w:rPr>
                <w:rFonts w:eastAsia="Calibri"/>
                <w:sz w:val="22"/>
                <w:szCs w:val="22"/>
                <w:lang w:eastAsia="en-US"/>
              </w:rPr>
              <w:t>4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letnie doświadczenie w szkoleniu z zakresu języka angielskiego osób dorosłych - </w:t>
            </w:r>
            <w:r w:rsidRPr="00CA2E73">
              <w:rPr>
                <w:bCs/>
                <w:iCs/>
                <w:lang w:eastAsia="zh-CN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</w:tc>
        <w:tc>
          <w:tcPr>
            <w:tcW w:w="2343" w:type="dxa"/>
          </w:tcPr>
          <w:p w14:paraId="2622AFB0" w14:textId="77777777" w:rsidR="004E7BD2" w:rsidRPr="00B26774" w:rsidRDefault="004E7BD2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4E7BD2" w:rsidRPr="00DF3D15" w14:paraId="0E7B62B9" w14:textId="77777777" w:rsidTr="004E7BD2">
        <w:trPr>
          <w:trHeight w:val="1286"/>
        </w:trPr>
        <w:tc>
          <w:tcPr>
            <w:tcW w:w="1701" w:type="dxa"/>
            <w:shd w:val="clear" w:color="auto" w:fill="auto"/>
          </w:tcPr>
          <w:p w14:paraId="63C48B71" w14:textId="77777777" w:rsidR="004E7BD2" w:rsidRPr="002F6C4A" w:rsidRDefault="004E7BD2" w:rsidP="004E7B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06265621" w14:textId="77777777" w:rsidR="004E7BD2" w:rsidRPr="002F6C4A" w:rsidRDefault="004E7BD2" w:rsidP="004E7BD2">
            <w:r w:rsidRPr="002F6C4A">
              <w:t>…………………..</w:t>
            </w:r>
          </w:p>
          <w:p w14:paraId="07C2EEEF" w14:textId="77777777" w:rsidR="004E7BD2" w:rsidRPr="002F6C4A" w:rsidRDefault="004E7BD2" w:rsidP="004E7BD2"/>
          <w:p w14:paraId="5C54EA1D" w14:textId="77777777" w:rsidR="004E7BD2" w:rsidRPr="002F6C4A" w:rsidRDefault="004E7BD2" w:rsidP="004E7BD2"/>
          <w:p w14:paraId="4B3B94A9" w14:textId="40A64994" w:rsidR="004E7BD2" w:rsidRPr="002F6C4A" w:rsidRDefault="004E7BD2" w:rsidP="004E7B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2F6C4A">
              <w:t>…………………</w:t>
            </w:r>
          </w:p>
        </w:tc>
        <w:tc>
          <w:tcPr>
            <w:tcW w:w="5807" w:type="dxa"/>
          </w:tcPr>
          <w:p w14:paraId="16311722" w14:textId="77777777" w:rsidR="004E7BD2" w:rsidRDefault="004E7BD2" w:rsidP="004E7BD2">
            <w:pPr>
              <w:autoSpaceDN w:val="0"/>
              <w:contextualSpacing/>
              <w:jc w:val="both"/>
              <w:rPr>
                <w:highlight w:val="yellow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 posiada przynajmniej dwuletnie doświadczenie obejmujące min. 100 godzin nauczania metodą bezpośrednią np.: Metoda </w:t>
            </w: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Callana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 xml:space="preserve"> (</w:t>
            </w:r>
            <w:proofErr w:type="spellStart"/>
            <w:r>
              <w:rPr>
                <w:rFonts w:eastAsia="Calibri"/>
                <w:sz w:val="22"/>
                <w:szCs w:val="22"/>
                <w:lang w:eastAsia="en-US"/>
              </w:rPr>
              <w:t>Callan</w:t>
            </w:r>
            <w:proofErr w:type="spellEnd"/>
            <w:r>
              <w:rPr>
                <w:rFonts w:eastAsia="Calibri"/>
                <w:sz w:val="22"/>
                <w:szCs w:val="22"/>
                <w:lang w:eastAsia="en-US"/>
              </w:rPr>
              <w:t xml:space="preserve"> Method) lub Direct Language Lab lub Direct Method lub równoważną - </w:t>
            </w:r>
            <w:r w:rsidRPr="00CA2E73">
              <w:rPr>
                <w:bCs/>
                <w:iCs/>
                <w:lang w:eastAsia="zh-CN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745129AC" w14:textId="77777777" w:rsidR="004E7BD2" w:rsidRDefault="004E7BD2" w:rsidP="004E7BD2">
            <w:pPr>
              <w:autoSpaceDN w:val="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68B89FC5" w14:textId="77777777" w:rsidR="004E7BD2" w:rsidRDefault="004E7BD2" w:rsidP="004E7BD2">
            <w:pPr>
              <w:autoSpaceDN w:val="0"/>
              <w:jc w:val="both"/>
              <w:rPr>
                <w:highlight w:val="yellow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 posiada dyplom ukończenia studiów wyższych, przygotowanie pedagogiczne - </w:t>
            </w:r>
            <w:r w:rsidRPr="00CA2E73">
              <w:rPr>
                <w:bCs/>
                <w:iCs/>
                <w:lang w:eastAsia="zh-CN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0DD6452D" w14:textId="77777777" w:rsidR="004E7BD2" w:rsidRPr="00C73817" w:rsidRDefault="004E7BD2" w:rsidP="004E7BD2">
            <w:pPr>
              <w:autoSpaceDN w:val="0"/>
              <w:contextualSpacing/>
              <w:jc w:val="both"/>
            </w:pPr>
            <w:r w:rsidRPr="00C73817">
              <w:t>……………………………………………………………………………………………………………………………………………………</w:t>
            </w:r>
          </w:p>
          <w:p w14:paraId="70288571" w14:textId="77777777" w:rsidR="004E7BD2" w:rsidRDefault="004E7BD2" w:rsidP="004E7BD2">
            <w:pPr>
              <w:autoSpaceDN w:val="0"/>
              <w:contextualSpacing/>
              <w:jc w:val="both"/>
              <w:rPr>
                <w:rFonts w:eastAsia="Calibri"/>
                <w:i/>
                <w:sz w:val="22"/>
                <w:szCs w:val="22"/>
                <w:lang w:eastAsia="en-US"/>
              </w:rPr>
            </w:pPr>
            <w:r w:rsidRPr="00C73817">
              <w:rPr>
                <w:rFonts w:eastAsia="Calibri"/>
                <w:i/>
                <w:sz w:val="22"/>
                <w:szCs w:val="22"/>
                <w:lang w:eastAsia="en-US"/>
              </w:rPr>
              <w:t>(proszę wpisać nazwę uczelni, i kierunek ukończonych studiów</w:t>
            </w:r>
            <w:r>
              <w:rPr>
                <w:rFonts w:eastAsia="Calibri"/>
                <w:i/>
                <w:sz w:val="22"/>
                <w:szCs w:val="22"/>
                <w:lang w:eastAsia="en-US"/>
              </w:rPr>
              <w:t>)</w:t>
            </w:r>
          </w:p>
          <w:p w14:paraId="5D9445CC" w14:textId="77777777" w:rsidR="004E7BD2" w:rsidRDefault="004E7BD2" w:rsidP="004E7BD2">
            <w:pPr>
              <w:autoSpaceDN w:val="0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1C4685CB" w14:textId="77777777" w:rsidR="004E7BD2" w:rsidRDefault="004E7BD2" w:rsidP="004E7BD2">
            <w:pPr>
              <w:autoSpaceDN w:val="0"/>
              <w:jc w:val="both"/>
              <w:rPr>
                <w:highlight w:val="yellow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 posiada  certyfikat ukończenia kursu CELTA lub równoważny -  </w:t>
            </w:r>
            <w:r w:rsidRPr="00CA2E73">
              <w:rPr>
                <w:bCs/>
                <w:iCs/>
                <w:lang w:eastAsia="zh-CN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588778B0" w14:textId="77777777" w:rsidR="004E7BD2" w:rsidRDefault="004E7BD2" w:rsidP="004E7BD2">
            <w:pPr>
              <w:autoSpaceDN w:val="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…………………………………………………………………</w:t>
            </w:r>
          </w:p>
          <w:p w14:paraId="602DDDC3" w14:textId="77777777" w:rsidR="004E7BD2" w:rsidRDefault="004E7BD2" w:rsidP="004E7BD2">
            <w:pPr>
              <w:autoSpaceDN w:val="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(</w:t>
            </w:r>
            <w:r w:rsidRPr="004E7BD2">
              <w:rPr>
                <w:rFonts w:eastAsia="Calibri"/>
                <w:i/>
                <w:sz w:val="22"/>
                <w:szCs w:val="22"/>
                <w:lang w:eastAsia="en-US"/>
              </w:rPr>
              <w:t>wpisać jaki,  w przypadku równoważności</w:t>
            </w:r>
            <w:r>
              <w:rPr>
                <w:rFonts w:eastAsia="Calibri"/>
                <w:sz w:val="22"/>
                <w:szCs w:val="22"/>
                <w:lang w:eastAsia="en-US"/>
              </w:rPr>
              <w:t>)</w:t>
            </w:r>
          </w:p>
          <w:p w14:paraId="5AA17C45" w14:textId="77777777" w:rsidR="004E7BD2" w:rsidRPr="00C73817" w:rsidRDefault="004E7BD2" w:rsidP="004E7BD2">
            <w:pPr>
              <w:autoSpaceDN w:val="0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</w:p>
          <w:p w14:paraId="47C2F428" w14:textId="4017C407" w:rsidR="004E7BD2" w:rsidRDefault="004E7BD2" w:rsidP="00BD29A9">
            <w:pPr>
              <w:autoSpaceDN w:val="0"/>
              <w:spacing w:after="160" w:line="256" w:lineRule="auto"/>
              <w:contextualSpacing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- posiada minimum </w:t>
            </w:r>
            <w:r w:rsidR="00BD29A9">
              <w:rPr>
                <w:rFonts w:eastAsia="Calibri"/>
                <w:sz w:val="22"/>
                <w:szCs w:val="22"/>
                <w:lang w:eastAsia="en-US"/>
              </w:rPr>
              <w:t>4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letnie doświadczenie w szkoleniu z zakresu języka angielskiego osób dorosłych - </w:t>
            </w:r>
            <w:r w:rsidRPr="00CA2E73">
              <w:rPr>
                <w:bCs/>
                <w:iCs/>
                <w:lang w:eastAsia="zh-CN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</w:tc>
        <w:tc>
          <w:tcPr>
            <w:tcW w:w="2343" w:type="dxa"/>
          </w:tcPr>
          <w:p w14:paraId="1D1D776D" w14:textId="77777777" w:rsidR="004E7BD2" w:rsidRPr="00B26774" w:rsidRDefault="004E7BD2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</w:tbl>
    <w:p w14:paraId="6C70FB7A" w14:textId="0C1B5869" w:rsidR="00987E4B" w:rsidRDefault="00987E4B" w:rsidP="00987E4B">
      <w:pPr>
        <w:jc w:val="both"/>
        <w:rPr>
          <w:b/>
        </w:rPr>
      </w:pPr>
      <w:r w:rsidRPr="00431178">
        <w:rPr>
          <w:b/>
        </w:rPr>
        <w:t>Oświadczamy, że w</w:t>
      </w:r>
      <w:r>
        <w:rPr>
          <w:b/>
        </w:rPr>
        <w:t>w.  o</w:t>
      </w:r>
      <w:r w:rsidRPr="00431178">
        <w:rPr>
          <w:b/>
        </w:rPr>
        <w:t>sob</w:t>
      </w:r>
      <w:r w:rsidR="00C73817">
        <w:rPr>
          <w:b/>
        </w:rPr>
        <w:t>y</w:t>
      </w:r>
      <w:r w:rsidRPr="00431178">
        <w:rPr>
          <w:b/>
        </w:rPr>
        <w:t xml:space="preserve"> posiada</w:t>
      </w:r>
      <w:r w:rsidR="00C73817">
        <w:rPr>
          <w:b/>
        </w:rPr>
        <w:t>ją</w:t>
      </w:r>
      <w:r w:rsidRPr="00431178">
        <w:rPr>
          <w:b/>
        </w:rPr>
        <w:t xml:space="preserve"> wskazane </w:t>
      </w:r>
      <w:r w:rsidR="004E7BD2">
        <w:rPr>
          <w:b/>
        </w:rPr>
        <w:t xml:space="preserve">wykształcenie i </w:t>
      </w:r>
      <w:r w:rsidRPr="00431178">
        <w:rPr>
          <w:b/>
        </w:rPr>
        <w:t xml:space="preserve"> doświadczenie. </w:t>
      </w:r>
    </w:p>
    <w:p w14:paraId="21AE3001" w14:textId="32744EB6" w:rsidR="00BC58AD" w:rsidRDefault="00BC58AD" w:rsidP="00987E4B">
      <w:pPr>
        <w:spacing w:line="360" w:lineRule="auto"/>
        <w:jc w:val="both"/>
      </w:pPr>
    </w:p>
    <w:p w14:paraId="32FC665F" w14:textId="77777777" w:rsidR="00BC58AD" w:rsidRDefault="00BC58AD" w:rsidP="00987E4B">
      <w:pPr>
        <w:spacing w:line="360" w:lineRule="auto"/>
        <w:jc w:val="both"/>
      </w:pPr>
    </w:p>
    <w:p w14:paraId="1FC86D97" w14:textId="77777777" w:rsidR="00C13436" w:rsidRDefault="00C13436" w:rsidP="00C13436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6720FE90" w14:textId="77777777" w:rsidR="00C13436" w:rsidRDefault="00C13436" w:rsidP="00C13436">
      <w:pPr>
        <w:rPr>
          <w:sz w:val="16"/>
          <w:szCs w:val="16"/>
        </w:rPr>
      </w:pP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</w:p>
    <w:p w14:paraId="2BE06990" w14:textId="5B3E8F41" w:rsidR="00BB4F33" w:rsidRDefault="00BB4F33" w:rsidP="00987E4B">
      <w:pPr>
        <w:rPr>
          <w:sz w:val="16"/>
          <w:szCs w:val="16"/>
        </w:rPr>
      </w:pPr>
    </w:p>
    <w:p w14:paraId="0A0A9792" w14:textId="53655F2E" w:rsidR="00BB4F33" w:rsidRDefault="00BB4F33" w:rsidP="00987E4B">
      <w:pPr>
        <w:rPr>
          <w:sz w:val="16"/>
          <w:szCs w:val="16"/>
        </w:rPr>
      </w:pPr>
    </w:p>
    <w:p w14:paraId="01173D0E" w14:textId="738DEEE4" w:rsidR="00BB4F33" w:rsidRDefault="00BB4F33" w:rsidP="00987E4B">
      <w:pPr>
        <w:rPr>
          <w:sz w:val="16"/>
          <w:szCs w:val="16"/>
        </w:rPr>
      </w:pPr>
    </w:p>
    <w:p w14:paraId="01B13153" w14:textId="05BDF67A" w:rsidR="00BB4F33" w:rsidRDefault="00BB4F33" w:rsidP="00987E4B">
      <w:pPr>
        <w:rPr>
          <w:sz w:val="16"/>
          <w:szCs w:val="16"/>
        </w:rPr>
      </w:pPr>
    </w:p>
    <w:p w14:paraId="63A55813" w14:textId="5930B2C0" w:rsidR="00BB4F33" w:rsidRDefault="00BB4F33" w:rsidP="00987E4B">
      <w:pPr>
        <w:rPr>
          <w:sz w:val="16"/>
          <w:szCs w:val="16"/>
        </w:rPr>
      </w:pPr>
    </w:p>
    <w:p w14:paraId="3C4642D9" w14:textId="6E7F432A" w:rsidR="00BB4F33" w:rsidRDefault="00BB4F33" w:rsidP="00987E4B">
      <w:pPr>
        <w:rPr>
          <w:sz w:val="16"/>
          <w:szCs w:val="16"/>
        </w:rPr>
      </w:pPr>
    </w:p>
    <w:p w14:paraId="23409546" w14:textId="7FAB715F" w:rsidR="00BB4F33" w:rsidRDefault="00BB4F33" w:rsidP="00987E4B">
      <w:pPr>
        <w:rPr>
          <w:sz w:val="16"/>
          <w:szCs w:val="16"/>
        </w:rPr>
      </w:pPr>
    </w:p>
    <w:p w14:paraId="6F294CA2" w14:textId="1E6DDE43" w:rsidR="00BB4F33" w:rsidRDefault="00BB4F33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3B4BDA6A" w14:textId="77777777" w:rsidR="00F55B12" w:rsidRPr="00987E4B" w:rsidRDefault="00F55B12" w:rsidP="00987E4B"/>
    <w:sectPr w:rsidR="00F55B12" w:rsidRPr="00987E4B" w:rsidSect="004E7BD2">
      <w:headerReference w:type="default" r:id="rId7"/>
      <w:footnotePr>
        <w:numFmt w:val="chicago"/>
      </w:footnotePr>
      <w:pgSz w:w="11906" w:h="16838"/>
      <w:pgMar w:top="1417" w:right="1152" w:bottom="1276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E4A577" w14:textId="77777777" w:rsidR="006121FF" w:rsidRDefault="006121FF">
      <w:r>
        <w:separator/>
      </w:r>
    </w:p>
  </w:endnote>
  <w:endnote w:type="continuationSeparator" w:id="0">
    <w:p w14:paraId="39FEB5CD" w14:textId="77777777" w:rsidR="006121FF" w:rsidRDefault="006121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6BF263" w14:textId="77777777" w:rsidR="006121FF" w:rsidRDefault="006121FF">
      <w:r>
        <w:separator/>
      </w:r>
    </w:p>
  </w:footnote>
  <w:footnote w:type="continuationSeparator" w:id="0">
    <w:p w14:paraId="3D005325" w14:textId="77777777" w:rsidR="006121FF" w:rsidRDefault="006121FF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C7042" w14:textId="65745638" w:rsidR="00C303B2" w:rsidRPr="00A844AF" w:rsidRDefault="00BC58AD" w:rsidP="00A844AF">
    <w:pPr>
      <w:pStyle w:val="Nagwek"/>
    </w:pPr>
    <w:r>
      <w:t xml:space="preserve">                        </w:t>
    </w:r>
    <w:r w:rsidRPr="000317E2">
      <w:rPr>
        <w:noProof/>
      </w:rPr>
      <w:drawing>
        <wp:inline distT="0" distB="0" distL="0" distR="0" wp14:anchorId="4921325B" wp14:editId="1995991D">
          <wp:extent cx="4905375" cy="447675"/>
          <wp:effectExtent l="0" t="0" r="9525" b="9525"/>
          <wp:docPr id="3" name="Obraz 3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F6A0A"/>
    <w:multiLevelType w:val="hybridMultilevel"/>
    <w:tmpl w:val="ED08D51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D404E"/>
    <w:multiLevelType w:val="hybridMultilevel"/>
    <w:tmpl w:val="F000B8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D679CA"/>
    <w:multiLevelType w:val="hybridMultilevel"/>
    <w:tmpl w:val="E3283430"/>
    <w:lvl w:ilvl="0" w:tplc="73CA6FF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77A248E3"/>
    <w:multiLevelType w:val="hybridMultilevel"/>
    <w:tmpl w:val="AB80CD16"/>
    <w:lvl w:ilvl="0" w:tplc="73CA6F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3916"/>
    <w:rsid w:val="00001359"/>
    <w:rsid w:val="00043D65"/>
    <w:rsid w:val="00045736"/>
    <w:rsid w:val="00067055"/>
    <w:rsid w:val="000A0917"/>
    <w:rsid w:val="00100E3F"/>
    <w:rsid w:val="00130DDC"/>
    <w:rsid w:val="001857F9"/>
    <w:rsid w:val="00192AB5"/>
    <w:rsid w:val="001C528B"/>
    <w:rsid w:val="001D0F1F"/>
    <w:rsid w:val="001E754C"/>
    <w:rsid w:val="00225675"/>
    <w:rsid w:val="002328A0"/>
    <w:rsid w:val="00263CEB"/>
    <w:rsid w:val="002A7896"/>
    <w:rsid w:val="002A7F51"/>
    <w:rsid w:val="002D2204"/>
    <w:rsid w:val="002F6C4A"/>
    <w:rsid w:val="00440E32"/>
    <w:rsid w:val="00450386"/>
    <w:rsid w:val="004640BD"/>
    <w:rsid w:val="00491BB5"/>
    <w:rsid w:val="004C16AB"/>
    <w:rsid w:val="004E7BD2"/>
    <w:rsid w:val="00501D59"/>
    <w:rsid w:val="00517D50"/>
    <w:rsid w:val="00527F15"/>
    <w:rsid w:val="0056690C"/>
    <w:rsid w:val="00575D1B"/>
    <w:rsid w:val="005B4FE1"/>
    <w:rsid w:val="005D357A"/>
    <w:rsid w:val="005F6749"/>
    <w:rsid w:val="0060166B"/>
    <w:rsid w:val="006121FF"/>
    <w:rsid w:val="00672270"/>
    <w:rsid w:val="006828A2"/>
    <w:rsid w:val="006C69D3"/>
    <w:rsid w:val="00752C3F"/>
    <w:rsid w:val="00753DBC"/>
    <w:rsid w:val="00786C56"/>
    <w:rsid w:val="007D02BE"/>
    <w:rsid w:val="007E4A49"/>
    <w:rsid w:val="007F6736"/>
    <w:rsid w:val="008539D0"/>
    <w:rsid w:val="008A65DF"/>
    <w:rsid w:val="008E4A55"/>
    <w:rsid w:val="008E66F9"/>
    <w:rsid w:val="0092761E"/>
    <w:rsid w:val="009324FE"/>
    <w:rsid w:val="00944163"/>
    <w:rsid w:val="00946690"/>
    <w:rsid w:val="009559C0"/>
    <w:rsid w:val="009616AA"/>
    <w:rsid w:val="00987E4B"/>
    <w:rsid w:val="009A182A"/>
    <w:rsid w:val="009A30AA"/>
    <w:rsid w:val="009D4AD2"/>
    <w:rsid w:val="009E4F5D"/>
    <w:rsid w:val="009F61B4"/>
    <w:rsid w:val="00A00235"/>
    <w:rsid w:val="00A62BCF"/>
    <w:rsid w:val="00A844AF"/>
    <w:rsid w:val="00B33027"/>
    <w:rsid w:val="00B61F22"/>
    <w:rsid w:val="00B72E23"/>
    <w:rsid w:val="00BB4F33"/>
    <w:rsid w:val="00BC58AD"/>
    <w:rsid w:val="00BD1A83"/>
    <w:rsid w:val="00BD29A9"/>
    <w:rsid w:val="00C06BD6"/>
    <w:rsid w:val="00C13436"/>
    <w:rsid w:val="00C303B2"/>
    <w:rsid w:val="00C72695"/>
    <w:rsid w:val="00C73817"/>
    <w:rsid w:val="00C74409"/>
    <w:rsid w:val="00CA1579"/>
    <w:rsid w:val="00CA2E73"/>
    <w:rsid w:val="00CE175A"/>
    <w:rsid w:val="00CE542C"/>
    <w:rsid w:val="00CF6409"/>
    <w:rsid w:val="00D04561"/>
    <w:rsid w:val="00D4212E"/>
    <w:rsid w:val="00D67C47"/>
    <w:rsid w:val="00D71D16"/>
    <w:rsid w:val="00D72BFC"/>
    <w:rsid w:val="00D742FE"/>
    <w:rsid w:val="00D93916"/>
    <w:rsid w:val="00DD721C"/>
    <w:rsid w:val="00DE7F20"/>
    <w:rsid w:val="00E97FEE"/>
    <w:rsid w:val="00EB6F4B"/>
    <w:rsid w:val="00F04CB8"/>
    <w:rsid w:val="00F21267"/>
    <w:rsid w:val="00F55B12"/>
    <w:rsid w:val="00FA31F0"/>
    <w:rsid w:val="00FD24DA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700344A"/>
  <w15:docId w15:val="{83F7C131-541E-430A-8B28-F03473D3B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1A8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1A83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semiHidden/>
    <w:unhideWhenUsed/>
    <w:rsid w:val="00BD1A8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BD1A83"/>
  </w:style>
  <w:style w:type="character" w:customStyle="1" w:styleId="TekstkomentarzaZnak">
    <w:name w:val="Tekst komentarza Znak"/>
    <w:basedOn w:val="Domylnaczcionkaakapitu"/>
    <w:link w:val="Tekstkomentarza"/>
    <w:semiHidden/>
    <w:rsid w:val="00BD1A8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D1A8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D1A8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960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1182</Words>
  <Characters>7094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8260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Długoń</dc:creator>
  <cp:lastModifiedBy>Anna Trybus</cp:lastModifiedBy>
  <cp:revision>2</cp:revision>
  <cp:lastPrinted>2022-09-14T11:15:00Z</cp:lastPrinted>
  <dcterms:created xsi:type="dcterms:W3CDTF">2022-09-14T11:15:00Z</dcterms:created>
  <dcterms:modified xsi:type="dcterms:W3CDTF">2022-09-14T11:15:00Z</dcterms:modified>
</cp:coreProperties>
</file>