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8C2AA" w14:textId="77777777" w:rsidR="00F3325D" w:rsidRPr="00E874DC" w:rsidRDefault="00F3325D" w:rsidP="00F3325D">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6E0C1C2" w14:textId="77777777" w:rsidR="00F3325D" w:rsidRDefault="00F3325D" w:rsidP="00F3325D">
      <w:pPr>
        <w:spacing w:before="48" w:line="240" w:lineRule="atLeast"/>
        <w:jc w:val="right"/>
        <w:rPr>
          <w:b/>
          <w:sz w:val="24"/>
          <w:szCs w:val="24"/>
          <w:lang w:val="pl-PL"/>
        </w:rPr>
      </w:pPr>
    </w:p>
    <w:p w14:paraId="57760CB0" w14:textId="340ABC42" w:rsidR="00F3325D" w:rsidRDefault="00AD6C66" w:rsidP="00F3325D">
      <w:pPr>
        <w:spacing w:before="48" w:line="240" w:lineRule="atLeast"/>
        <w:jc w:val="center"/>
        <w:rPr>
          <w:b/>
          <w:sz w:val="24"/>
          <w:szCs w:val="24"/>
          <w:lang w:val="pl-PL"/>
        </w:rPr>
      </w:pPr>
      <w:r>
        <w:rPr>
          <w:b/>
          <w:sz w:val="24"/>
          <w:szCs w:val="24"/>
          <w:lang w:val="pl-PL"/>
        </w:rPr>
        <w:t xml:space="preserve">ZMODYFIKOWANY </w:t>
      </w:r>
      <w:r w:rsidR="00F3325D">
        <w:rPr>
          <w:b/>
          <w:sz w:val="24"/>
          <w:szCs w:val="24"/>
          <w:lang w:val="pl-PL"/>
        </w:rPr>
        <w:t>WZÓR UMOWY</w:t>
      </w:r>
    </w:p>
    <w:p w14:paraId="66D19447" w14:textId="77777777" w:rsidR="00F3325D" w:rsidRDefault="00F3325D" w:rsidP="00F3325D">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132478E" w14:textId="77777777" w:rsidR="00F3325D" w:rsidRDefault="00F3325D" w:rsidP="00F3325D">
      <w:pPr>
        <w:spacing w:before="48" w:line="240" w:lineRule="atLeast"/>
        <w:jc w:val="center"/>
        <w:rPr>
          <w:b/>
          <w:sz w:val="28"/>
          <w:lang w:val="pl-PL"/>
        </w:rPr>
      </w:pPr>
    </w:p>
    <w:p w14:paraId="50EFCB4E" w14:textId="0B048300" w:rsidR="00F3325D" w:rsidRPr="00AA2A22" w:rsidRDefault="00F3325D" w:rsidP="00F3325D">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KC-zp.272-529/22</w:t>
      </w:r>
      <w:r w:rsidRPr="00AA2A22">
        <w:rPr>
          <w:rFonts w:ascii="Times New Roman" w:hAnsi="Times New Roman"/>
        </w:rPr>
        <w:t xml:space="preserve"> </w:t>
      </w:r>
    </w:p>
    <w:p w14:paraId="1A575C6F" w14:textId="77777777" w:rsidR="00F3325D" w:rsidRDefault="00F3325D" w:rsidP="00F3325D">
      <w:pPr>
        <w:pStyle w:val="Tekstpodstawowy"/>
        <w:ind w:right="-47"/>
        <w:jc w:val="both"/>
        <w:rPr>
          <w:rFonts w:ascii="Times New Roman" w:hAnsi="Times New Roman"/>
        </w:rPr>
      </w:pPr>
      <w:r w:rsidRPr="00AA2A22">
        <w:rPr>
          <w:rFonts w:ascii="Times New Roman" w:hAnsi="Times New Roman"/>
        </w:rPr>
        <w:t>pomiędzy</w:t>
      </w:r>
    </w:p>
    <w:p w14:paraId="2481D3C9" w14:textId="77777777" w:rsidR="00F3325D" w:rsidRDefault="00F3325D" w:rsidP="00F3325D">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3A6881C" w14:textId="77777777" w:rsidR="00F3325D" w:rsidRDefault="00F3325D" w:rsidP="00F3325D">
      <w:pPr>
        <w:pStyle w:val="Tekstpodstawowy"/>
        <w:ind w:right="-47"/>
        <w:jc w:val="both"/>
        <w:rPr>
          <w:rFonts w:ascii="Times New Roman" w:hAnsi="Times New Roman"/>
        </w:rPr>
      </w:pPr>
      <w:r>
        <w:rPr>
          <w:rFonts w:ascii="Times New Roman" w:hAnsi="Times New Roman"/>
        </w:rPr>
        <w:t>reprezentowana przez:</w:t>
      </w:r>
    </w:p>
    <w:p w14:paraId="46C05597" w14:textId="77777777" w:rsidR="00F3325D" w:rsidRDefault="00F3325D" w:rsidP="00F3325D">
      <w:pPr>
        <w:pStyle w:val="Tekstpodstawowy"/>
        <w:ind w:right="-47"/>
        <w:jc w:val="both"/>
        <w:rPr>
          <w:rFonts w:ascii="Times New Roman" w:hAnsi="Times New Roman"/>
        </w:rPr>
      </w:pPr>
      <w:r>
        <w:rPr>
          <w:rFonts w:ascii="Times New Roman" w:hAnsi="Times New Roman"/>
        </w:rPr>
        <w:t xml:space="preserve">1.Dziekana Wydziału /Kierownika Jednostki/............................................................................. </w:t>
      </w:r>
    </w:p>
    <w:p w14:paraId="5BA05D44" w14:textId="77777777" w:rsidR="00F3325D" w:rsidRDefault="00F3325D" w:rsidP="00F3325D">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226EA9F" w14:textId="77777777" w:rsidR="00F3325D" w:rsidRDefault="00F3325D" w:rsidP="00F3325D">
      <w:pPr>
        <w:pStyle w:val="Tekstpodstawowy"/>
        <w:ind w:right="-47"/>
        <w:jc w:val="both"/>
        <w:rPr>
          <w:rFonts w:ascii="Times New Roman" w:hAnsi="Times New Roman"/>
        </w:rPr>
      </w:pPr>
      <w:r>
        <w:rPr>
          <w:rFonts w:ascii="Times New Roman" w:hAnsi="Times New Roman"/>
        </w:rPr>
        <w:t>zwaną dalej KUPUJĄCYM</w:t>
      </w:r>
    </w:p>
    <w:p w14:paraId="1A03A557" w14:textId="77777777" w:rsidR="00F3325D" w:rsidRDefault="00F3325D" w:rsidP="00F3325D">
      <w:pPr>
        <w:pStyle w:val="Tekstpodstawowy"/>
        <w:ind w:right="-47"/>
        <w:jc w:val="both"/>
        <w:rPr>
          <w:rFonts w:ascii="Times New Roman" w:hAnsi="Times New Roman"/>
        </w:rPr>
      </w:pPr>
      <w:r>
        <w:rPr>
          <w:rFonts w:ascii="Times New Roman" w:hAnsi="Times New Roman"/>
        </w:rPr>
        <w:t xml:space="preserve">a </w:t>
      </w:r>
    </w:p>
    <w:p w14:paraId="18EAAA56" w14:textId="77777777" w:rsidR="00F3325D" w:rsidRDefault="00F3325D" w:rsidP="00F3325D">
      <w:pPr>
        <w:pStyle w:val="Tekstpodstawowy"/>
        <w:ind w:right="-47"/>
        <w:jc w:val="both"/>
        <w:rPr>
          <w:rFonts w:ascii="Times New Roman" w:hAnsi="Times New Roman"/>
        </w:rPr>
      </w:pPr>
      <w:r>
        <w:rPr>
          <w:rFonts w:ascii="Times New Roman" w:hAnsi="Times New Roman"/>
        </w:rPr>
        <w:t>......................................................................................................................................................</w:t>
      </w:r>
    </w:p>
    <w:p w14:paraId="7D9573C3" w14:textId="77777777" w:rsidR="00F3325D" w:rsidRDefault="00F3325D" w:rsidP="00F3325D">
      <w:pPr>
        <w:pStyle w:val="Tekstpodstawowy"/>
        <w:ind w:right="-47"/>
        <w:jc w:val="both"/>
        <w:rPr>
          <w:rFonts w:ascii="Times New Roman" w:hAnsi="Times New Roman"/>
        </w:rPr>
      </w:pPr>
      <w:r>
        <w:rPr>
          <w:rFonts w:ascii="Times New Roman" w:hAnsi="Times New Roman"/>
        </w:rPr>
        <w:t>......................................................................................................................................................</w:t>
      </w:r>
    </w:p>
    <w:p w14:paraId="69870DD4" w14:textId="77777777" w:rsidR="00F3325D" w:rsidRDefault="00F3325D" w:rsidP="00F3325D">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D2A5FF2" w14:textId="77777777" w:rsidR="00F3325D" w:rsidRDefault="00F3325D" w:rsidP="00F3325D">
      <w:pPr>
        <w:pStyle w:val="Tekstpodstawowy"/>
        <w:ind w:right="-47"/>
        <w:jc w:val="both"/>
        <w:rPr>
          <w:rFonts w:ascii="Times New Roman" w:hAnsi="Times New Roman"/>
        </w:rPr>
      </w:pPr>
      <w:r>
        <w:rPr>
          <w:rFonts w:ascii="Times New Roman" w:hAnsi="Times New Roman"/>
        </w:rPr>
        <w:t>reprezentowanym przez:</w:t>
      </w:r>
    </w:p>
    <w:p w14:paraId="5DAFB043" w14:textId="77777777" w:rsidR="00F3325D" w:rsidRDefault="00F3325D" w:rsidP="00F3325D">
      <w:pPr>
        <w:pStyle w:val="Tekstpodstawowy"/>
        <w:ind w:right="-47"/>
        <w:jc w:val="both"/>
        <w:rPr>
          <w:rFonts w:ascii="Times New Roman" w:hAnsi="Times New Roman"/>
        </w:rPr>
      </w:pPr>
      <w:r>
        <w:rPr>
          <w:rFonts w:ascii="Times New Roman" w:hAnsi="Times New Roman"/>
        </w:rPr>
        <w:t>1...................................................................................................................................................</w:t>
      </w:r>
    </w:p>
    <w:p w14:paraId="3809E32A" w14:textId="77777777" w:rsidR="00F3325D" w:rsidRDefault="00F3325D" w:rsidP="00F3325D">
      <w:pPr>
        <w:pStyle w:val="Tekstpodstawowy"/>
        <w:ind w:right="-47"/>
        <w:jc w:val="both"/>
        <w:rPr>
          <w:rFonts w:ascii="Times New Roman" w:hAnsi="Times New Roman"/>
        </w:rPr>
      </w:pPr>
      <w:r>
        <w:rPr>
          <w:rFonts w:ascii="Times New Roman" w:hAnsi="Times New Roman"/>
        </w:rPr>
        <w:t xml:space="preserve">2................................................................................................................................................... </w:t>
      </w:r>
    </w:p>
    <w:p w14:paraId="6E5CA084" w14:textId="77777777" w:rsidR="00F3325D" w:rsidRDefault="00F3325D" w:rsidP="00F3325D">
      <w:pPr>
        <w:pStyle w:val="Tekstpodstawowy"/>
        <w:ind w:right="-47"/>
        <w:jc w:val="both"/>
        <w:rPr>
          <w:rFonts w:ascii="Times New Roman" w:hAnsi="Times New Roman"/>
        </w:rPr>
      </w:pPr>
      <w:r>
        <w:rPr>
          <w:rFonts w:ascii="Times New Roman" w:hAnsi="Times New Roman"/>
        </w:rPr>
        <w:t>zwanym dalej SPRZEDAWCĄ</w:t>
      </w:r>
    </w:p>
    <w:p w14:paraId="7286D51F" w14:textId="77777777" w:rsidR="00F3325D" w:rsidRDefault="00F3325D" w:rsidP="00F3325D">
      <w:pPr>
        <w:pStyle w:val="Tekstpodstawowy"/>
        <w:ind w:right="-47"/>
        <w:jc w:val="center"/>
        <w:rPr>
          <w:rFonts w:ascii="Times New Roman" w:hAnsi="Times New Roman"/>
        </w:rPr>
      </w:pPr>
    </w:p>
    <w:p w14:paraId="39AAF921"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1</w:t>
      </w:r>
    </w:p>
    <w:p w14:paraId="6F242BFF" w14:textId="711EDB9A" w:rsidR="00F3325D" w:rsidRPr="009D242F" w:rsidRDefault="00F3325D" w:rsidP="00F3325D">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9D242F">
        <w:rPr>
          <w:rFonts w:ascii="Times New Roman" w:hAnsi="Times New Roman"/>
          <w:b/>
        </w:rPr>
        <w:t>d</w:t>
      </w:r>
      <w:r w:rsidR="009D242F" w:rsidRPr="009D242F">
        <w:rPr>
          <w:rFonts w:ascii="Times New Roman" w:hAnsi="Times New Roman"/>
          <w:b/>
        </w:rPr>
        <w:t xml:space="preserve">ostawa </w:t>
      </w:r>
      <w:proofErr w:type="spellStart"/>
      <w:r w:rsidR="009D242F" w:rsidRPr="009D242F">
        <w:rPr>
          <w:rFonts w:ascii="Times New Roman" w:hAnsi="Times New Roman"/>
          <w:b/>
        </w:rPr>
        <w:t>ultramikrotomu</w:t>
      </w:r>
      <w:proofErr w:type="spellEnd"/>
      <w:r w:rsidR="009D242F" w:rsidRPr="009D242F">
        <w:rPr>
          <w:rFonts w:ascii="Times New Roman" w:hAnsi="Times New Roman"/>
          <w:b/>
        </w:rPr>
        <w:t xml:space="preserve">, noży do </w:t>
      </w:r>
      <w:proofErr w:type="spellStart"/>
      <w:r w:rsidR="009D242F" w:rsidRPr="009D242F">
        <w:rPr>
          <w:rFonts w:ascii="Times New Roman" w:hAnsi="Times New Roman"/>
          <w:b/>
        </w:rPr>
        <w:t>ultramikrotomu</w:t>
      </w:r>
      <w:proofErr w:type="spellEnd"/>
      <w:r w:rsidR="009D242F" w:rsidRPr="009D242F">
        <w:rPr>
          <w:rFonts w:ascii="Times New Roman" w:hAnsi="Times New Roman"/>
          <w:b/>
        </w:rPr>
        <w:t xml:space="preserve"> oraz stołu antywibracyjnego dla </w:t>
      </w:r>
      <w:proofErr w:type="spellStart"/>
      <w:r w:rsidR="009D242F" w:rsidRPr="009D242F">
        <w:rPr>
          <w:rFonts w:ascii="Times New Roman" w:hAnsi="Times New Roman"/>
          <w:b/>
        </w:rPr>
        <w:t>WIMiIP</w:t>
      </w:r>
      <w:proofErr w:type="spellEnd"/>
    </w:p>
    <w:p w14:paraId="59B8BAA4" w14:textId="77777777" w:rsidR="00F3325D" w:rsidRDefault="00F3325D" w:rsidP="00F3325D">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E650760" w14:textId="77777777" w:rsidR="00F3325D" w:rsidRPr="0043435F" w:rsidRDefault="00F3325D" w:rsidP="00F3325D">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4D8A732" w14:textId="77777777" w:rsidR="00F3325D" w:rsidRDefault="00F3325D" w:rsidP="00F3325D">
      <w:pPr>
        <w:pStyle w:val="Tekstpodstawowy"/>
        <w:ind w:right="-47"/>
        <w:jc w:val="both"/>
        <w:rPr>
          <w:rFonts w:ascii="Times New Roman" w:hAnsi="Times New Roman"/>
        </w:rPr>
      </w:pPr>
    </w:p>
    <w:p w14:paraId="26930148"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2</w:t>
      </w:r>
    </w:p>
    <w:p w14:paraId="70A4F202" w14:textId="61FEFCE3" w:rsidR="00F3325D" w:rsidRPr="0043435F" w:rsidRDefault="00F3325D" w:rsidP="00F3325D">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02E5222E" w14:textId="77777777" w:rsidR="00F3325D" w:rsidRPr="0043435F" w:rsidRDefault="00F3325D" w:rsidP="00F3325D">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B5CDE1C" w14:textId="77777777" w:rsidR="00F3325D" w:rsidRPr="0043435F" w:rsidRDefault="00F3325D" w:rsidP="00F3325D">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4C18FC6" w14:textId="77777777" w:rsidR="00F3325D" w:rsidRDefault="00F3325D" w:rsidP="00F3325D">
      <w:pPr>
        <w:pStyle w:val="Tekstpodstawowy"/>
        <w:ind w:right="-47"/>
        <w:jc w:val="both"/>
        <w:rPr>
          <w:rFonts w:ascii="Times New Roman" w:hAnsi="Times New Roman"/>
        </w:rPr>
      </w:pPr>
    </w:p>
    <w:p w14:paraId="30B560DE" w14:textId="77777777" w:rsidR="00F3325D" w:rsidRDefault="00F3325D" w:rsidP="00F3325D">
      <w:pPr>
        <w:pStyle w:val="Tekstpodstawowy"/>
        <w:ind w:right="-47"/>
        <w:jc w:val="center"/>
        <w:rPr>
          <w:rFonts w:ascii="Times New Roman" w:hAnsi="Times New Roman"/>
          <w:b/>
        </w:rPr>
      </w:pPr>
    </w:p>
    <w:p w14:paraId="3951F87E" w14:textId="77777777" w:rsidR="00F3325D" w:rsidRDefault="00F3325D" w:rsidP="00F3325D">
      <w:pPr>
        <w:pStyle w:val="Tekstpodstawowy"/>
        <w:ind w:right="-47"/>
        <w:jc w:val="center"/>
        <w:rPr>
          <w:rFonts w:ascii="Times New Roman" w:hAnsi="Times New Roman"/>
          <w:b/>
        </w:rPr>
      </w:pPr>
    </w:p>
    <w:p w14:paraId="18B6DD6E"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3</w:t>
      </w:r>
    </w:p>
    <w:p w14:paraId="3A598EC4" w14:textId="77777777" w:rsidR="00F3325D" w:rsidRPr="0043435F" w:rsidRDefault="00F3325D" w:rsidP="00F3325D">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8C6CBD3" w14:textId="77777777" w:rsidR="00F3325D" w:rsidRPr="0043435F" w:rsidRDefault="00F3325D" w:rsidP="00F3325D">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1D86103B" w14:textId="77777777" w:rsidR="00F3325D" w:rsidRPr="0043435F" w:rsidRDefault="00F3325D" w:rsidP="00F3325D">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B297236" w14:textId="77777777" w:rsidR="00F3325D" w:rsidRPr="0043435F" w:rsidRDefault="00F3325D" w:rsidP="00F3325D">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00F6619" w14:textId="77777777" w:rsidR="00F3325D" w:rsidRDefault="00F3325D" w:rsidP="00F3325D">
      <w:pPr>
        <w:pStyle w:val="Tekstpodstawowy"/>
        <w:ind w:right="-47"/>
        <w:jc w:val="both"/>
        <w:rPr>
          <w:rFonts w:ascii="Times New Roman" w:hAnsi="Times New Roman"/>
        </w:rPr>
      </w:pPr>
    </w:p>
    <w:p w14:paraId="29CC96D0"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4</w:t>
      </w:r>
    </w:p>
    <w:p w14:paraId="28C27937" w14:textId="77777777" w:rsidR="00F3325D" w:rsidRDefault="00F3325D" w:rsidP="00F3325D">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7B0E9AE" w14:textId="77777777" w:rsidR="00F3325D" w:rsidRDefault="00F3325D" w:rsidP="00F3325D">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901829D" w14:textId="77777777" w:rsidR="00F3325D" w:rsidRDefault="00F3325D" w:rsidP="00F3325D">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9FCA908" w14:textId="77777777" w:rsidR="00F3325D" w:rsidRPr="00593CEB" w:rsidRDefault="00F3325D" w:rsidP="00F3325D">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CED9C9A" w14:textId="77777777" w:rsidR="00F3325D" w:rsidRDefault="00F3325D" w:rsidP="00F3325D">
      <w:pPr>
        <w:pStyle w:val="Tekstpodstawowy"/>
        <w:ind w:right="-47"/>
        <w:jc w:val="center"/>
        <w:rPr>
          <w:rFonts w:ascii="Times New Roman" w:hAnsi="Times New Roman"/>
        </w:rPr>
      </w:pPr>
    </w:p>
    <w:p w14:paraId="729DB428"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5</w:t>
      </w:r>
    </w:p>
    <w:p w14:paraId="2715583F" w14:textId="77777777" w:rsidR="00F3325D" w:rsidRPr="00C53B52" w:rsidRDefault="00F3325D" w:rsidP="00F3325D">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8E72A25" w14:textId="77777777" w:rsidR="00F3325D" w:rsidRPr="00C53B52" w:rsidRDefault="00F3325D" w:rsidP="00F3325D">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748D5A9" w14:textId="77777777" w:rsidR="00F3325D" w:rsidRPr="00C53B52" w:rsidRDefault="00F3325D" w:rsidP="00F3325D">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03996ED" w14:textId="77777777" w:rsidR="00F3325D" w:rsidRPr="00C53B52" w:rsidRDefault="00F3325D" w:rsidP="00F3325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C5FD677" w14:textId="77777777" w:rsidR="00F3325D" w:rsidRPr="00C53B52" w:rsidRDefault="00F3325D" w:rsidP="00F3325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63B3814C" w14:textId="77777777" w:rsidR="00F3325D" w:rsidRPr="00C53B52" w:rsidRDefault="00F3325D" w:rsidP="00F3325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78743A4A" w14:textId="77777777" w:rsidR="00F3325D" w:rsidRPr="00C53B52" w:rsidRDefault="00F3325D" w:rsidP="00F3325D">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DED287D" w14:textId="77777777" w:rsidR="00F3325D" w:rsidRPr="00C53B52" w:rsidRDefault="00F3325D" w:rsidP="00F3325D">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E3703C6" w14:textId="77777777" w:rsidR="00F3325D" w:rsidRPr="00C53B52" w:rsidRDefault="00F3325D" w:rsidP="00F3325D">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0F989DE5" w14:textId="77777777" w:rsidR="00F3325D" w:rsidRPr="006B2CAA" w:rsidRDefault="00F3325D" w:rsidP="00F3325D">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CEE214C" w14:textId="77777777" w:rsidR="00F3325D" w:rsidRDefault="00F3325D" w:rsidP="00F3325D">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68048EA" w14:textId="77777777" w:rsidR="00F3325D" w:rsidRDefault="00F3325D" w:rsidP="00F3325D">
      <w:pPr>
        <w:pStyle w:val="Tekstpodstawowy"/>
        <w:ind w:right="-47"/>
        <w:jc w:val="center"/>
        <w:rPr>
          <w:rFonts w:ascii="Times New Roman" w:hAnsi="Times New Roman"/>
          <w:b/>
        </w:rPr>
      </w:pPr>
    </w:p>
    <w:p w14:paraId="0279E67E" w14:textId="77777777" w:rsidR="00F3325D" w:rsidRDefault="00F3325D" w:rsidP="00F3325D">
      <w:pPr>
        <w:pStyle w:val="Tekstpodstawowy"/>
        <w:ind w:right="-47"/>
        <w:jc w:val="center"/>
        <w:rPr>
          <w:rFonts w:ascii="Times New Roman" w:hAnsi="Times New Roman"/>
          <w:b/>
        </w:rPr>
      </w:pPr>
    </w:p>
    <w:p w14:paraId="198C2D11" w14:textId="77777777" w:rsidR="00F3325D" w:rsidRDefault="00F3325D" w:rsidP="00F3325D">
      <w:pPr>
        <w:pStyle w:val="Tekstpodstawowy"/>
        <w:ind w:right="-47"/>
        <w:jc w:val="center"/>
        <w:rPr>
          <w:rFonts w:ascii="Times New Roman" w:hAnsi="Times New Roman"/>
          <w:b/>
        </w:rPr>
      </w:pPr>
      <w:r w:rsidRPr="00877B92">
        <w:rPr>
          <w:rFonts w:ascii="Times New Roman" w:hAnsi="Times New Roman"/>
          <w:b/>
        </w:rPr>
        <w:t>§ 6</w:t>
      </w:r>
    </w:p>
    <w:p w14:paraId="31A9AEFC" w14:textId="77777777" w:rsidR="00F3325D" w:rsidRDefault="00F3325D" w:rsidP="00F3325D">
      <w:pPr>
        <w:pStyle w:val="Tekstpodstawowy"/>
        <w:ind w:right="-47"/>
        <w:jc w:val="center"/>
        <w:rPr>
          <w:rFonts w:ascii="Times New Roman" w:hAnsi="Times New Roman"/>
          <w:b/>
        </w:rPr>
      </w:pPr>
    </w:p>
    <w:p w14:paraId="55AAC0CD" w14:textId="77777777" w:rsidR="00F3325D" w:rsidRDefault="00F3325D" w:rsidP="00F3325D">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2B36EB6" w14:textId="77777777" w:rsidR="00F3325D" w:rsidRDefault="00F3325D" w:rsidP="00F3325D">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8AB07B9" w14:textId="77777777" w:rsidR="00F3325D" w:rsidRDefault="00F3325D" w:rsidP="00F3325D">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4540240" w14:textId="77777777" w:rsidR="00F3325D" w:rsidRDefault="00F3325D" w:rsidP="00F3325D">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5E71403" w14:textId="77777777" w:rsidR="00F3325D" w:rsidRDefault="00F3325D" w:rsidP="00F3325D">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CF78ADC"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F96F69C" w14:textId="77777777" w:rsidR="00F3325D" w:rsidRPr="003F1749" w:rsidRDefault="00F3325D" w:rsidP="00F3325D">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D7F8C98" w14:textId="77777777" w:rsidR="00F3325D" w:rsidRDefault="00F3325D" w:rsidP="00F3325D">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1419FD3" w14:textId="77777777" w:rsidR="00F3325D" w:rsidRDefault="00F3325D" w:rsidP="00F3325D">
      <w:pPr>
        <w:pStyle w:val="Tekstpodstawowy"/>
        <w:ind w:right="-47"/>
        <w:jc w:val="center"/>
        <w:rPr>
          <w:rFonts w:ascii="Times New Roman" w:hAnsi="Times New Roman"/>
        </w:rPr>
      </w:pPr>
    </w:p>
    <w:p w14:paraId="5D9D3E30"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4679DC9" w14:textId="77777777" w:rsidR="00F3325D" w:rsidRPr="0043435F" w:rsidRDefault="00F3325D" w:rsidP="00F3325D">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61D2CDE" w14:textId="77777777" w:rsidR="00F3325D" w:rsidRPr="0043435F" w:rsidRDefault="00F3325D" w:rsidP="00F3325D">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4DE74320" w14:textId="77777777" w:rsidR="00AD6C66" w:rsidRDefault="00F3325D" w:rsidP="00AD6C66">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0702567" w14:textId="717FC64C" w:rsidR="00AD6C66" w:rsidRPr="00AD6C66" w:rsidRDefault="00AD6C66" w:rsidP="00AD6C66">
      <w:pPr>
        <w:numPr>
          <w:ilvl w:val="0"/>
          <w:numId w:val="7"/>
        </w:numPr>
        <w:ind w:left="284"/>
        <w:jc w:val="both"/>
        <w:rPr>
          <w:bCs/>
          <w:color w:val="FF0000"/>
          <w:sz w:val="24"/>
          <w:szCs w:val="24"/>
          <w:lang w:val="pl-PL" w:eastAsia="en-US"/>
        </w:rPr>
      </w:pPr>
      <w:r w:rsidRPr="00AD6C66">
        <w:rPr>
          <w:color w:val="FF0000"/>
          <w:sz w:val="24"/>
          <w:szCs w:val="24"/>
          <w:lang w:val="pl-PL"/>
        </w:rPr>
        <w:t>Koszty transportu, serwisowania, przeglądów okresowych, koszty materiałów wymienianych (nie dotyczy materiałów zużywalnych) oraz koszty wymiany tych materiałów ponosi Sprzedawca.</w:t>
      </w:r>
    </w:p>
    <w:p w14:paraId="09E8632E" w14:textId="77777777" w:rsidR="00F3325D" w:rsidRPr="0043435F" w:rsidRDefault="00F3325D" w:rsidP="00F3325D">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33318D51" w14:textId="77777777" w:rsidR="00F3325D" w:rsidRPr="0043435F" w:rsidRDefault="00F3325D" w:rsidP="00F3325D">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0F071959" w14:textId="77777777" w:rsidR="00F3325D" w:rsidRPr="0043435F" w:rsidRDefault="00F3325D" w:rsidP="00F3325D">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E64124C" w14:textId="77777777" w:rsidR="00F3325D" w:rsidRPr="0043435F" w:rsidRDefault="00F3325D" w:rsidP="00F3325D">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01EB279" w14:textId="77777777" w:rsidR="00F3325D" w:rsidRPr="0043435F" w:rsidRDefault="00F3325D" w:rsidP="00F3325D">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450A9E7" w14:textId="77777777" w:rsidR="00AD6C66" w:rsidRDefault="00F3325D" w:rsidP="00AD6C66">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BED7A5D" w14:textId="3BE892B3" w:rsidR="00AD6C66" w:rsidRPr="00AD6C66" w:rsidRDefault="00AD6C66" w:rsidP="00AD6C66">
      <w:pPr>
        <w:numPr>
          <w:ilvl w:val="0"/>
          <w:numId w:val="7"/>
        </w:numPr>
        <w:ind w:left="284" w:right="-47"/>
        <w:jc w:val="both"/>
        <w:rPr>
          <w:color w:val="FF0000"/>
          <w:sz w:val="24"/>
          <w:szCs w:val="24"/>
          <w:lang w:val="pl-PL"/>
        </w:rPr>
      </w:pPr>
      <w:r w:rsidRPr="00AD6C66">
        <w:rPr>
          <w:color w:val="FF0000"/>
          <w:sz w:val="24"/>
          <w:szCs w:val="24"/>
          <w:lang w:val="pl-PL"/>
        </w:rPr>
        <w:t xml:space="preserve">Sprzedawca zobowiązuje się do wymiany wadliwego </w:t>
      </w:r>
      <w:r w:rsidRPr="00AD6C66">
        <w:rPr>
          <w:b/>
          <w:bCs/>
          <w:color w:val="FF0000"/>
          <w:sz w:val="24"/>
          <w:szCs w:val="24"/>
          <w:lang w:val="pl-PL"/>
        </w:rPr>
        <w:t>podzespołu</w:t>
      </w:r>
      <w:r w:rsidRPr="00AD6C66">
        <w:rPr>
          <w:color w:val="FF0000"/>
          <w:sz w:val="24"/>
          <w:szCs w:val="24"/>
          <w:lang w:val="pl-PL"/>
        </w:rPr>
        <w:t xml:space="preserve"> na wolny od wad po bezskutecznych dwóch naprawach gwarancyjnych </w:t>
      </w:r>
      <w:r w:rsidRPr="00AD6C66">
        <w:rPr>
          <w:b/>
          <w:bCs/>
          <w:color w:val="FF0000"/>
          <w:sz w:val="24"/>
          <w:szCs w:val="24"/>
          <w:lang w:val="pl-PL"/>
        </w:rPr>
        <w:t>tego podzespołu</w:t>
      </w:r>
      <w:r w:rsidRPr="00AD6C66">
        <w:rPr>
          <w:color w:val="FF0000"/>
          <w:sz w:val="24"/>
          <w:szCs w:val="24"/>
          <w:lang w:val="pl-PL"/>
        </w:rPr>
        <w:t>.</w:t>
      </w:r>
    </w:p>
    <w:p w14:paraId="0EEA4E76" w14:textId="77777777" w:rsidR="00F3325D" w:rsidRPr="0043435F" w:rsidRDefault="00F3325D" w:rsidP="00F3325D">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DD0C06F" w14:textId="77777777" w:rsidR="00F3325D" w:rsidRDefault="00F3325D" w:rsidP="00F3325D">
      <w:pPr>
        <w:pStyle w:val="Tekstpodstawowy"/>
        <w:ind w:left="284" w:right="-47"/>
        <w:jc w:val="both"/>
        <w:rPr>
          <w:rFonts w:ascii="Times New Roman" w:hAnsi="Times New Roman"/>
        </w:rPr>
      </w:pPr>
    </w:p>
    <w:p w14:paraId="5C734BAC"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E2AEE29" w14:textId="77777777" w:rsidR="00F3325D" w:rsidRDefault="00F3325D" w:rsidP="00F3325D">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FFF6B37" w14:textId="77777777" w:rsidR="00F3325D" w:rsidRPr="009B2595" w:rsidRDefault="00F3325D" w:rsidP="00F3325D">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4C11264" w14:textId="77777777" w:rsidR="00F3325D" w:rsidRPr="009B2595" w:rsidRDefault="00F3325D" w:rsidP="00F3325D">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DEB785E" w14:textId="77777777" w:rsidR="00F3325D" w:rsidRPr="009B2595" w:rsidRDefault="00F3325D" w:rsidP="00F3325D">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FA1E5EE" w14:textId="77777777" w:rsidR="00F3325D" w:rsidRPr="009B2595" w:rsidRDefault="00F3325D" w:rsidP="00F3325D">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0FEDAFE" w14:textId="77777777" w:rsidR="00F3325D" w:rsidRPr="009B2595" w:rsidRDefault="00F3325D" w:rsidP="00F3325D">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4C23FBBE" w14:textId="77777777" w:rsidR="00F3325D" w:rsidRPr="009B2595" w:rsidRDefault="00F3325D" w:rsidP="00F3325D">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B7D8E14" w14:textId="77777777" w:rsidR="00F3325D" w:rsidRPr="009B2595" w:rsidRDefault="00F3325D" w:rsidP="00F3325D">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AC06357" w14:textId="77777777" w:rsidR="00F3325D" w:rsidRPr="009B2595" w:rsidRDefault="00F3325D" w:rsidP="00F3325D">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1AFE4CA" w14:textId="77777777" w:rsidR="00F3325D" w:rsidRPr="009B2595" w:rsidRDefault="00F3325D" w:rsidP="00F3325D">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3E8C73D" w14:textId="77777777" w:rsidR="00F3325D" w:rsidRPr="00042F5C" w:rsidRDefault="00F3325D" w:rsidP="00F3325D">
      <w:pPr>
        <w:widowControl w:val="0"/>
        <w:suppressAutoHyphens/>
        <w:autoSpaceDN w:val="0"/>
        <w:ind w:left="360"/>
        <w:jc w:val="center"/>
        <w:textAlignment w:val="baseline"/>
        <w:rPr>
          <w:rFonts w:eastAsia="SimSun"/>
          <w:b/>
          <w:bCs/>
          <w:color w:val="000000"/>
          <w:kern w:val="2"/>
          <w:sz w:val="24"/>
          <w:szCs w:val="24"/>
          <w:lang w:val="pl-PL"/>
        </w:rPr>
      </w:pPr>
    </w:p>
    <w:p w14:paraId="24304F4C" w14:textId="77777777" w:rsidR="00F3325D" w:rsidRPr="009B2595" w:rsidRDefault="00F3325D" w:rsidP="00F3325D">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C5EE2CF" w14:textId="77777777" w:rsidR="00F3325D" w:rsidRPr="009B2595" w:rsidRDefault="00F3325D" w:rsidP="00F3325D">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F3014FD" w14:textId="77777777" w:rsidR="00F3325D" w:rsidRPr="009B2595" w:rsidRDefault="00F3325D" w:rsidP="00F3325D">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42A1F611" w14:textId="77777777" w:rsidR="00F3325D" w:rsidRPr="009B2595" w:rsidRDefault="00F3325D" w:rsidP="00F3325D">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A69C0F1" w14:textId="77777777" w:rsidR="00F3325D" w:rsidRPr="009B2595" w:rsidRDefault="00F3325D" w:rsidP="00F3325D">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61BC46E"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124B7280" w14:textId="77777777" w:rsidR="00F3325D" w:rsidRDefault="00F3325D" w:rsidP="00F3325D">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374575D" w14:textId="77777777" w:rsidR="00F3325D" w:rsidRDefault="00F3325D" w:rsidP="00F3325D">
      <w:pPr>
        <w:pStyle w:val="Tekstpodstawowy"/>
        <w:ind w:right="-47"/>
        <w:jc w:val="center"/>
        <w:rPr>
          <w:rFonts w:ascii="Times New Roman" w:hAnsi="Times New Roman"/>
        </w:rPr>
      </w:pPr>
    </w:p>
    <w:p w14:paraId="514873D5" w14:textId="77777777" w:rsidR="00F3325D" w:rsidRDefault="00F3325D" w:rsidP="00F3325D">
      <w:pPr>
        <w:pStyle w:val="Tekstpodstawowy"/>
        <w:ind w:right="-47"/>
        <w:jc w:val="center"/>
        <w:rPr>
          <w:rFonts w:ascii="Times New Roman" w:hAnsi="Times New Roman"/>
        </w:rPr>
      </w:pPr>
    </w:p>
    <w:p w14:paraId="6390A5B1" w14:textId="77777777" w:rsidR="00F3325D" w:rsidRPr="00877B92" w:rsidRDefault="00F3325D" w:rsidP="00F3325D">
      <w:pPr>
        <w:pStyle w:val="Tekstpodstawowy"/>
        <w:ind w:right="-47"/>
        <w:jc w:val="center"/>
        <w:rPr>
          <w:b/>
        </w:rPr>
      </w:pPr>
      <w:r w:rsidRPr="00877B92">
        <w:rPr>
          <w:rFonts w:ascii="Times New Roman" w:hAnsi="Times New Roman"/>
          <w:b/>
        </w:rPr>
        <w:t>§1</w:t>
      </w:r>
      <w:r>
        <w:rPr>
          <w:rFonts w:ascii="Times New Roman" w:hAnsi="Times New Roman"/>
          <w:b/>
        </w:rPr>
        <w:t>2</w:t>
      </w:r>
    </w:p>
    <w:p w14:paraId="3F31660C" w14:textId="77777777" w:rsidR="00F3325D" w:rsidRDefault="00F3325D" w:rsidP="00F3325D">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5249FAB" w14:textId="77777777" w:rsidR="00F3325D" w:rsidRDefault="00F3325D" w:rsidP="00F3325D">
      <w:pPr>
        <w:pStyle w:val="NormalnyWeb"/>
        <w:jc w:val="both"/>
      </w:pPr>
      <w:r>
        <w:t xml:space="preserve">2. W razie wątpliwości, czy określona informacja stanowi tajemnicę Wykonawca zobowiązany jest zwrócić się w formie pisemnej do Zamawiającego o wyjaśnienie takiej wątpliwości. </w:t>
      </w:r>
    </w:p>
    <w:p w14:paraId="490E3DA2" w14:textId="77777777" w:rsidR="00F3325D" w:rsidRDefault="00F3325D" w:rsidP="00F3325D">
      <w:pPr>
        <w:pStyle w:val="NormalnyWeb"/>
        <w:jc w:val="both"/>
      </w:pPr>
      <w:r>
        <w:lastRenderedPageBreak/>
        <w:t xml:space="preserve">3. Wykonawca zobowiązuje się do wykorzystania uzyskanych, powyższych informacji jedynie w celu wykonania przedmiotu umowy. </w:t>
      </w:r>
    </w:p>
    <w:p w14:paraId="425F59E0" w14:textId="77777777" w:rsidR="00F3325D" w:rsidRDefault="00F3325D" w:rsidP="00F3325D">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F07C109" w14:textId="77777777" w:rsidR="00F3325D" w:rsidRDefault="00F3325D" w:rsidP="00F3325D">
      <w:pPr>
        <w:pStyle w:val="NormalnyWeb"/>
        <w:jc w:val="both"/>
      </w:pPr>
      <w:r>
        <w:t>5. Powyższe przepisy nie będą miały zastosowania wobec informacji powszechnie znanych lub opublikowanych oraz w przypadku żądania ich ujawnienia przez uprawniony organ.</w:t>
      </w:r>
    </w:p>
    <w:p w14:paraId="47856E3B" w14:textId="77777777" w:rsidR="00F3325D" w:rsidRDefault="00F3325D" w:rsidP="00F3325D">
      <w:pPr>
        <w:pStyle w:val="Tekstpodstawowy"/>
        <w:ind w:right="-47"/>
        <w:jc w:val="both"/>
        <w:rPr>
          <w:rFonts w:ascii="Times New Roman" w:hAnsi="Times New Roman"/>
        </w:rPr>
      </w:pPr>
    </w:p>
    <w:p w14:paraId="64E29FDA"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51B66E7" w14:textId="77777777" w:rsidR="00F3325D" w:rsidRDefault="00F3325D" w:rsidP="00F3325D">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7479DA8" w14:textId="77777777" w:rsidR="00F3325D" w:rsidRDefault="00F3325D" w:rsidP="00F3325D">
      <w:pPr>
        <w:pStyle w:val="Tekstpodstawowy"/>
        <w:ind w:right="-47"/>
        <w:jc w:val="both"/>
        <w:rPr>
          <w:rFonts w:ascii="Times New Roman" w:hAnsi="Times New Roman"/>
        </w:rPr>
      </w:pPr>
    </w:p>
    <w:p w14:paraId="41782BE5"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A38BF51" w14:textId="77777777" w:rsidR="00F3325D" w:rsidRDefault="00F3325D" w:rsidP="00F3325D">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E105913" w14:textId="77777777" w:rsidR="00F3325D" w:rsidRDefault="00F3325D" w:rsidP="00F3325D">
      <w:pPr>
        <w:pStyle w:val="Tekstpodstawowy"/>
        <w:ind w:right="-47"/>
        <w:jc w:val="both"/>
        <w:rPr>
          <w:rFonts w:ascii="Times New Roman" w:hAnsi="Times New Roman"/>
        </w:rPr>
      </w:pPr>
    </w:p>
    <w:p w14:paraId="4435EECA"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416A0C2" w14:textId="77777777" w:rsidR="00F3325D" w:rsidRPr="004F0507" w:rsidRDefault="00F3325D" w:rsidP="00F3325D">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3222976" w14:textId="77777777" w:rsidR="00F3325D" w:rsidRDefault="00F3325D" w:rsidP="00F3325D">
      <w:pPr>
        <w:pStyle w:val="Tekstpodstawowy2"/>
        <w:spacing w:line="240" w:lineRule="auto"/>
        <w:ind w:right="-47"/>
      </w:pPr>
    </w:p>
    <w:p w14:paraId="609D7ECA" w14:textId="77777777" w:rsidR="00F3325D" w:rsidRPr="004F0507" w:rsidRDefault="00F3325D" w:rsidP="00F3325D">
      <w:pPr>
        <w:pStyle w:val="Tekstpodstawowy2"/>
        <w:spacing w:line="240" w:lineRule="auto"/>
        <w:ind w:right="-47"/>
        <w:rPr>
          <w:b/>
          <w:sz w:val="24"/>
        </w:rPr>
      </w:pPr>
      <w:r>
        <w:rPr>
          <w:b/>
          <w:sz w:val="24"/>
        </w:rPr>
        <w:t xml:space="preserve">      </w:t>
      </w:r>
      <w:r w:rsidRPr="004F0507">
        <w:rPr>
          <w:b/>
          <w:sz w:val="24"/>
        </w:rPr>
        <w:t>Za Sprzedawcę                                                                                   Za Kupującego</w:t>
      </w:r>
    </w:p>
    <w:p w14:paraId="1515ECF1" w14:textId="77777777" w:rsidR="00F3325D" w:rsidRPr="000936CA" w:rsidRDefault="00F3325D" w:rsidP="00F3325D">
      <w:pPr>
        <w:rPr>
          <w:lang w:val="pl-PL"/>
        </w:rPr>
      </w:pPr>
    </w:p>
    <w:p w14:paraId="052FA010" w14:textId="77777777" w:rsidR="00F3325D" w:rsidRDefault="00F3325D" w:rsidP="00F3325D">
      <w:pPr>
        <w:pStyle w:val="Zwykytekst"/>
        <w:rPr>
          <w:lang w:val="pl-PL"/>
        </w:rPr>
      </w:pPr>
    </w:p>
    <w:p w14:paraId="0F1C365F" w14:textId="77777777" w:rsidR="00F3325D" w:rsidRDefault="00F3325D" w:rsidP="00F3325D">
      <w:pPr>
        <w:pStyle w:val="Zwykytekst"/>
        <w:rPr>
          <w:lang w:val="pl-PL"/>
        </w:rPr>
      </w:pPr>
    </w:p>
    <w:p w14:paraId="485E8299" w14:textId="77777777" w:rsidR="00F3325D" w:rsidRDefault="00F3325D" w:rsidP="00F3325D">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CC5083D" w14:textId="77777777" w:rsidR="00F3325D" w:rsidRPr="00496551" w:rsidRDefault="00F3325D" w:rsidP="00F3325D">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DD9F223" w14:textId="77777777" w:rsidR="00F3325D" w:rsidRPr="00496551" w:rsidRDefault="00F3325D" w:rsidP="00F3325D">
      <w:pPr>
        <w:pStyle w:val="Zwykytekst"/>
        <w:rPr>
          <w:rFonts w:ascii="Times New Roman" w:hAnsi="Times New Roman" w:cs="Times New Roman"/>
          <w:sz w:val="16"/>
          <w:szCs w:val="16"/>
          <w:lang w:val="pl-PL"/>
        </w:rPr>
      </w:pPr>
    </w:p>
    <w:p w14:paraId="0D2B0ACD" w14:textId="77777777" w:rsidR="00F3325D" w:rsidRPr="00496551" w:rsidRDefault="00F3325D" w:rsidP="00F3325D">
      <w:pPr>
        <w:pStyle w:val="Zwykytekst"/>
        <w:rPr>
          <w:sz w:val="16"/>
          <w:szCs w:val="16"/>
          <w:lang w:val="pl-PL"/>
        </w:rPr>
      </w:pPr>
    </w:p>
    <w:p w14:paraId="474A0508" w14:textId="77777777" w:rsidR="00F3325D" w:rsidRPr="00877B92" w:rsidRDefault="00F3325D" w:rsidP="00F3325D">
      <w:pPr>
        <w:rPr>
          <w:lang w:val="pl-PL"/>
        </w:rPr>
      </w:pPr>
    </w:p>
    <w:p w14:paraId="7DAFE456" w14:textId="77777777" w:rsidR="00F3325D" w:rsidRDefault="00F3325D" w:rsidP="00F3325D">
      <w:pPr>
        <w:rPr>
          <w:lang w:val="pl-PL"/>
        </w:rPr>
      </w:pPr>
    </w:p>
    <w:p w14:paraId="5FD7AEAD" w14:textId="77777777" w:rsidR="00F3325D" w:rsidRPr="009B06ED" w:rsidRDefault="00F3325D" w:rsidP="00F3325D">
      <w:pPr>
        <w:rPr>
          <w:lang w:val="pl-PL"/>
        </w:rPr>
      </w:pPr>
      <w:r>
        <w:rPr>
          <w:lang w:val="pl-PL"/>
        </w:rPr>
        <w:t>* Egzemplarz dla Wykonawcy / AGH</w:t>
      </w:r>
    </w:p>
    <w:p w14:paraId="7055115D" w14:textId="77777777" w:rsidR="00F3325D" w:rsidRPr="00456B64" w:rsidRDefault="00F3325D" w:rsidP="00F3325D">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0A8819EB" w14:textId="77777777" w:rsidR="00F3325D" w:rsidRPr="00456B64" w:rsidRDefault="00F3325D" w:rsidP="00F3325D">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22570D09" w14:textId="77777777" w:rsidR="00F3325D" w:rsidRPr="00456B64" w:rsidRDefault="00F3325D" w:rsidP="00F3325D">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009BE2BF" w14:textId="77777777" w:rsidR="00F3325D" w:rsidRDefault="00F3325D" w:rsidP="00F3325D">
      <w:pPr>
        <w:widowControl w:val="0"/>
        <w:autoSpaceDE w:val="0"/>
        <w:autoSpaceDN w:val="0"/>
        <w:jc w:val="right"/>
        <w:textAlignment w:val="baseline"/>
        <w:rPr>
          <w:sz w:val="24"/>
          <w:szCs w:val="24"/>
          <w:lang w:val="pl-PL"/>
        </w:rPr>
      </w:pPr>
    </w:p>
    <w:p w14:paraId="77567002" w14:textId="77777777" w:rsidR="00F3325D" w:rsidRDefault="00F3325D" w:rsidP="00F3325D">
      <w:pPr>
        <w:widowControl w:val="0"/>
        <w:autoSpaceDE w:val="0"/>
        <w:autoSpaceDN w:val="0"/>
        <w:jc w:val="right"/>
        <w:textAlignment w:val="baseline"/>
        <w:rPr>
          <w:sz w:val="24"/>
          <w:szCs w:val="24"/>
          <w:lang w:val="pl-PL"/>
        </w:rPr>
      </w:pPr>
    </w:p>
    <w:p w14:paraId="4A13E687" w14:textId="77777777" w:rsidR="00F3325D" w:rsidRDefault="00F3325D" w:rsidP="00F3325D">
      <w:pPr>
        <w:widowControl w:val="0"/>
        <w:autoSpaceDE w:val="0"/>
        <w:autoSpaceDN w:val="0"/>
        <w:jc w:val="right"/>
        <w:textAlignment w:val="baseline"/>
        <w:rPr>
          <w:sz w:val="24"/>
          <w:szCs w:val="24"/>
          <w:lang w:val="pl-PL"/>
        </w:rPr>
      </w:pPr>
    </w:p>
    <w:p w14:paraId="04CD33DD" w14:textId="77777777" w:rsidR="009D242F" w:rsidRDefault="009D242F" w:rsidP="00F3325D">
      <w:pPr>
        <w:widowControl w:val="0"/>
        <w:autoSpaceDE w:val="0"/>
        <w:autoSpaceDN w:val="0"/>
        <w:jc w:val="right"/>
        <w:textAlignment w:val="baseline"/>
        <w:rPr>
          <w:sz w:val="24"/>
          <w:szCs w:val="24"/>
          <w:lang w:val="pl-PL"/>
        </w:rPr>
      </w:pPr>
    </w:p>
    <w:p w14:paraId="19EC3341" w14:textId="77777777" w:rsidR="009D242F" w:rsidRDefault="009D242F" w:rsidP="00F3325D">
      <w:pPr>
        <w:widowControl w:val="0"/>
        <w:autoSpaceDE w:val="0"/>
        <w:autoSpaceDN w:val="0"/>
        <w:jc w:val="right"/>
        <w:textAlignment w:val="baseline"/>
        <w:rPr>
          <w:sz w:val="24"/>
          <w:szCs w:val="24"/>
          <w:lang w:val="pl-PL"/>
        </w:rPr>
      </w:pPr>
    </w:p>
    <w:p w14:paraId="11E44757" w14:textId="77777777" w:rsidR="009D242F" w:rsidRDefault="009D242F" w:rsidP="00F3325D">
      <w:pPr>
        <w:widowControl w:val="0"/>
        <w:autoSpaceDE w:val="0"/>
        <w:autoSpaceDN w:val="0"/>
        <w:jc w:val="right"/>
        <w:textAlignment w:val="baseline"/>
        <w:rPr>
          <w:sz w:val="24"/>
          <w:szCs w:val="24"/>
          <w:lang w:val="pl-PL"/>
        </w:rPr>
      </w:pPr>
    </w:p>
    <w:p w14:paraId="51F92C7E" w14:textId="77777777" w:rsidR="009D242F" w:rsidRDefault="009D242F" w:rsidP="00F3325D">
      <w:pPr>
        <w:widowControl w:val="0"/>
        <w:autoSpaceDE w:val="0"/>
        <w:autoSpaceDN w:val="0"/>
        <w:jc w:val="right"/>
        <w:textAlignment w:val="baseline"/>
        <w:rPr>
          <w:sz w:val="24"/>
          <w:szCs w:val="24"/>
          <w:lang w:val="pl-PL"/>
        </w:rPr>
      </w:pPr>
    </w:p>
    <w:p w14:paraId="513C5754" w14:textId="77777777" w:rsidR="009D242F" w:rsidRDefault="009D242F" w:rsidP="00F3325D">
      <w:pPr>
        <w:widowControl w:val="0"/>
        <w:autoSpaceDE w:val="0"/>
        <w:autoSpaceDN w:val="0"/>
        <w:jc w:val="right"/>
        <w:textAlignment w:val="baseline"/>
        <w:rPr>
          <w:sz w:val="24"/>
          <w:szCs w:val="24"/>
          <w:lang w:val="pl-PL"/>
        </w:rPr>
      </w:pPr>
    </w:p>
    <w:p w14:paraId="778DB3FC" w14:textId="77777777" w:rsidR="009D242F" w:rsidRDefault="009D242F" w:rsidP="00F3325D">
      <w:pPr>
        <w:widowControl w:val="0"/>
        <w:autoSpaceDE w:val="0"/>
        <w:autoSpaceDN w:val="0"/>
        <w:jc w:val="right"/>
        <w:textAlignment w:val="baseline"/>
        <w:rPr>
          <w:sz w:val="24"/>
          <w:szCs w:val="24"/>
          <w:lang w:val="pl-PL"/>
        </w:rPr>
      </w:pPr>
    </w:p>
    <w:p w14:paraId="0F1FEC0D" w14:textId="77777777" w:rsidR="009D242F" w:rsidRDefault="009D242F" w:rsidP="00F3325D">
      <w:pPr>
        <w:widowControl w:val="0"/>
        <w:autoSpaceDE w:val="0"/>
        <w:autoSpaceDN w:val="0"/>
        <w:jc w:val="right"/>
        <w:textAlignment w:val="baseline"/>
        <w:rPr>
          <w:sz w:val="24"/>
          <w:szCs w:val="24"/>
          <w:lang w:val="pl-PL"/>
        </w:rPr>
      </w:pPr>
    </w:p>
    <w:p w14:paraId="21543055" w14:textId="77777777" w:rsidR="009D242F" w:rsidRDefault="009D242F" w:rsidP="00F3325D">
      <w:pPr>
        <w:widowControl w:val="0"/>
        <w:autoSpaceDE w:val="0"/>
        <w:autoSpaceDN w:val="0"/>
        <w:jc w:val="right"/>
        <w:textAlignment w:val="baseline"/>
        <w:rPr>
          <w:sz w:val="24"/>
          <w:szCs w:val="24"/>
          <w:lang w:val="pl-PL"/>
        </w:rPr>
      </w:pPr>
    </w:p>
    <w:p w14:paraId="5D0EAE64" w14:textId="77777777" w:rsidR="009D242F" w:rsidRDefault="009D242F" w:rsidP="00F3325D">
      <w:pPr>
        <w:widowControl w:val="0"/>
        <w:autoSpaceDE w:val="0"/>
        <w:autoSpaceDN w:val="0"/>
        <w:jc w:val="right"/>
        <w:textAlignment w:val="baseline"/>
        <w:rPr>
          <w:sz w:val="24"/>
          <w:szCs w:val="24"/>
          <w:lang w:val="pl-PL"/>
        </w:rPr>
      </w:pPr>
    </w:p>
    <w:p w14:paraId="531B0F50" w14:textId="77777777" w:rsidR="009D242F" w:rsidRDefault="009D242F" w:rsidP="00F3325D">
      <w:pPr>
        <w:widowControl w:val="0"/>
        <w:autoSpaceDE w:val="0"/>
        <w:autoSpaceDN w:val="0"/>
        <w:jc w:val="right"/>
        <w:textAlignment w:val="baseline"/>
        <w:rPr>
          <w:sz w:val="24"/>
          <w:szCs w:val="24"/>
          <w:lang w:val="pl-PL"/>
        </w:rPr>
      </w:pPr>
    </w:p>
    <w:p w14:paraId="0F114BAB" w14:textId="77777777" w:rsidR="009D242F" w:rsidRDefault="009D242F" w:rsidP="00F3325D">
      <w:pPr>
        <w:widowControl w:val="0"/>
        <w:autoSpaceDE w:val="0"/>
        <w:autoSpaceDN w:val="0"/>
        <w:jc w:val="right"/>
        <w:textAlignment w:val="baseline"/>
        <w:rPr>
          <w:sz w:val="24"/>
          <w:szCs w:val="24"/>
          <w:lang w:val="pl-PL"/>
        </w:rPr>
      </w:pPr>
    </w:p>
    <w:p w14:paraId="39A4C31A" w14:textId="77777777" w:rsidR="009D242F" w:rsidRDefault="009D242F" w:rsidP="00F3325D">
      <w:pPr>
        <w:widowControl w:val="0"/>
        <w:autoSpaceDE w:val="0"/>
        <w:autoSpaceDN w:val="0"/>
        <w:jc w:val="right"/>
        <w:textAlignment w:val="baseline"/>
        <w:rPr>
          <w:sz w:val="24"/>
          <w:szCs w:val="24"/>
          <w:lang w:val="pl-PL"/>
        </w:rPr>
      </w:pPr>
    </w:p>
    <w:p w14:paraId="51930C67" w14:textId="77777777" w:rsidR="009D242F" w:rsidRDefault="009D242F" w:rsidP="00F3325D">
      <w:pPr>
        <w:widowControl w:val="0"/>
        <w:autoSpaceDE w:val="0"/>
        <w:autoSpaceDN w:val="0"/>
        <w:jc w:val="right"/>
        <w:textAlignment w:val="baseline"/>
        <w:rPr>
          <w:sz w:val="24"/>
          <w:szCs w:val="24"/>
          <w:lang w:val="pl-PL"/>
        </w:rPr>
      </w:pPr>
    </w:p>
    <w:p w14:paraId="787F9A56" w14:textId="00DDA1C1" w:rsidR="00F3325D" w:rsidRPr="00456B64" w:rsidRDefault="00F3325D" w:rsidP="00F3325D">
      <w:pPr>
        <w:widowControl w:val="0"/>
        <w:autoSpaceDE w:val="0"/>
        <w:autoSpaceDN w:val="0"/>
        <w:jc w:val="right"/>
        <w:textAlignment w:val="baseline"/>
        <w:rPr>
          <w:sz w:val="24"/>
          <w:szCs w:val="24"/>
          <w:lang w:val="pl-PL"/>
        </w:rPr>
      </w:pPr>
      <w:r w:rsidRPr="00456B64">
        <w:rPr>
          <w:sz w:val="24"/>
          <w:szCs w:val="24"/>
          <w:lang w:val="pl-PL"/>
        </w:rPr>
        <w:t>Załącznik nr 2 do umowy</w:t>
      </w:r>
    </w:p>
    <w:p w14:paraId="5250D884" w14:textId="77777777" w:rsidR="00F3325D" w:rsidRPr="00456B64" w:rsidRDefault="00F3325D" w:rsidP="00F3325D">
      <w:pPr>
        <w:widowControl w:val="0"/>
        <w:autoSpaceDE w:val="0"/>
        <w:autoSpaceDN w:val="0"/>
        <w:jc w:val="both"/>
        <w:textAlignment w:val="baseline"/>
        <w:rPr>
          <w:sz w:val="24"/>
          <w:szCs w:val="24"/>
          <w:lang w:val="pl-PL"/>
        </w:rPr>
      </w:pPr>
    </w:p>
    <w:p w14:paraId="028F22CA" w14:textId="77777777" w:rsidR="00F3325D" w:rsidRPr="00456B64" w:rsidRDefault="00F3325D" w:rsidP="00F3325D">
      <w:pPr>
        <w:widowControl w:val="0"/>
        <w:autoSpaceDE w:val="0"/>
        <w:autoSpaceDN w:val="0"/>
        <w:jc w:val="both"/>
        <w:textAlignment w:val="baseline"/>
        <w:rPr>
          <w:sz w:val="24"/>
          <w:szCs w:val="24"/>
          <w:lang w:val="pl-PL"/>
        </w:rPr>
      </w:pPr>
    </w:p>
    <w:p w14:paraId="483642E6" w14:textId="77777777" w:rsidR="00F3325D" w:rsidRPr="00456B64" w:rsidRDefault="00F3325D" w:rsidP="00F3325D">
      <w:pPr>
        <w:widowControl w:val="0"/>
        <w:autoSpaceDE w:val="0"/>
        <w:autoSpaceDN w:val="0"/>
        <w:jc w:val="both"/>
        <w:textAlignment w:val="baseline"/>
        <w:rPr>
          <w:sz w:val="24"/>
          <w:szCs w:val="24"/>
          <w:lang w:val="pl-PL"/>
        </w:rPr>
      </w:pPr>
      <w:r w:rsidRPr="00456B64">
        <w:rPr>
          <w:sz w:val="24"/>
          <w:szCs w:val="24"/>
          <w:lang w:val="pl-PL"/>
        </w:rPr>
        <w:t>.....................................… </w:t>
      </w:r>
    </w:p>
    <w:p w14:paraId="64B14F24" w14:textId="77777777" w:rsidR="00F3325D" w:rsidRPr="00456B64" w:rsidRDefault="00F3325D" w:rsidP="00F3325D">
      <w:pPr>
        <w:widowControl w:val="0"/>
        <w:autoSpaceDE w:val="0"/>
        <w:autoSpaceDN w:val="0"/>
        <w:ind w:firstLine="555"/>
        <w:textAlignment w:val="baseline"/>
        <w:rPr>
          <w:sz w:val="24"/>
          <w:szCs w:val="24"/>
          <w:lang w:val="pl-PL"/>
        </w:rPr>
      </w:pPr>
      <w:r w:rsidRPr="00456B64">
        <w:rPr>
          <w:sz w:val="24"/>
          <w:szCs w:val="24"/>
          <w:lang w:val="pl-PL"/>
        </w:rPr>
        <w:lastRenderedPageBreak/>
        <w:t>Nazwa Wykonawcy</w:t>
      </w:r>
    </w:p>
    <w:p w14:paraId="013603E7" w14:textId="77777777" w:rsidR="00F3325D" w:rsidRPr="00456B64" w:rsidRDefault="00F3325D" w:rsidP="00F3325D">
      <w:pPr>
        <w:widowControl w:val="0"/>
        <w:autoSpaceDE w:val="0"/>
        <w:autoSpaceDN w:val="0"/>
        <w:textAlignment w:val="baseline"/>
        <w:rPr>
          <w:sz w:val="24"/>
          <w:szCs w:val="24"/>
          <w:lang w:val="pl-PL"/>
        </w:rPr>
      </w:pPr>
    </w:p>
    <w:p w14:paraId="10407702" w14:textId="77777777" w:rsidR="00F3325D" w:rsidRPr="00456B64" w:rsidRDefault="00F3325D" w:rsidP="00F3325D">
      <w:pPr>
        <w:widowControl w:val="0"/>
        <w:autoSpaceDE w:val="0"/>
        <w:autoSpaceDN w:val="0"/>
        <w:jc w:val="both"/>
        <w:textAlignment w:val="baseline"/>
        <w:rPr>
          <w:sz w:val="24"/>
          <w:szCs w:val="24"/>
          <w:lang w:val="pl-PL"/>
        </w:rPr>
      </w:pPr>
      <w:r w:rsidRPr="00456B64">
        <w:rPr>
          <w:sz w:val="24"/>
          <w:szCs w:val="24"/>
          <w:lang w:val="pl-PL"/>
        </w:rPr>
        <w:t>.....................................…</w:t>
      </w:r>
    </w:p>
    <w:p w14:paraId="14224326" w14:textId="77777777" w:rsidR="00F3325D" w:rsidRPr="00456B64" w:rsidRDefault="00F3325D" w:rsidP="00F3325D">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176C95C" w14:textId="77777777" w:rsidR="00F3325D" w:rsidRPr="00456B64" w:rsidRDefault="00F3325D" w:rsidP="00F3325D">
      <w:pPr>
        <w:widowControl w:val="0"/>
        <w:autoSpaceDE w:val="0"/>
        <w:autoSpaceDN w:val="0"/>
        <w:spacing w:before="90"/>
        <w:ind w:left="115" w:right="110"/>
        <w:jc w:val="both"/>
        <w:outlineLvl w:val="0"/>
        <w:rPr>
          <w:rFonts w:eastAsia="Verdana"/>
          <w:b/>
          <w:bCs/>
          <w:sz w:val="24"/>
          <w:szCs w:val="24"/>
          <w:lang w:val="pl-PL" w:eastAsia="en-US"/>
        </w:rPr>
      </w:pPr>
    </w:p>
    <w:p w14:paraId="45178143" w14:textId="77777777" w:rsidR="00F3325D" w:rsidRPr="00456B64" w:rsidRDefault="00F3325D" w:rsidP="00F3325D">
      <w:pPr>
        <w:widowControl w:val="0"/>
        <w:autoSpaceDE w:val="0"/>
        <w:autoSpaceDN w:val="0"/>
        <w:spacing w:before="90"/>
        <w:ind w:right="110"/>
        <w:jc w:val="both"/>
        <w:outlineLvl w:val="0"/>
        <w:rPr>
          <w:rFonts w:eastAsia="Verdana"/>
          <w:b/>
          <w:bCs/>
          <w:sz w:val="24"/>
          <w:szCs w:val="24"/>
          <w:lang w:val="pl-PL" w:eastAsia="en-US"/>
        </w:rPr>
      </w:pPr>
    </w:p>
    <w:p w14:paraId="31C6B754" w14:textId="77777777" w:rsidR="00F3325D" w:rsidRPr="00456B64" w:rsidRDefault="00F3325D" w:rsidP="00F3325D">
      <w:pPr>
        <w:widowControl w:val="0"/>
        <w:autoSpaceDE w:val="0"/>
        <w:autoSpaceDN w:val="0"/>
        <w:jc w:val="center"/>
        <w:textAlignment w:val="baseline"/>
        <w:rPr>
          <w:b/>
          <w:bCs/>
          <w:sz w:val="24"/>
          <w:szCs w:val="24"/>
          <w:lang w:val="pl-PL"/>
        </w:rPr>
      </w:pPr>
    </w:p>
    <w:p w14:paraId="2F73DFE4" w14:textId="77777777" w:rsidR="00F3325D" w:rsidRPr="00456B64" w:rsidRDefault="00F3325D" w:rsidP="00F3325D">
      <w:pPr>
        <w:widowControl w:val="0"/>
        <w:autoSpaceDE w:val="0"/>
        <w:autoSpaceDN w:val="0"/>
        <w:jc w:val="center"/>
        <w:textAlignment w:val="baseline"/>
        <w:rPr>
          <w:b/>
          <w:bCs/>
          <w:sz w:val="24"/>
          <w:szCs w:val="24"/>
          <w:lang w:val="pl-PL"/>
        </w:rPr>
      </w:pPr>
    </w:p>
    <w:p w14:paraId="0B610785" w14:textId="77777777" w:rsidR="00F3325D" w:rsidRPr="00456B64" w:rsidRDefault="00F3325D" w:rsidP="00F3325D">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246A3D0E" w14:textId="77777777" w:rsidR="00F3325D" w:rsidRPr="00456B64" w:rsidRDefault="00F3325D" w:rsidP="00F3325D">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1AB4FD5B" w14:textId="77777777" w:rsidR="00F3325D" w:rsidRPr="00456B64" w:rsidRDefault="00F3325D" w:rsidP="00F3325D">
      <w:pPr>
        <w:widowControl w:val="0"/>
        <w:autoSpaceDE w:val="0"/>
        <w:autoSpaceDN w:val="0"/>
        <w:jc w:val="center"/>
        <w:textAlignment w:val="baseline"/>
        <w:rPr>
          <w:b/>
          <w:bCs/>
          <w:sz w:val="24"/>
          <w:szCs w:val="24"/>
          <w:lang w:val="pl-PL"/>
        </w:rPr>
      </w:pPr>
    </w:p>
    <w:p w14:paraId="2C685989" w14:textId="77777777" w:rsidR="00F3325D" w:rsidRPr="00456B64" w:rsidRDefault="00F3325D" w:rsidP="00F3325D">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3A3FAF91" w14:textId="77777777" w:rsidR="00F3325D" w:rsidRPr="00456B64" w:rsidRDefault="00F3325D" w:rsidP="00F3325D">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383F1C80" w14:textId="77777777" w:rsidR="00F3325D" w:rsidRPr="00456B64" w:rsidRDefault="00F3325D" w:rsidP="00F3325D">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683537A2" w14:textId="77777777" w:rsidR="00F3325D" w:rsidRPr="00456B64" w:rsidRDefault="00F3325D" w:rsidP="00F3325D">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w:t>
      </w:r>
      <w:r w:rsidRPr="00456B64">
        <w:rPr>
          <w:rFonts w:eastAsia="Calibri"/>
          <w:sz w:val="24"/>
          <w:szCs w:val="24"/>
          <w:lang w:val="pl-PL" w:eastAsia="en-US"/>
        </w:rPr>
        <w:lastRenderedPageBreak/>
        <w:t>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5CA43996" w14:textId="77777777" w:rsidR="00F3325D" w:rsidRPr="00456B64" w:rsidRDefault="00F3325D" w:rsidP="00F3325D">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23421360" w14:textId="77777777" w:rsidR="00F3325D" w:rsidRPr="00456B64" w:rsidRDefault="00F3325D" w:rsidP="00F3325D">
      <w:pPr>
        <w:spacing w:after="200" w:line="276" w:lineRule="auto"/>
        <w:ind w:left="780"/>
        <w:contextualSpacing/>
        <w:textAlignment w:val="baseline"/>
        <w:rPr>
          <w:sz w:val="24"/>
          <w:szCs w:val="24"/>
          <w:lang w:val="pl-PL"/>
        </w:rPr>
      </w:pPr>
    </w:p>
    <w:p w14:paraId="38EE0239" w14:textId="77777777" w:rsidR="00F3325D" w:rsidRPr="00456B64" w:rsidRDefault="00F3325D" w:rsidP="00F3325D">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1DD80EF7" w14:textId="77777777" w:rsidR="00F3325D" w:rsidRPr="00456B64" w:rsidRDefault="00F3325D" w:rsidP="00F3325D">
      <w:pPr>
        <w:widowControl w:val="0"/>
        <w:autoSpaceDE w:val="0"/>
        <w:autoSpaceDN w:val="0"/>
        <w:spacing w:before="90"/>
        <w:ind w:right="110"/>
        <w:jc w:val="both"/>
        <w:outlineLvl w:val="0"/>
        <w:rPr>
          <w:rFonts w:eastAsia="Verdana"/>
          <w:b/>
          <w:bCs/>
          <w:sz w:val="24"/>
          <w:szCs w:val="24"/>
          <w:lang w:val="pl-PL" w:eastAsia="en-US"/>
        </w:rPr>
      </w:pPr>
    </w:p>
    <w:p w14:paraId="04C2CD6F" w14:textId="77777777" w:rsidR="00F3325D" w:rsidRPr="00456B64" w:rsidRDefault="00F3325D" w:rsidP="00F3325D">
      <w:pPr>
        <w:widowControl w:val="0"/>
        <w:autoSpaceDE w:val="0"/>
        <w:autoSpaceDN w:val="0"/>
        <w:spacing w:before="90"/>
        <w:ind w:right="110"/>
        <w:jc w:val="both"/>
        <w:outlineLvl w:val="0"/>
        <w:rPr>
          <w:rFonts w:eastAsia="Verdana"/>
          <w:b/>
          <w:bCs/>
          <w:sz w:val="24"/>
          <w:szCs w:val="24"/>
          <w:lang w:val="pl-PL" w:eastAsia="en-US"/>
        </w:rPr>
      </w:pPr>
    </w:p>
    <w:p w14:paraId="404FDB8A" w14:textId="77777777" w:rsidR="00F3325D" w:rsidRPr="00456B64" w:rsidRDefault="00F3325D" w:rsidP="00F3325D">
      <w:pPr>
        <w:widowControl w:val="0"/>
        <w:autoSpaceDE w:val="0"/>
        <w:autoSpaceDN w:val="0"/>
        <w:spacing w:before="90"/>
        <w:ind w:right="110"/>
        <w:jc w:val="both"/>
        <w:outlineLvl w:val="0"/>
        <w:rPr>
          <w:rFonts w:eastAsia="Verdana"/>
          <w:b/>
          <w:bCs/>
          <w:sz w:val="24"/>
          <w:szCs w:val="24"/>
          <w:lang w:val="pl-PL" w:eastAsia="en-US"/>
        </w:rPr>
      </w:pPr>
    </w:p>
    <w:p w14:paraId="52A60A29" w14:textId="77777777" w:rsidR="00F3325D" w:rsidRPr="00456B64" w:rsidRDefault="00F3325D" w:rsidP="00F3325D">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F3325D" w:rsidRPr="00AD6C66" w14:paraId="1C9FA3CB" w14:textId="77777777" w:rsidTr="00E80BB9">
        <w:tc>
          <w:tcPr>
            <w:tcW w:w="4105" w:type="dxa"/>
            <w:shd w:val="clear" w:color="auto" w:fill="auto"/>
          </w:tcPr>
          <w:p w14:paraId="46E0963E" w14:textId="77777777" w:rsidR="00F3325D" w:rsidRPr="001A7899" w:rsidRDefault="00F3325D" w:rsidP="00E80BB9">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30F0B013" w14:textId="77777777" w:rsidR="00F3325D" w:rsidRPr="001A7899" w:rsidRDefault="00F3325D" w:rsidP="00E80BB9">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35B62E3" w14:textId="77777777" w:rsidR="00F3325D" w:rsidRPr="001A7899" w:rsidRDefault="00F3325D" w:rsidP="009D242F">
      <w:pPr>
        <w:spacing w:line="360" w:lineRule="auto"/>
        <w:contextualSpacing/>
        <w:jc w:val="both"/>
        <w:rPr>
          <w:rFonts w:ascii="Verdana" w:eastAsia="Calibri" w:hAnsi="Verdana" w:cs="Arial"/>
          <w:color w:val="222A35"/>
          <w:lang w:val="pl-PL" w:eastAsia="x-none"/>
        </w:rPr>
      </w:pPr>
    </w:p>
    <w:sectPr w:rsidR="00F3325D" w:rsidRPr="001A7899">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A3647" w14:textId="77777777" w:rsidR="00E43178" w:rsidRDefault="00E43178">
      <w:r>
        <w:separator/>
      </w:r>
    </w:p>
  </w:endnote>
  <w:endnote w:type="continuationSeparator" w:id="0">
    <w:p w14:paraId="72BB9ABC" w14:textId="77777777" w:rsidR="00E43178" w:rsidRDefault="00E43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A245" w14:textId="77777777" w:rsidR="00F3325D" w:rsidRDefault="00F3325D">
    <w:pPr>
      <w:pStyle w:val="Stopka"/>
      <w:jc w:val="right"/>
    </w:pPr>
    <w:r>
      <w:fldChar w:fldCharType="begin"/>
    </w:r>
    <w:r>
      <w:instrText>PAGE   \* MERGEFORMAT</w:instrText>
    </w:r>
    <w:r>
      <w:fldChar w:fldCharType="separate"/>
    </w:r>
    <w:r>
      <w:rPr>
        <w:lang w:val="pl-PL"/>
      </w:rPr>
      <w:t>2</w:t>
    </w:r>
    <w:r>
      <w:fldChar w:fldCharType="end"/>
    </w:r>
  </w:p>
  <w:p w14:paraId="1C29C0CB" w14:textId="77777777" w:rsidR="00181847" w:rsidRDefault="001818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8495F" w14:textId="77777777" w:rsidR="00E43178" w:rsidRDefault="00E43178">
      <w:r>
        <w:separator/>
      </w:r>
    </w:p>
  </w:footnote>
  <w:footnote w:type="continuationSeparator" w:id="0">
    <w:p w14:paraId="3A55D960" w14:textId="77777777" w:rsidR="00E43178" w:rsidRDefault="00E43178">
      <w:r>
        <w:continuationSeparator/>
      </w:r>
    </w:p>
  </w:footnote>
  <w:footnote w:id="1">
    <w:p w14:paraId="09F797AB" w14:textId="77777777" w:rsidR="00F3325D" w:rsidRPr="00456B64" w:rsidRDefault="00F3325D" w:rsidP="00F3325D">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7A823483" w14:textId="77777777" w:rsidR="00F3325D" w:rsidRPr="00456B64" w:rsidRDefault="00F3325D" w:rsidP="00F3325D">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70258B09" w14:textId="77777777" w:rsidR="00F3325D" w:rsidRPr="00456B64" w:rsidRDefault="00F3325D" w:rsidP="00F3325D">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6B53C570" w14:textId="77777777" w:rsidR="00F3325D" w:rsidRPr="00456B64" w:rsidRDefault="00F3325D" w:rsidP="00F3325D">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07CA4C8E" w14:textId="77777777" w:rsidR="00F3325D" w:rsidRPr="00456B64" w:rsidRDefault="00F3325D" w:rsidP="00F3325D">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76E7A898" w14:textId="77777777" w:rsidR="00F3325D" w:rsidRPr="00456B64" w:rsidRDefault="00F3325D" w:rsidP="00F3325D">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03BB439" w14:textId="77777777" w:rsidR="00F3325D" w:rsidRPr="00456B64" w:rsidRDefault="00F3325D" w:rsidP="00F3325D">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D7DC2D9" w14:textId="77777777" w:rsidR="00F3325D" w:rsidRPr="00456B64" w:rsidRDefault="00F3325D" w:rsidP="00F3325D">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5CA8FE5C" w14:textId="77777777" w:rsidR="00F3325D" w:rsidRPr="00456B64" w:rsidRDefault="00F3325D" w:rsidP="00F3325D">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A32EF41" w14:textId="77777777" w:rsidR="00F3325D" w:rsidRPr="00456B64" w:rsidRDefault="00F3325D" w:rsidP="00F3325D">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6F1176AA" w14:textId="77777777" w:rsidR="00F3325D" w:rsidRPr="00456B64" w:rsidRDefault="00F3325D" w:rsidP="00F3325D">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0C0240BC" w14:textId="77777777" w:rsidR="00F3325D" w:rsidRPr="00456B64" w:rsidRDefault="00F3325D" w:rsidP="00F3325D">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D7A3234" w14:textId="77777777" w:rsidR="00F3325D" w:rsidRPr="00456B64" w:rsidRDefault="00F3325D" w:rsidP="00F3325D">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3E4E0C9" w14:textId="77777777" w:rsidR="00F3325D" w:rsidRPr="00456B64" w:rsidRDefault="00F3325D" w:rsidP="00F3325D">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5E906E70" w14:textId="77777777" w:rsidR="00F3325D" w:rsidRPr="00456B64" w:rsidRDefault="00F3325D" w:rsidP="00F3325D">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5E99C59" w14:textId="77777777" w:rsidR="00F3325D" w:rsidRPr="00456B64" w:rsidRDefault="00F3325D" w:rsidP="00F3325D">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4E1FDE1E" w14:textId="77777777" w:rsidR="00F3325D" w:rsidRPr="00456B64" w:rsidRDefault="00F3325D" w:rsidP="00F3325D">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99124B" w14:textId="77777777" w:rsidR="00F3325D" w:rsidRPr="00456B64" w:rsidRDefault="00F3325D" w:rsidP="00F3325D">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65FA895" w14:textId="77777777" w:rsidR="00F3325D" w:rsidRPr="00456B64" w:rsidRDefault="00F3325D" w:rsidP="00F3325D">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ED30DBC" w14:textId="77777777" w:rsidR="00F3325D" w:rsidRPr="00456B64" w:rsidRDefault="00F3325D" w:rsidP="00F3325D">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1C2A237" w14:textId="77777777" w:rsidR="00F3325D" w:rsidRPr="00456B64" w:rsidRDefault="00F3325D" w:rsidP="00F3325D">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42D5E54E" w14:textId="77777777" w:rsidR="00F3325D" w:rsidRPr="00456B64" w:rsidRDefault="00F3325D" w:rsidP="00F3325D">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22CACC8F" w14:textId="77777777" w:rsidR="00F3325D" w:rsidRPr="00456B64" w:rsidRDefault="00F3325D" w:rsidP="00F3325D">
      <w:pPr>
        <w:pStyle w:val="Tekstprzypisudolnego"/>
        <w:ind w:firstLine="142"/>
        <w:jc w:val="both"/>
        <w:rPr>
          <w:sz w:val="16"/>
          <w:szCs w:val="16"/>
          <w:lang w:val="pl-PL"/>
        </w:rPr>
      </w:pPr>
      <w:r w:rsidRPr="00456B64">
        <w:rPr>
          <w:sz w:val="16"/>
          <w:szCs w:val="16"/>
          <w:lang w:val="pl-PL"/>
        </w:rPr>
        <w:t>a) osobę prawną,</w:t>
      </w:r>
    </w:p>
    <w:p w14:paraId="59166104" w14:textId="77777777" w:rsidR="00F3325D" w:rsidRPr="00456B64" w:rsidRDefault="00F3325D" w:rsidP="00F3325D">
      <w:pPr>
        <w:pStyle w:val="Tekstprzypisudolnego"/>
        <w:ind w:firstLine="142"/>
        <w:jc w:val="both"/>
        <w:rPr>
          <w:sz w:val="16"/>
          <w:szCs w:val="16"/>
          <w:lang w:val="pl-PL"/>
        </w:rPr>
      </w:pPr>
      <w:r w:rsidRPr="00456B64">
        <w:rPr>
          <w:sz w:val="16"/>
          <w:szCs w:val="16"/>
          <w:lang w:val="pl-PL"/>
        </w:rPr>
        <w:t>b) spółkę kapitałową w organizacji,</w:t>
      </w:r>
    </w:p>
    <w:p w14:paraId="4A94B2D7" w14:textId="77777777" w:rsidR="00F3325D" w:rsidRPr="00456B64" w:rsidRDefault="00F3325D" w:rsidP="00F3325D">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459DBA85" w14:textId="77777777" w:rsidR="00F3325D" w:rsidRPr="00456B64" w:rsidRDefault="00F3325D" w:rsidP="00F3325D">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4F09670B" w14:textId="77777777" w:rsidR="00F3325D" w:rsidRPr="00456B64" w:rsidRDefault="00F3325D" w:rsidP="00F3325D">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36C2EBF6" w14:textId="77777777" w:rsidR="00F3325D" w:rsidRPr="00456B64" w:rsidRDefault="00F3325D" w:rsidP="00F3325D">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EE30379" w14:textId="77777777" w:rsidR="00F3325D" w:rsidRPr="00456B64" w:rsidRDefault="00F3325D" w:rsidP="00F3325D">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16092143" w14:textId="77777777" w:rsidR="00F3325D" w:rsidRPr="00456B64" w:rsidRDefault="00F3325D" w:rsidP="00F3325D">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0706164">
    <w:abstractNumId w:val="10"/>
  </w:num>
  <w:num w:numId="2" w16cid:durableId="1718436453">
    <w:abstractNumId w:val="15"/>
  </w:num>
  <w:num w:numId="3" w16cid:durableId="1637753551">
    <w:abstractNumId w:val="3"/>
  </w:num>
  <w:num w:numId="4" w16cid:durableId="1880194980">
    <w:abstractNumId w:val="6"/>
  </w:num>
  <w:num w:numId="5" w16cid:durableId="1985086080">
    <w:abstractNumId w:val="17"/>
  </w:num>
  <w:num w:numId="6" w16cid:durableId="327371014">
    <w:abstractNumId w:val="13"/>
  </w:num>
  <w:num w:numId="7" w16cid:durableId="1325015756">
    <w:abstractNumId w:val="12"/>
  </w:num>
  <w:num w:numId="8" w16cid:durableId="966469830">
    <w:abstractNumId w:val="14"/>
  </w:num>
  <w:num w:numId="9" w16cid:durableId="12995308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320227">
    <w:abstractNumId w:val="4"/>
  </w:num>
  <w:num w:numId="11" w16cid:durableId="910235542">
    <w:abstractNumId w:val="16"/>
  </w:num>
  <w:num w:numId="12" w16cid:durableId="444619193">
    <w:abstractNumId w:val="9"/>
  </w:num>
  <w:num w:numId="13" w16cid:durableId="1152065720">
    <w:abstractNumId w:val="8"/>
  </w:num>
  <w:num w:numId="14" w16cid:durableId="2078742686">
    <w:abstractNumId w:val="2"/>
  </w:num>
  <w:num w:numId="15" w16cid:durableId="346182239">
    <w:abstractNumId w:val="5"/>
  </w:num>
  <w:num w:numId="16" w16cid:durableId="113857548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B81"/>
    <w:rsid w:val="000033EA"/>
    <w:rsid w:val="0002467C"/>
    <w:rsid w:val="00040A7A"/>
    <w:rsid w:val="000936CA"/>
    <w:rsid w:val="00097182"/>
    <w:rsid w:val="000B1A00"/>
    <w:rsid w:val="000C0F66"/>
    <w:rsid w:val="001764D4"/>
    <w:rsid w:val="00181847"/>
    <w:rsid w:val="001F341B"/>
    <w:rsid w:val="002430FD"/>
    <w:rsid w:val="00267340"/>
    <w:rsid w:val="00275C59"/>
    <w:rsid w:val="00337165"/>
    <w:rsid w:val="0037412C"/>
    <w:rsid w:val="003974EB"/>
    <w:rsid w:val="003C6167"/>
    <w:rsid w:val="003F1749"/>
    <w:rsid w:val="00496551"/>
    <w:rsid w:val="004A692C"/>
    <w:rsid w:val="004C4EC3"/>
    <w:rsid w:val="00512FD2"/>
    <w:rsid w:val="00523F87"/>
    <w:rsid w:val="00543C43"/>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D242F"/>
    <w:rsid w:val="009F7ECA"/>
    <w:rsid w:val="00A57131"/>
    <w:rsid w:val="00A601F8"/>
    <w:rsid w:val="00A701A7"/>
    <w:rsid w:val="00A70EA7"/>
    <w:rsid w:val="00AA7F39"/>
    <w:rsid w:val="00AD6C66"/>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3178"/>
    <w:rsid w:val="00E4751B"/>
    <w:rsid w:val="00E874DC"/>
    <w:rsid w:val="00EB08A5"/>
    <w:rsid w:val="00ED7A5A"/>
    <w:rsid w:val="00EE6740"/>
    <w:rsid w:val="00EF0390"/>
    <w:rsid w:val="00F3325D"/>
    <w:rsid w:val="00F735E6"/>
    <w:rsid w:val="00FB4F4A"/>
    <w:rsid w:val="00FB5B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5F4FF1"/>
  <w15:chartTrackingRefBased/>
  <w15:docId w15:val="{3A1C3870-CA9E-4344-BBCF-AE86EE2F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325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3325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2507</Words>
  <Characters>15044</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17516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2022-09-19T06:38:00Z</cp:lastPrinted>
  <dcterms:created xsi:type="dcterms:W3CDTF">2022-09-19T06:34:00Z</dcterms:created>
  <dcterms:modified xsi:type="dcterms:W3CDTF">2022-09-19T06:38:00Z</dcterms:modified>
</cp:coreProperties>
</file>