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CE9A8" w14:textId="77777777" w:rsidR="00D665F5" w:rsidRDefault="0090043E" w:rsidP="00D665F5">
      <w:pPr>
        <w:spacing w:after="240"/>
        <w:jc w:val="right"/>
        <w:rPr>
          <w:sz w:val="22"/>
          <w:szCs w:val="22"/>
        </w:rPr>
      </w:pPr>
      <w:r w:rsidRPr="009004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043E">
        <w:rPr>
          <w:sz w:val="22"/>
          <w:szCs w:val="22"/>
        </w:rPr>
        <w:t>2022-09-20</w:t>
      </w:r>
    </w:p>
    <w:p w14:paraId="669C88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3BF815" w14:textId="77777777" w:rsidR="0090043E" w:rsidRPr="0090043E" w:rsidRDefault="0090043E" w:rsidP="00577BC6">
      <w:pPr>
        <w:spacing w:after="40"/>
        <w:rPr>
          <w:b/>
          <w:bCs/>
          <w:sz w:val="22"/>
          <w:szCs w:val="22"/>
        </w:rPr>
      </w:pPr>
      <w:r w:rsidRPr="0090043E">
        <w:rPr>
          <w:b/>
          <w:bCs/>
          <w:sz w:val="22"/>
          <w:szCs w:val="22"/>
        </w:rPr>
        <w:t>Akademia Górniczo - Hutnicza</w:t>
      </w:r>
    </w:p>
    <w:p w14:paraId="7DA8F705" w14:textId="77777777" w:rsidR="0090043E" w:rsidRPr="0090043E" w:rsidRDefault="0090043E" w:rsidP="00577BC6">
      <w:pPr>
        <w:spacing w:after="40"/>
        <w:rPr>
          <w:b/>
          <w:bCs/>
          <w:sz w:val="22"/>
          <w:szCs w:val="22"/>
        </w:rPr>
      </w:pPr>
      <w:r w:rsidRPr="0090043E">
        <w:rPr>
          <w:b/>
          <w:bCs/>
          <w:sz w:val="22"/>
          <w:szCs w:val="22"/>
        </w:rPr>
        <w:t>im. Stanisława Staszica w Krakowie</w:t>
      </w:r>
    </w:p>
    <w:p w14:paraId="56198043" w14:textId="77777777" w:rsidR="00D665F5" w:rsidRPr="00D91931" w:rsidRDefault="0090043E" w:rsidP="00577BC6">
      <w:pPr>
        <w:spacing w:after="40"/>
        <w:rPr>
          <w:b/>
          <w:bCs/>
          <w:sz w:val="22"/>
          <w:szCs w:val="22"/>
        </w:rPr>
      </w:pPr>
      <w:r w:rsidRPr="0090043E">
        <w:rPr>
          <w:b/>
          <w:bCs/>
          <w:sz w:val="22"/>
          <w:szCs w:val="22"/>
        </w:rPr>
        <w:t>Dział Zamówień Publicznych</w:t>
      </w:r>
    </w:p>
    <w:p w14:paraId="2B5A7783" w14:textId="77777777" w:rsidR="00D665F5" w:rsidRPr="00BD5546" w:rsidRDefault="0090043E" w:rsidP="00D665F5">
      <w:pPr>
        <w:rPr>
          <w:sz w:val="22"/>
          <w:szCs w:val="22"/>
        </w:rPr>
      </w:pPr>
      <w:r w:rsidRPr="009004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043E">
        <w:rPr>
          <w:sz w:val="22"/>
          <w:szCs w:val="22"/>
        </w:rPr>
        <w:t>30</w:t>
      </w:r>
    </w:p>
    <w:p w14:paraId="48A7A904" w14:textId="77777777" w:rsidR="00D665F5" w:rsidRPr="00BD5546" w:rsidRDefault="0090043E" w:rsidP="00D665F5">
      <w:pPr>
        <w:rPr>
          <w:sz w:val="22"/>
          <w:szCs w:val="22"/>
        </w:rPr>
      </w:pPr>
      <w:r w:rsidRPr="009004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043E">
        <w:rPr>
          <w:sz w:val="22"/>
          <w:szCs w:val="22"/>
        </w:rPr>
        <w:t>Kraków</w:t>
      </w:r>
    </w:p>
    <w:p w14:paraId="630BE2C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043E" w:rsidRPr="0090043E">
        <w:rPr>
          <w:b/>
          <w:sz w:val="22"/>
          <w:szCs w:val="22"/>
        </w:rPr>
        <w:t>KC-</w:t>
      </w:r>
      <w:proofErr w:type="spellStart"/>
      <w:r w:rsidR="0090043E" w:rsidRPr="0090043E">
        <w:rPr>
          <w:b/>
          <w:sz w:val="22"/>
          <w:szCs w:val="22"/>
        </w:rPr>
        <w:t>zp</w:t>
      </w:r>
      <w:proofErr w:type="spellEnd"/>
      <w:r w:rsidR="0090043E" w:rsidRPr="0090043E">
        <w:rPr>
          <w:b/>
          <w:sz w:val="22"/>
          <w:szCs w:val="22"/>
        </w:rPr>
        <w:t>. 272-556/22</w:t>
      </w:r>
      <w:r w:rsidR="00A80738">
        <w:rPr>
          <w:sz w:val="24"/>
        </w:rPr>
        <w:tab/>
        <w:t xml:space="preserve"> </w:t>
      </w:r>
    </w:p>
    <w:p w14:paraId="5A07F4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47A7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EFE9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DBD89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10DD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082D3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043E" w:rsidRPr="0090043E">
        <w:rPr>
          <w:sz w:val="22"/>
          <w:szCs w:val="22"/>
        </w:rPr>
        <w:t xml:space="preserve">Tryb podstawowy bez negocjacji - art. 275 pkt. 1 ustawy </w:t>
      </w:r>
      <w:proofErr w:type="spellStart"/>
      <w:r w:rsidR="0090043E" w:rsidRPr="0090043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6BAA1CB" w14:textId="77777777" w:rsidR="00A80738" w:rsidRPr="00577BC6" w:rsidRDefault="009004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043E">
        <w:rPr>
          <w:b/>
          <w:sz w:val="22"/>
          <w:szCs w:val="22"/>
        </w:rPr>
        <w:t>Dostawa i montaż mebli biurowych oraz wyposażenia do budynku Biblioteki Głównej AGH - KC-</w:t>
      </w:r>
      <w:proofErr w:type="spellStart"/>
      <w:r w:rsidRPr="0090043E">
        <w:rPr>
          <w:b/>
          <w:sz w:val="22"/>
          <w:szCs w:val="22"/>
        </w:rPr>
        <w:t>zp</w:t>
      </w:r>
      <w:proofErr w:type="spellEnd"/>
      <w:r w:rsidRPr="0090043E">
        <w:rPr>
          <w:b/>
          <w:sz w:val="22"/>
          <w:szCs w:val="22"/>
        </w:rPr>
        <w:t>. 272-556/22</w:t>
      </w:r>
    </w:p>
    <w:p w14:paraId="50DDBF4A" w14:textId="58A6593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043E" w:rsidRPr="0090043E">
        <w:rPr>
          <w:sz w:val="22"/>
          <w:szCs w:val="22"/>
        </w:rPr>
        <w:t>(Dz.U. z 202</w:t>
      </w:r>
      <w:r w:rsidR="00C31EC1">
        <w:rPr>
          <w:sz w:val="22"/>
          <w:szCs w:val="22"/>
        </w:rPr>
        <w:t xml:space="preserve">2 </w:t>
      </w:r>
      <w:r w:rsidR="0090043E" w:rsidRPr="0090043E">
        <w:rPr>
          <w:sz w:val="22"/>
          <w:szCs w:val="22"/>
        </w:rPr>
        <w:t>r. poz. 1</w:t>
      </w:r>
      <w:r w:rsidR="00C31EC1">
        <w:rPr>
          <w:sz w:val="22"/>
          <w:szCs w:val="22"/>
        </w:rPr>
        <w:t>710</w:t>
      </w:r>
      <w:r w:rsidR="0090043E" w:rsidRPr="0090043E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004BD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043E" w:rsidRPr="0090043E">
        <w:rPr>
          <w:sz w:val="22"/>
          <w:szCs w:val="22"/>
        </w:rPr>
        <w:t>20/09/2022</w:t>
      </w:r>
      <w:r w:rsidR="00FF4AB1" w:rsidRPr="00577BC6">
        <w:rPr>
          <w:sz w:val="22"/>
          <w:szCs w:val="22"/>
        </w:rPr>
        <w:t xml:space="preserve"> o godz. </w:t>
      </w:r>
      <w:r w:rsidR="0090043E" w:rsidRPr="0090043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EFC1FD" w14:textId="77777777" w:rsidTr="003F57CD">
        <w:tc>
          <w:tcPr>
            <w:tcW w:w="993" w:type="dxa"/>
            <w:shd w:val="clear" w:color="auto" w:fill="auto"/>
            <w:vAlign w:val="center"/>
          </w:tcPr>
          <w:p w14:paraId="346ADF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0B6F9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C580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043E" w:rsidRPr="00493F8C" w14:paraId="35A8F759" w14:textId="77777777" w:rsidTr="000621A9">
        <w:tc>
          <w:tcPr>
            <w:tcW w:w="993" w:type="dxa"/>
            <w:shd w:val="clear" w:color="auto" w:fill="auto"/>
            <w:vAlign w:val="center"/>
          </w:tcPr>
          <w:p w14:paraId="37F1F91A" w14:textId="77777777" w:rsidR="0090043E" w:rsidRPr="00490DC0" w:rsidRDefault="0090043E" w:rsidP="000621A9">
            <w:pPr>
              <w:spacing w:before="120" w:after="120"/>
              <w:jc w:val="center"/>
            </w:pPr>
            <w:r w:rsidRPr="0090043E">
              <w:t>1</w:t>
            </w:r>
          </w:p>
        </w:tc>
        <w:tc>
          <w:tcPr>
            <w:tcW w:w="5244" w:type="dxa"/>
            <w:shd w:val="clear" w:color="auto" w:fill="auto"/>
          </w:tcPr>
          <w:p w14:paraId="58EE2D64" w14:textId="77777777" w:rsidR="0090043E" w:rsidRPr="00490DC0" w:rsidRDefault="0090043E" w:rsidP="000621A9">
            <w:pPr>
              <w:spacing w:before="40"/>
            </w:pPr>
            <w:proofErr w:type="spellStart"/>
            <w:r w:rsidRPr="0090043E">
              <w:t>Oprema</w:t>
            </w:r>
            <w:proofErr w:type="spellEnd"/>
            <w:r w:rsidRPr="0090043E">
              <w:t xml:space="preserve"> Tomasz Turek</w:t>
            </w:r>
          </w:p>
          <w:p w14:paraId="44503217" w14:textId="77777777" w:rsidR="0090043E" w:rsidRPr="00490DC0" w:rsidRDefault="0090043E" w:rsidP="000621A9">
            <w:r w:rsidRPr="0090043E">
              <w:t>ul. Chopina</w:t>
            </w:r>
            <w:r w:rsidRPr="00490DC0">
              <w:t xml:space="preserve"> </w:t>
            </w:r>
            <w:r w:rsidRPr="0090043E">
              <w:t>8a/7</w:t>
            </w:r>
            <w:r w:rsidRPr="00490DC0">
              <w:t xml:space="preserve"> </w:t>
            </w:r>
          </w:p>
          <w:p w14:paraId="539E7140" w14:textId="77777777" w:rsidR="0090043E" w:rsidRPr="00490DC0" w:rsidRDefault="0090043E" w:rsidP="000621A9">
            <w:pPr>
              <w:spacing w:after="40"/>
              <w:jc w:val="both"/>
            </w:pPr>
            <w:r w:rsidRPr="0090043E">
              <w:t>42-480</w:t>
            </w:r>
            <w:r w:rsidRPr="00490DC0">
              <w:t xml:space="preserve"> </w:t>
            </w:r>
            <w:r w:rsidRPr="0090043E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6B7660" w14:textId="77777777" w:rsidR="0090043E" w:rsidRPr="00490DC0" w:rsidRDefault="0090043E" w:rsidP="000621A9">
            <w:pPr>
              <w:spacing w:before="120" w:after="120"/>
              <w:jc w:val="both"/>
            </w:pPr>
            <w:r w:rsidRPr="0090043E">
              <w:t>120 909.00 zł</w:t>
            </w:r>
          </w:p>
        </w:tc>
      </w:tr>
      <w:tr w:rsidR="0090043E" w:rsidRPr="00493F8C" w14:paraId="0E08A31B" w14:textId="77777777" w:rsidTr="000621A9">
        <w:tc>
          <w:tcPr>
            <w:tcW w:w="993" w:type="dxa"/>
            <w:shd w:val="clear" w:color="auto" w:fill="auto"/>
            <w:vAlign w:val="center"/>
          </w:tcPr>
          <w:p w14:paraId="2E25ED32" w14:textId="77777777" w:rsidR="0090043E" w:rsidRPr="00490DC0" w:rsidRDefault="0090043E" w:rsidP="000621A9">
            <w:pPr>
              <w:spacing w:before="120" w:after="120"/>
              <w:jc w:val="center"/>
            </w:pPr>
            <w:r w:rsidRPr="0090043E">
              <w:t>2</w:t>
            </w:r>
          </w:p>
        </w:tc>
        <w:tc>
          <w:tcPr>
            <w:tcW w:w="5244" w:type="dxa"/>
            <w:shd w:val="clear" w:color="auto" w:fill="auto"/>
          </w:tcPr>
          <w:p w14:paraId="000970A2" w14:textId="77777777" w:rsidR="0090043E" w:rsidRPr="00490DC0" w:rsidRDefault="0090043E" w:rsidP="000621A9">
            <w:pPr>
              <w:spacing w:before="40"/>
            </w:pPr>
            <w:proofErr w:type="spellStart"/>
            <w:r w:rsidRPr="0090043E">
              <w:t>Tronus</w:t>
            </w:r>
            <w:proofErr w:type="spellEnd"/>
            <w:r w:rsidRPr="0090043E">
              <w:t xml:space="preserve"> Polska Sp. z o.o.</w:t>
            </w:r>
          </w:p>
          <w:p w14:paraId="0532A5B0" w14:textId="77777777" w:rsidR="0090043E" w:rsidRPr="00490DC0" w:rsidRDefault="0090043E" w:rsidP="000621A9">
            <w:r w:rsidRPr="0090043E">
              <w:t>ul. Ordona</w:t>
            </w:r>
            <w:r w:rsidRPr="00490DC0">
              <w:t xml:space="preserve"> </w:t>
            </w:r>
            <w:r w:rsidRPr="0090043E">
              <w:t>2a</w:t>
            </w:r>
            <w:r w:rsidRPr="00490DC0">
              <w:t xml:space="preserve"> </w:t>
            </w:r>
          </w:p>
          <w:p w14:paraId="030AF236" w14:textId="77777777" w:rsidR="0090043E" w:rsidRPr="00490DC0" w:rsidRDefault="0090043E" w:rsidP="000621A9">
            <w:pPr>
              <w:spacing w:after="40"/>
              <w:jc w:val="both"/>
            </w:pPr>
            <w:r w:rsidRPr="0090043E">
              <w:t>01-237</w:t>
            </w:r>
            <w:r w:rsidRPr="00490DC0">
              <w:t xml:space="preserve"> </w:t>
            </w:r>
            <w:r w:rsidRPr="0090043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AB543" w14:textId="77777777" w:rsidR="0090043E" w:rsidRPr="00490DC0" w:rsidRDefault="0090043E" w:rsidP="000621A9">
            <w:pPr>
              <w:spacing w:before="120" w:after="120"/>
              <w:jc w:val="both"/>
            </w:pPr>
            <w:r w:rsidRPr="0090043E">
              <w:t>153 110.40 zł</w:t>
            </w:r>
          </w:p>
        </w:tc>
      </w:tr>
      <w:tr w:rsidR="0090043E" w:rsidRPr="00493F8C" w14:paraId="24621B3F" w14:textId="77777777" w:rsidTr="000621A9">
        <w:tc>
          <w:tcPr>
            <w:tcW w:w="993" w:type="dxa"/>
            <w:shd w:val="clear" w:color="auto" w:fill="auto"/>
            <w:vAlign w:val="center"/>
          </w:tcPr>
          <w:p w14:paraId="7C65F9F4" w14:textId="77777777" w:rsidR="0090043E" w:rsidRPr="00490DC0" w:rsidRDefault="0090043E" w:rsidP="000621A9">
            <w:pPr>
              <w:spacing w:before="120" w:after="120"/>
              <w:jc w:val="center"/>
            </w:pPr>
            <w:r w:rsidRPr="0090043E">
              <w:t>3</w:t>
            </w:r>
          </w:p>
        </w:tc>
        <w:tc>
          <w:tcPr>
            <w:tcW w:w="5244" w:type="dxa"/>
            <w:shd w:val="clear" w:color="auto" w:fill="auto"/>
          </w:tcPr>
          <w:p w14:paraId="6F32F9DA" w14:textId="77777777" w:rsidR="0090043E" w:rsidRPr="00490DC0" w:rsidRDefault="0090043E" w:rsidP="000621A9">
            <w:pPr>
              <w:spacing w:before="40"/>
            </w:pPr>
            <w:r w:rsidRPr="0090043E">
              <w:t xml:space="preserve">Toro </w:t>
            </w:r>
            <w:proofErr w:type="spellStart"/>
            <w:r w:rsidRPr="0090043E">
              <w:t>Jasnosz</w:t>
            </w:r>
            <w:proofErr w:type="spellEnd"/>
            <w:r w:rsidRPr="0090043E">
              <w:t xml:space="preserve"> Joanna</w:t>
            </w:r>
          </w:p>
          <w:p w14:paraId="11A815E9" w14:textId="77777777" w:rsidR="0090043E" w:rsidRPr="00490DC0" w:rsidRDefault="0090043E" w:rsidP="000621A9">
            <w:r w:rsidRPr="0090043E">
              <w:t>Breń</w:t>
            </w:r>
            <w:r w:rsidRPr="00490DC0">
              <w:t xml:space="preserve"> </w:t>
            </w:r>
            <w:r w:rsidRPr="0090043E">
              <w:t>64a</w:t>
            </w:r>
            <w:r w:rsidRPr="00490DC0">
              <w:t xml:space="preserve"> </w:t>
            </w:r>
          </w:p>
          <w:p w14:paraId="785D4CE7" w14:textId="77777777" w:rsidR="0090043E" w:rsidRPr="00490DC0" w:rsidRDefault="0090043E" w:rsidP="000621A9">
            <w:pPr>
              <w:spacing w:after="40"/>
              <w:jc w:val="both"/>
            </w:pPr>
            <w:r w:rsidRPr="0090043E">
              <w:t>33-140</w:t>
            </w:r>
            <w:r w:rsidRPr="00490DC0">
              <w:t xml:space="preserve"> </w:t>
            </w:r>
            <w:r w:rsidRPr="0090043E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C4224" w14:textId="77777777" w:rsidR="0090043E" w:rsidRPr="00490DC0" w:rsidRDefault="0090043E" w:rsidP="000621A9">
            <w:pPr>
              <w:spacing w:before="120" w:after="120"/>
              <w:jc w:val="both"/>
            </w:pPr>
            <w:r w:rsidRPr="0090043E">
              <w:t>186 222.00 zł</w:t>
            </w:r>
          </w:p>
        </w:tc>
      </w:tr>
      <w:tr w:rsidR="0090043E" w:rsidRPr="00493F8C" w14:paraId="79A74A07" w14:textId="77777777" w:rsidTr="000621A9">
        <w:tc>
          <w:tcPr>
            <w:tcW w:w="993" w:type="dxa"/>
            <w:shd w:val="clear" w:color="auto" w:fill="auto"/>
            <w:vAlign w:val="center"/>
          </w:tcPr>
          <w:p w14:paraId="62BC1441" w14:textId="77777777" w:rsidR="0090043E" w:rsidRPr="00490DC0" w:rsidRDefault="0090043E" w:rsidP="000621A9">
            <w:pPr>
              <w:spacing w:before="120" w:after="120"/>
              <w:jc w:val="center"/>
            </w:pPr>
            <w:r w:rsidRPr="0090043E">
              <w:t>4</w:t>
            </w:r>
          </w:p>
        </w:tc>
        <w:tc>
          <w:tcPr>
            <w:tcW w:w="5244" w:type="dxa"/>
            <w:shd w:val="clear" w:color="auto" w:fill="auto"/>
          </w:tcPr>
          <w:p w14:paraId="6461EFAE" w14:textId="4718E456" w:rsidR="0090043E" w:rsidRPr="00490DC0" w:rsidRDefault="0090043E" w:rsidP="000621A9">
            <w:pPr>
              <w:spacing w:before="40"/>
            </w:pPr>
            <w:r w:rsidRPr="0090043E">
              <w:t>Logan Sp</w:t>
            </w:r>
            <w:r w:rsidR="00C31EC1">
              <w:t>.</w:t>
            </w:r>
            <w:r w:rsidRPr="0090043E">
              <w:t xml:space="preserve"> z o. o.</w:t>
            </w:r>
          </w:p>
          <w:p w14:paraId="1C34DFE6" w14:textId="77777777" w:rsidR="0090043E" w:rsidRPr="00490DC0" w:rsidRDefault="0090043E" w:rsidP="000621A9">
            <w:r w:rsidRPr="0090043E">
              <w:t>ul. Lasówka</w:t>
            </w:r>
            <w:r w:rsidRPr="00490DC0">
              <w:t xml:space="preserve"> </w:t>
            </w:r>
            <w:r w:rsidRPr="0090043E">
              <w:t>42</w:t>
            </w:r>
            <w:r w:rsidRPr="00490DC0">
              <w:t xml:space="preserve"> </w:t>
            </w:r>
          </w:p>
          <w:p w14:paraId="337E2D6F" w14:textId="77777777" w:rsidR="0090043E" w:rsidRPr="00490DC0" w:rsidRDefault="0090043E" w:rsidP="000621A9">
            <w:pPr>
              <w:spacing w:after="40"/>
              <w:jc w:val="both"/>
            </w:pPr>
            <w:r w:rsidRPr="0090043E">
              <w:t>30-718</w:t>
            </w:r>
            <w:r w:rsidRPr="00490DC0">
              <w:t xml:space="preserve"> </w:t>
            </w:r>
            <w:r w:rsidRPr="009004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1BB9E" w14:textId="77777777" w:rsidR="0090043E" w:rsidRPr="00490DC0" w:rsidRDefault="0090043E" w:rsidP="000621A9">
            <w:pPr>
              <w:spacing w:before="120" w:after="120"/>
              <w:jc w:val="both"/>
            </w:pPr>
            <w:r w:rsidRPr="0090043E">
              <w:t>82 616.18 zł</w:t>
            </w:r>
          </w:p>
        </w:tc>
      </w:tr>
      <w:tr w:rsidR="0090043E" w:rsidRPr="00493F8C" w14:paraId="7D1D4912" w14:textId="77777777" w:rsidTr="000621A9">
        <w:tc>
          <w:tcPr>
            <w:tcW w:w="993" w:type="dxa"/>
            <w:shd w:val="clear" w:color="auto" w:fill="auto"/>
            <w:vAlign w:val="center"/>
          </w:tcPr>
          <w:p w14:paraId="21CFE023" w14:textId="77777777" w:rsidR="0090043E" w:rsidRPr="00490DC0" w:rsidRDefault="0090043E" w:rsidP="000621A9">
            <w:pPr>
              <w:spacing w:before="120" w:after="120"/>
              <w:jc w:val="center"/>
            </w:pPr>
            <w:r w:rsidRPr="0090043E">
              <w:t>5</w:t>
            </w:r>
          </w:p>
        </w:tc>
        <w:tc>
          <w:tcPr>
            <w:tcW w:w="5244" w:type="dxa"/>
            <w:shd w:val="clear" w:color="auto" w:fill="auto"/>
          </w:tcPr>
          <w:p w14:paraId="3ED66047" w14:textId="77777777" w:rsidR="0090043E" w:rsidRPr="00490DC0" w:rsidRDefault="0090043E" w:rsidP="000621A9">
            <w:pPr>
              <w:spacing w:before="40"/>
            </w:pPr>
            <w:r w:rsidRPr="0090043E">
              <w:t>OFFICE PLUS Kraków Sp. z o.o.</w:t>
            </w:r>
          </w:p>
          <w:p w14:paraId="41385B29" w14:textId="77777777" w:rsidR="0090043E" w:rsidRPr="00490DC0" w:rsidRDefault="0090043E" w:rsidP="000621A9">
            <w:r w:rsidRPr="0090043E">
              <w:t>ul. Słupecka</w:t>
            </w:r>
            <w:r w:rsidRPr="00490DC0">
              <w:t xml:space="preserve"> </w:t>
            </w:r>
            <w:r w:rsidRPr="0090043E">
              <w:t>4/85</w:t>
            </w:r>
            <w:r w:rsidRPr="00490DC0">
              <w:t xml:space="preserve"> </w:t>
            </w:r>
          </w:p>
          <w:p w14:paraId="2A0E05CB" w14:textId="77777777" w:rsidR="0090043E" w:rsidRPr="00490DC0" w:rsidRDefault="0090043E" w:rsidP="000621A9">
            <w:pPr>
              <w:spacing w:after="40"/>
              <w:jc w:val="both"/>
            </w:pPr>
            <w:r w:rsidRPr="0090043E">
              <w:t>02-309</w:t>
            </w:r>
            <w:r w:rsidRPr="00490DC0">
              <w:t xml:space="preserve"> </w:t>
            </w:r>
            <w:r w:rsidRPr="0090043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0104AD" w14:textId="77777777" w:rsidR="0090043E" w:rsidRPr="00490DC0" w:rsidRDefault="0090043E" w:rsidP="000621A9">
            <w:pPr>
              <w:spacing w:before="120" w:after="120"/>
              <w:jc w:val="both"/>
            </w:pPr>
            <w:r w:rsidRPr="0090043E">
              <w:t>87 984.36 zł</w:t>
            </w:r>
          </w:p>
        </w:tc>
      </w:tr>
      <w:tr w:rsidR="0090043E" w:rsidRPr="00493F8C" w14:paraId="7F63FB5C" w14:textId="77777777" w:rsidTr="000621A9">
        <w:tc>
          <w:tcPr>
            <w:tcW w:w="993" w:type="dxa"/>
            <w:shd w:val="clear" w:color="auto" w:fill="auto"/>
            <w:vAlign w:val="center"/>
          </w:tcPr>
          <w:p w14:paraId="67892ADA" w14:textId="77777777" w:rsidR="0090043E" w:rsidRPr="00490DC0" w:rsidRDefault="0090043E" w:rsidP="000621A9">
            <w:pPr>
              <w:spacing w:before="120" w:after="120"/>
              <w:jc w:val="center"/>
            </w:pPr>
            <w:r w:rsidRPr="0090043E">
              <w:t>6</w:t>
            </w:r>
          </w:p>
        </w:tc>
        <w:tc>
          <w:tcPr>
            <w:tcW w:w="5244" w:type="dxa"/>
            <w:shd w:val="clear" w:color="auto" w:fill="auto"/>
          </w:tcPr>
          <w:p w14:paraId="143DDC04" w14:textId="77777777" w:rsidR="0090043E" w:rsidRPr="00490DC0" w:rsidRDefault="0090043E" w:rsidP="000621A9">
            <w:pPr>
              <w:spacing w:before="40"/>
            </w:pPr>
            <w:r w:rsidRPr="0090043E">
              <w:t>ALNAG Barbara Wróbel</w:t>
            </w:r>
          </w:p>
          <w:p w14:paraId="242E51BB" w14:textId="77777777" w:rsidR="0090043E" w:rsidRPr="00490DC0" w:rsidRDefault="0090043E" w:rsidP="000621A9">
            <w:r w:rsidRPr="0090043E">
              <w:t>ul. Miłkowskiego</w:t>
            </w:r>
            <w:r w:rsidRPr="00490DC0">
              <w:t xml:space="preserve"> </w:t>
            </w:r>
            <w:r w:rsidRPr="0090043E">
              <w:t>3/301</w:t>
            </w:r>
            <w:r w:rsidRPr="00490DC0">
              <w:t xml:space="preserve"> </w:t>
            </w:r>
          </w:p>
          <w:p w14:paraId="20024954" w14:textId="77777777" w:rsidR="0090043E" w:rsidRPr="00490DC0" w:rsidRDefault="0090043E" w:rsidP="000621A9">
            <w:pPr>
              <w:spacing w:after="40"/>
              <w:jc w:val="both"/>
            </w:pPr>
            <w:r w:rsidRPr="0090043E">
              <w:t>30-349</w:t>
            </w:r>
            <w:r w:rsidRPr="00490DC0">
              <w:t xml:space="preserve"> </w:t>
            </w:r>
            <w:r w:rsidRPr="009004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C3DF8E" w14:textId="77777777" w:rsidR="0090043E" w:rsidRPr="00490DC0" w:rsidRDefault="0090043E" w:rsidP="000621A9">
            <w:pPr>
              <w:spacing w:before="120" w:after="120"/>
              <w:jc w:val="both"/>
            </w:pPr>
            <w:r w:rsidRPr="0090043E">
              <w:t>109 099.77 zł</w:t>
            </w:r>
          </w:p>
        </w:tc>
      </w:tr>
    </w:tbl>
    <w:p w14:paraId="39AF022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B8A1D" w14:textId="77777777" w:rsidR="00E17DAE" w:rsidRDefault="00E17DAE">
      <w:r>
        <w:separator/>
      </w:r>
    </w:p>
  </w:endnote>
  <w:endnote w:type="continuationSeparator" w:id="0">
    <w:p w14:paraId="6E17EA35" w14:textId="77777777" w:rsidR="00E17DAE" w:rsidRDefault="00E1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72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8EFB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0CF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53FFD9">
        <v:line id="_x0000_s1025" style="position:absolute;left:0;text-align:left;z-index:251657728" from="-3.85pt,8.7pt" to="455.15pt,8.7pt"/>
      </w:pict>
    </w:r>
  </w:p>
  <w:p w14:paraId="3CD5EE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E3E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0A5B8" w14:textId="77777777" w:rsidR="009F189D" w:rsidRDefault="009F189D">
    <w:pPr>
      <w:pStyle w:val="Stopka"/>
      <w:tabs>
        <w:tab w:val="clear" w:pos="4536"/>
      </w:tabs>
      <w:jc w:val="center"/>
    </w:pPr>
  </w:p>
  <w:p w14:paraId="144248E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81F3B" w14:textId="77777777" w:rsidR="00E17DAE" w:rsidRDefault="00E17DAE">
      <w:r>
        <w:separator/>
      </w:r>
    </w:p>
  </w:footnote>
  <w:footnote w:type="continuationSeparator" w:id="0">
    <w:p w14:paraId="39466311" w14:textId="77777777" w:rsidR="00E17DAE" w:rsidRDefault="00E17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0BE9" w14:textId="77777777" w:rsidR="0090043E" w:rsidRDefault="00900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6640E" w14:textId="77777777" w:rsidR="0090043E" w:rsidRDefault="00900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F8351" w14:textId="77777777" w:rsidR="0090043E" w:rsidRDefault="009004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DA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0043E"/>
    <w:rsid w:val="009D19BD"/>
    <w:rsid w:val="009F189D"/>
    <w:rsid w:val="00A80738"/>
    <w:rsid w:val="00C236D3"/>
    <w:rsid w:val="00C31EC1"/>
    <w:rsid w:val="00C659E2"/>
    <w:rsid w:val="00CB0802"/>
    <w:rsid w:val="00D665F5"/>
    <w:rsid w:val="00D7128F"/>
    <w:rsid w:val="00E17DA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E4CF16"/>
  <w15:chartTrackingRefBased/>
  <w15:docId w15:val="{2D54B3C9-8ED6-4998-BFF2-1A63425F1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2022-09-20T10:20:00Z</cp:lastPrinted>
  <dcterms:created xsi:type="dcterms:W3CDTF">2022-09-20T10:20:00Z</dcterms:created>
  <dcterms:modified xsi:type="dcterms:W3CDTF">2022-09-20T10:20:00Z</dcterms:modified>
</cp:coreProperties>
</file>