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52064" w14:textId="77777777" w:rsidR="0053355C" w:rsidRPr="009475A8" w:rsidRDefault="0053355C" w:rsidP="0053355C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016170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70788467" w14:textId="77777777" w:rsidR="0053355C" w:rsidRPr="009475A8" w:rsidRDefault="0053355C" w:rsidP="0053355C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5A7C48B8" w14:textId="77777777" w:rsidR="0053355C" w:rsidRPr="009475A8" w:rsidRDefault="0053355C" w:rsidP="0053355C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CFEAADC" w14:textId="77777777" w:rsidR="0053355C" w:rsidRPr="009475A8" w:rsidRDefault="0053355C" w:rsidP="0053355C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0EDA8F8" w14:textId="77777777" w:rsidR="0053355C" w:rsidRPr="009475A8" w:rsidRDefault="0053355C" w:rsidP="0053355C">
      <w:pPr>
        <w:spacing w:after="0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3877ED10" w14:textId="77777777" w:rsidR="0053355C" w:rsidRPr="009475A8" w:rsidRDefault="0053355C" w:rsidP="0053355C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BCE56C7" w14:textId="77777777" w:rsidR="0053355C" w:rsidRPr="009475A8" w:rsidRDefault="0053355C" w:rsidP="0053355C">
      <w:pPr>
        <w:spacing w:after="0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65E3FF09" w14:textId="77777777" w:rsidR="0053355C" w:rsidRPr="009475A8" w:rsidRDefault="0053355C" w:rsidP="0053355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6BBE817" w14:textId="77777777" w:rsidR="0053355C" w:rsidRPr="009475A8" w:rsidRDefault="0053355C" w:rsidP="0053355C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1C3A2CF" w14:textId="77777777" w:rsidR="0053355C" w:rsidRPr="009475A8" w:rsidRDefault="0053355C" w:rsidP="0053355C">
      <w:pPr>
        <w:spacing w:after="0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9499AC4" w14:textId="77777777" w:rsidR="0053355C" w:rsidRPr="009475A8" w:rsidRDefault="0053355C" w:rsidP="0053355C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7C33A8D" w14:textId="77777777" w:rsidR="0053355C" w:rsidRPr="009475A8" w:rsidRDefault="0053355C" w:rsidP="0053355C">
      <w:pPr>
        <w:spacing w:after="0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27AA1BE6" w14:textId="77777777" w:rsidR="0053355C" w:rsidRPr="009475A8" w:rsidRDefault="0053355C" w:rsidP="0053355C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3FD16E1" w14:textId="77777777" w:rsidR="0053355C" w:rsidRPr="009475A8" w:rsidRDefault="0053355C" w:rsidP="0053355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5F6384C9" w14:textId="77777777" w:rsidR="0053355C" w:rsidRPr="009475A8" w:rsidRDefault="0053355C" w:rsidP="0053355C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07EA0510" w14:textId="77777777" w:rsidR="0053355C" w:rsidRPr="009475A8" w:rsidRDefault="0053355C" w:rsidP="0053355C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37D0FBD3" w14:textId="77777777" w:rsidR="0053355C" w:rsidRPr="009475A8" w:rsidRDefault="0053355C" w:rsidP="0053355C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67598C4A" w14:textId="32823B2A" w:rsidR="0053355C" w:rsidRPr="009475A8" w:rsidRDefault="0053355C" w:rsidP="0053355C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1"/>
          <w:szCs w:val="21"/>
          <w:lang w:eastAsia="pl-PL"/>
        </w:rPr>
        <w:t xml:space="preserve">Na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potrzeby postępowania o udzielenie zamówienia publicznego 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6C2D18" w:rsidRPr="006C2D1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dostawa do siedziby Kupującego odczynników chemicznych dla </w:t>
      </w:r>
      <w:proofErr w:type="spellStart"/>
      <w:r w:rsidR="006C2D18" w:rsidRPr="006C2D18">
        <w:rPr>
          <w:rFonts w:ascii="Arial" w:eastAsia="Times New Roman" w:hAnsi="Arial" w:cs="Arial"/>
          <w:b/>
          <w:sz w:val="20"/>
          <w:szCs w:val="20"/>
          <w:lang w:eastAsia="pl-PL"/>
        </w:rPr>
        <w:t>WGGiOŚ</w:t>
      </w:r>
      <w:proofErr w:type="spellEnd"/>
      <w:r w:rsidR="006C2D18" w:rsidRPr="006C2D1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- KC-zp.272-575/22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>(nazwa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postępowania)</w:t>
      </w:r>
      <w:r w:rsidRPr="009475A8">
        <w:rPr>
          <w:rFonts w:ascii="Arial" w:eastAsia="Times New Roman" w:hAnsi="Arial" w:cs="Arial"/>
          <w:sz w:val="16"/>
          <w:szCs w:val="16"/>
          <w:lang w:eastAsia="pl-PL"/>
        </w:rPr>
        <w:t>,</w:t>
      </w:r>
      <w:r w:rsidRPr="009475A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prowadzonego przez ………………….……….</w:t>
      </w:r>
      <w:r w:rsidRPr="009475A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(oznaczenie zamawiającego),</w:t>
      </w:r>
      <w:r w:rsidRPr="009475A8">
        <w:rPr>
          <w:rFonts w:ascii="Arial" w:eastAsia="Times New Roman" w:hAnsi="Arial" w:cs="Arial"/>
          <w:i/>
          <w:sz w:val="18"/>
          <w:szCs w:val="18"/>
          <w:lang w:eastAsia="pl-PL"/>
        </w:rPr>
        <w:t xml:space="preserve"> </w:t>
      </w:r>
      <w:r w:rsidRPr="009475A8">
        <w:rPr>
          <w:rFonts w:ascii="Arial" w:eastAsia="Times New Roman" w:hAnsi="Arial" w:cs="Arial"/>
          <w:sz w:val="21"/>
          <w:szCs w:val="21"/>
          <w:lang w:eastAsia="pl-PL"/>
        </w:rPr>
        <w:t>oświadczam, co następuje:</w:t>
      </w:r>
    </w:p>
    <w:p w14:paraId="7167ED63" w14:textId="77777777" w:rsidR="0053355C" w:rsidRPr="00734AE7" w:rsidRDefault="0053355C" w:rsidP="0053355C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734AE7">
        <w:rPr>
          <w:rFonts w:eastAsia="Times New Roman" w:cs="Calibri"/>
          <w:b/>
          <w:lang w:eastAsia="pl-PL"/>
        </w:rPr>
        <w:t>OŚWIADCZENIA DOTYCZĄCE WYKONAWCY:</w:t>
      </w:r>
    </w:p>
    <w:p w14:paraId="3B0AEE7E" w14:textId="77777777" w:rsidR="0053355C" w:rsidRPr="00734AE7" w:rsidRDefault="0053355C" w:rsidP="0053355C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>.</w:t>
      </w:r>
    </w:p>
    <w:p w14:paraId="2D6C379C" w14:textId="77777777" w:rsidR="0053355C" w:rsidRPr="00734AE7" w:rsidRDefault="0053355C" w:rsidP="0053355C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734AE7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734AE7">
        <w:rPr>
          <w:rFonts w:eastAsia="Times New Roman" w:cs="Calibri"/>
          <w:lang w:eastAsia="pl-PL"/>
        </w:rPr>
        <w:t xml:space="preserve">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>.</w:t>
      </w:r>
    </w:p>
    <w:p w14:paraId="2B9E1B5D" w14:textId="77777777" w:rsidR="0053355C" w:rsidRPr="00734AE7" w:rsidRDefault="0053355C" w:rsidP="0053355C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734AE7">
        <w:rPr>
          <w:rFonts w:eastAsia="Times New Roman" w:cs="Calibri"/>
          <w:vertAlign w:val="superscript"/>
          <w:lang w:eastAsia="pl-PL"/>
        </w:rPr>
        <w:footnoteReference w:id="1"/>
      </w:r>
      <w:r w:rsidRPr="00734AE7">
        <w:rPr>
          <w:rFonts w:eastAsia="Times New Roman" w:cs="Calibri"/>
          <w:lang w:eastAsia="pl-PL"/>
        </w:rPr>
        <w:t xml:space="preserve">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734AE7">
        <w:rPr>
          <w:rFonts w:eastAsia="Times New Roman" w:cs="Calibri"/>
          <w:lang w:eastAsia="pl-PL"/>
        </w:rPr>
        <w:t>Pzp</w:t>
      </w:r>
      <w:proofErr w:type="spellEnd"/>
      <w:r w:rsidRPr="00734AE7">
        <w:rPr>
          <w:rFonts w:eastAsia="Times New Roman" w:cs="Calibri"/>
          <w:lang w:eastAsia="pl-PL"/>
        </w:rPr>
        <w:t xml:space="preserve"> podjąłem następujące środki naprawcze</w:t>
      </w:r>
      <w:r w:rsidRPr="00734AE7">
        <w:rPr>
          <w:rFonts w:eastAsia="Times New Roman" w:cs="Calibri"/>
          <w:vertAlign w:val="superscript"/>
          <w:lang w:eastAsia="pl-PL"/>
        </w:rPr>
        <w:footnoteReference w:id="2"/>
      </w:r>
      <w:r w:rsidRPr="00734AE7">
        <w:rPr>
          <w:rFonts w:eastAsia="Times New Roman" w:cs="Calibri"/>
          <w:lang w:eastAsia="pl-PL"/>
        </w:rPr>
        <w:t>:</w:t>
      </w:r>
      <w:r w:rsidRPr="00734AE7">
        <w:rPr>
          <w:rFonts w:eastAsia="Times New Roman" w:cs="Calibri"/>
          <w:vertAlign w:val="superscript"/>
          <w:lang w:eastAsia="pl-PL"/>
        </w:rPr>
        <w:t xml:space="preserve"> </w:t>
      </w:r>
    </w:p>
    <w:p w14:paraId="6B8C8165" w14:textId="77777777" w:rsidR="0053355C" w:rsidRPr="00734AE7" w:rsidRDefault="0053355C" w:rsidP="0053355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84CEBE4" w14:textId="77777777" w:rsidR="0053355C" w:rsidRPr="00734AE7" w:rsidRDefault="0053355C" w:rsidP="0053355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A024866" w14:textId="77777777" w:rsidR="0053355C" w:rsidRPr="00734AE7" w:rsidRDefault="0053355C" w:rsidP="0053355C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nie zachodzą w stosunku do mnie przesłanki wykluczenia z postępowania na podstawie art.  7 ust. 1 ustawy z dnia 13 kwietnia 2022 r. o szczególnych rozwiązaniach w </w:t>
      </w:r>
      <w:r w:rsidRPr="00734AE7">
        <w:rPr>
          <w:rFonts w:eastAsia="Times New Roman" w:cs="Calibri"/>
          <w:lang w:eastAsia="pl-PL"/>
        </w:rPr>
        <w:lastRenderedPageBreak/>
        <w:t>zakresie przeciwdziałania wspieraniu agresji na Ukrainę oraz służących ochronie bezpieczeństwa narodowego (Dz. U. poz. 835) .</w:t>
      </w:r>
    </w:p>
    <w:p w14:paraId="14A017DF" w14:textId="77777777" w:rsidR="0053355C" w:rsidRPr="00734AE7" w:rsidRDefault="0053355C" w:rsidP="0053355C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b/>
          <w:lang w:eastAsia="pl-PL"/>
        </w:rPr>
        <w:t>OŚWIADCZENIE DOTYCZĄCE PODANYCH INFORMACJI:</w:t>
      </w:r>
    </w:p>
    <w:p w14:paraId="5CC07CEF" w14:textId="77777777" w:rsidR="0053355C" w:rsidRPr="00734AE7" w:rsidRDefault="0053355C" w:rsidP="0053355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734AE7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734AE7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F85BC22" w14:textId="77777777" w:rsidR="0053355C" w:rsidRPr="00734AE7" w:rsidRDefault="0053355C" w:rsidP="0053355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288F3FFE" w14:textId="77777777" w:rsidR="0053355C" w:rsidRPr="00734AE7" w:rsidRDefault="0053355C" w:rsidP="0053355C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1A96AC5F" w14:textId="77777777" w:rsidR="0053355C" w:rsidRPr="00734AE7" w:rsidRDefault="0053355C" w:rsidP="0053355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734AE7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15F7BB9" w14:textId="77777777" w:rsidR="0053355C" w:rsidRPr="00734AE7" w:rsidRDefault="0053355C" w:rsidP="0053355C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734AE7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671A3F6C" w14:textId="77777777" w:rsidR="0053355C" w:rsidRPr="00734AE7" w:rsidRDefault="0053355C" w:rsidP="0053355C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74FFFC8E" w14:textId="77777777" w:rsidR="0053355C" w:rsidRPr="00734AE7" w:rsidRDefault="0053355C" w:rsidP="0053355C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1B88CA20" w14:textId="77777777" w:rsidR="0053355C" w:rsidRPr="00734AE7" w:rsidRDefault="0053355C" w:rsidP="0053355C">
      <w:pPr>
        <w:spacing w:line="254" w:lineRule="auto"/>
        <w:rPr>
          <w:rFonts w:cs="Calibri"/>
        </w:rPr>
      </w:pPr>
    </w:p>
    <w:p w14:paraId="69BEEEE3" w14:textId="77777777" w:rsidR="0053355C" w:rsidRPr="00734AE7" w:rsidRDefault="0053355C" w:rsidP="0053355C"/>
    <w:p w14:paraId="5CDF5C52" w14:textId="77777777" w:rsidR="0053355C" w:rsidRPr="009475A8" w:rsidRDefault="0053355C" w:rsidP="0053355C"/>
    <w:p w14:paraId="18450DBC" w14:textId="77777777" w:rsidR="0053355C" w:rsidRDefault="0053355C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6BC0F5" w14:textId="77777777" w:rsidR="00EE02DE" w:rsidRDefault="00EE02DE" w:rsidP="0038231F">
      <w:pPr>
        <w:spacing w:after="0" w:line="240" w:lineRule="auto"/>
      </w:pPr>
      <w:r>
        <w:separator/>
      </w:r>
    </w:p>
  </w:endnote>
  <w:endnote w:type="continuationSeparator" w:id="0">
    <w:p w14:paraId="01645D1D" w14:textId="77777777" w:rsidR="00EE02DE" w:rsidRDefault="00EE02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F7409" w14:textId="77777777" w:rsidR="00206426" w:rsidRDefault="0020642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28394D" w14:textId="77777777" w:rsidR="00206426" w:rsidRDefault="0020642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5FFF3" w14:textId="77777777" w:rsidR="00EE02DE" w:rsidRDefault="00EE02DE" w:rsidP="0038231F">
      <w:pPr>
        <w:spacing w:after="0" w:line="240" w:lineRule="auto"/>
      </w:pPr>
      <w:r>
        <w:separator/>
      </w:r>
    </w:p>
  </w:footnote>
  <w:footnote w:type="continuationSeparator" w:id="0">
    <w:p w14:paraId="2AC7D90F" w14:textId="77777777" w:rsidR="00EE02DE" w:rsidRDefault="00EE02DE" w:rsidP="0038231F">
      <w:pPr>
        <w:spacing w:after="0" w:line="240" w:lineRule="auto"/>
      </w:pPr>
      <w:r>
        <w:continuationSeparator/>
      </w:r>
    </w:p>
  </w:footnote>
  <w:footnote w:id="1">
    <w:p w14:paraId="7FE5982B" w14:textId="77777777" w:rsidR="0053355C" w:rsidRDefault="0053355C" w:rsidP="005335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60B966B" w14:textId="77777777" w:rsidR="0053355C" w:rsidRDefault="0053355C" w:rsidP="0053355C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76267" w14:textId="77777777" w:rsidR="00206426" w:rsidRDefault="002064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20716" w14:textId="77777777" w:rsidR="00206426" w:rsidRDefault="002064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FD4B5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3944022">
    <w:abstractNumId w:val="8"/>
  </w:num>
  <w:num w:numId="2" w16cid:durableId="751317268">
    <w:abstractNumId w:val="0"/>
  </w:num>
  <w:num w:numId="3" w16cid:durableId="1567498009">
    <w:abstractNumId w:val="7"/>
  </w:num>
  <w:num w:numId="4" w16cid:durableId="1957133696">
    <w:abstractNumId w:val="10"/>
  </w:num>
  <w:num w:numId="5" w16cid:durableId="1027874797">
    <w:abstractNumId w:val="9"/>
  </w:num>
  <w:num w:numId="6" w16cid:durableId="78213991">
    <w:abstractNumId w:val="6"/>
  </w:num>
  <w:num w:numId="7" w16cid:durableId="1622876744">
    <w:abstractNumId w:val="1"/>
  </w:num>
  <w:num w:numId="8" w16cid:durableId="961037259">
    <w:abstractNumId w:val="3"/>
  </w:num>
  <w:num w:numId="9" w16cid:durableId="1545629275">
    <w:abstractNumId w:val="2"/>
  </w:num>
  <w:num w:numId="10" w16cid:durableId="27534545">
    <w:abstractNumId w:val="5"/>
  </w:num>
  <w:num w:numId="11" w16cid:durableId="515819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83055540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355C"/>
    <w:rsid w:val="005641F0"/>
    <w:rsid w:val="005C39CA"/>
    <w:rsid w:val="005E176A"/>
    <w:rsid w:val="00634311"/>
    <w:rsid w:val="00641874"/>
    <w:rsid w:val="00647F57"/>
    <w:rsid w:val="006676AE"/>
    <w:rsid w:val="006A3A1F"/>
    <w:rsid w:val="006A52B6"/>
    <w:rsid w:val="006B3BD0"/>
    <w:rsid w:val="006C2D18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3</cp:revision>
  <cp:lastPrinted>2016-07-26T10:32:00Z</cp:lastPrinted>
  <dcterms:created xsi:type="dcterms:W3CDTF">2022-09-13T05:49:00Z</dcterms:created>
  <dcterms:modified xsi:type="dcterms:W3CDTF">2022-09-13T05:49:00Z</dcterms:modified>
</cp:coreProperties>
</file>