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BD776" w14:textId="3F5D313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385A787" w14:textId="0B0B13B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0B09259" w14:textId="77777777" w:rsidR="004954B9" w:rsidRDefault="004954B9" w:rsidP="004954B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0EB5FA3" w14:textId="77777777" w:rsidR="004954B9" w:rsidRDefault="004954B9" w:rsidP="004954B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C0BB12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CD566A0" w14:textId="77777777" w:rsidR="004954B9" w:rsidRDefault="004954B9" w:rsidP="004954B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1CECDBC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5B77552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5A1CA454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7D906AE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7BE204B8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8DBF9EF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A101FAA" w14:textId="77777777" w:rsidR="004954B9" w:rsidRDefault="004954B9" w:rsidP="004954B9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779B8E6D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</w:p>
    <w:p w14:paraId="25B3EB5A" w14:textId="77777777" w:rsidR="004954B9" w:rsidRDefault="004954B9" w:rsidP="004954B9">
      <w:pPr>
        <w:spacing w:line="360" w:lineRule="auto"/>
      </w:pPr>
      <w:r>
        <w:t>Do: Nazwa i siedziba Zamawiającego:</w:t>
      </w:r>
    </w:p>
    <w:p w14:paraId="0258AA00" w14:textId="77777777" w:rsidR="004954B9" w:rsidRDefault="004954B9" w:rsidP="004954B9">
      <w:pPr>
        <w:ind w:right="-110"/>
        <w:rPr>
          <w:b/>
        </w:rPr>
      </w:pPr>
      <w:r>
        <w:rPr>
          <w:b/>
        </w:rPr>
        <w:t>Akademia Górniczo - Hutnicza</w:t>
      </w:r>
    </w:p>
    <w:p w14:paraId="1E7E6E5C" w14:textId="77777777" w:rsidR="004954B9" w:rsidRDefault="004954B9" w:rsidP="004954B9">
      <w:pPr>
        <w:ind w:right="-110"/>
        <w:rPr>
          <w:b/>
        </w:rPr>
      </w:pPr>
      <w:r>
        <w:rPr>
          <w:b/>
        </w:rPr>
        <w:t>im. Stanisława Staszica w Krakowie</w:t>
      </w:r>
    </w:p>
    <w:p w14:paraId="735C8747" w14:textId="77777777" w:rsidR="004954B9" w:rsidRDefault="004954B9" w:rsidP="004954B9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3FBEA70E" w14:textId="77777777" w:rsidR="004954B9" w:rsidRDefault="004954B9" w:rsidP="004954B9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101B8C18" w14:textId="77777777" w:rsidR="004954B9" w:rsidRDefault="004954B9" w:rsidP="004954B9">
      <w:pPr>
        <w:rPr>
          <w:b/>
        </w:rPr>
      </w:pPr>
      <w:r>
        <w:rPr>
          <w:b/>
        </w:rPr>
        <w:t xml:space="preserve">30-059 Kraków,  </w:t>
      </w:r>
    </w:p>
    <w:p w14:paraId="0BDA3D8D" w14:textId="77777777" w:rsidR="004954B9" w:rsidRDefault="004954B9" w:rsidP="004954B9">
      <w:pPr>
        <w:ind w:firstLine="3969"/>
        <w:rPr>
          <w:b/>
        </w:rPr>
      </w:pPr>
    </w:p>
    <w:p w14:paraId="4E7812FA" w14:textId="4DCFFAD5" w:rsidR="004954B9" w:rsidRDefault="004954B9" w:rsidP="004954B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E568B">
        <w:rPr>
          <w:b/>
        </w:rPr>
        <w:t xml:space="preserve">zakup wraz z dostawą do siedziby Kupującego odczynników chemicznych dla </w:t>
      </w:r>
      <w:proofErr w:type="spellStart"/>
      <w:r w:rsidRPr="005E568B">
        <w:rPr>
          <w:b/>
        </w:rPr>
        <w:t>WGGiOŚ</w:t>
      </w:r>
      <w:proofErr w:type="spellEnd"/>
      <w:r w:rsidRPr="005E568B">
        <w:rPr>
          <w:b/>
        </w:rPr>
        <w:t xml:space="preserve"> - KC-zp.272-</w:t>
      </w:r>
      <w:r>
        <w:rPr>
          <w:b/>
        </w:rPr>
        <w:t>575</w:t>
      </w:r>
      <w:r w:rsidRPr="005E568B">
        <w:rPr>
          <w:b/>
        </w:rPr>
        <w:t>/2</w:t>
      </w:r>
      <w:r>
        <w:rPr>
          <w:b/>
        </w:rPr>
        <w:t>2</w:t>
      </w:r>
      <w:r>
        <w:rPr>
          <w:b/>
          <w:sz w:val="26"/>
        </w:rPr>
        <w:t xml:space="preserve">, </w:t>
      </w:r>
      <w:r>
        <w:t xml:space="preserve">oferuję realizację przedmiotu zamówienia, zgodnie </w:t>
      </w:r>
      <w:r>
        <w:br/>
        <w:t>z zasadami określonymi w specyfikacji warunków zamówienia.</w:t>
      </w:r>
    </w:p>
    <w:p w14:paraId="6F7CE8F8" w14:textId="77777777" w:rsidR="004954B9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26025E5E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>……………………………………………………</w:t>
      </w:r>
      <w:r>
        <w:rPr>
          <w:b/>
          <w:sz w:val="22"/>
          <w:szCs w:val="22"/>
        </w:rPr>
        <w:t>………………………………..</w:t>
      </w:r>
    </w:p>
    <w:p w14:paraId="43EB01C2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29AF3F80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…………………………………………………</w:t>
      </w:r>
      <w:r>
        <w:rPr>
          <w:b/>
          <w:sz w:val="22"/>
          <w:szCs w:val="22"/>
        </w:rPr>
        <w:t>………………………………..</w:t>
      </w:r>
    </w:p>
    <w:p w14:paraId="4323EB0A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53FCBACB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Słownie brutto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</w:t>
      </w:r>
      <w:r>
        <w:rPr>
          <w:b/>
          <w:sz w:val="22"/>
          <w:szCs w:val="22"/>
        </w:rPr>
        <w:t>……………………………….</w:t>
      </w:r>
    </w:p>
    <w:p w14:paraId="2196E79F" w14:textId="77777777" w:rsidR="004954B9" w:rsidRPr="00A63A11" w:rsidRDefault="004954B9" w:rsidP="004954B9">
      <w:pPr>
        <w:tabs>
          <w:tab w:val="right" w:pos="9000"/>
        </w:tabs>
        <w:rPr>
          <w:sz w:val="22"/>
          <w:szCs w:val="22"/>
        </w:rPr>
      </w:pPr>
    </w:p>
    <w:p w14:paraId="35408B7D" w14:textId="77777777" w:rsidR="004954B9" w:rsidRPr="00A63A11" w:rsidRDefault="004954B9" w:rsidP="004954B9">
      <w:pPr>
        <w:tabs>
          <w:tab w:val="right" w:pos="9000"/>
        </w:tabs>
        <w:rPr>
          <w:sz w:val="22"/>
          <w:szCs w:val="22"/>
        </w:rPr>
      </w:pPr>
      <w:r w:rsidRPr="00A63A11">
        <w:rPr>
          <w:sz w:val="22"/>
          <w:szCs w:val="22"/>
        </w:rPr>
        <w:t>Wskazana cena brutto zawiera właściwa stawkę podatku VAT</w:t>
      </w:r>
    </w:p>
    <w:p w14:paraId="08341441" w14:textId="3E1167B4" w:rsidR="004954B9" w:rsidRPr="00A63A11" w:rsidRDefault="004954B9" w:rsidP="004954B9">
      <w:pPr>
        <w:widowControl w:val="0"/>
        <w:ind w:right="1"/>
        <w:jc w:val="both"/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 xml:space="preserve">Termin realizacji: </w:t>
      </w:r>
      <w:r w:rsidRPr="007E2BF0">
        <w:rPr>
          <w:b/>
          <w:bCs/>
        </w:rPr>
        <w:t>sukcesywnie od daty podpisania umowy przez okres 1</w:t>
      </w:r>
      <w:r>
        <w:rPr>
          <w:b/>
          <w:bCs/>
        </w:rPr>
        <w:t>5</w:t>
      </w:r>
      <w:r w:rsidRPr="007E2BF0">
        <w:rPr>
          <w:b/>
          <w:bCs/>
        </w:rPr>
        <w:t xml:space="preserve"> miesięcy.</w:t>
      </w:r>
    </w:p>
    <w:p w14:paraId="50F9ACEC" w14:textId="77777777" w:rsidR="004954B9" w:rsidRPr="00A63A11" w:rsidRDefault="004954B9" w:rsidP="004954B9">
      <w:pPr>
        <w:widowControl w:val="0"/>
        <w:ind w:right="1"/>
        <w:jc w:val="both"/>
        <w:rPr>
          <w:sz w:val="22"/>
          <w:szCs w:val="22"/>
        </w:rPr>
      </w:pPr>
    </w:p>
    <w:p w14:paraId="156BB320" w14:textId="77777777" w:rsidR="004954B9" w:rsidRPr="00A63A11" w:rsidRDefault="004954B9" w:rsidP="004954B9">
      <w:pPr>
        <w:widowControl w:val="0"/>
        <w:ind w:right="1"/>
        <w:jc w:val="both"/>
        <w:rPr>
          <w:sz w:val="22"/>
          <w:szCs w:val="22"/>
        </w:rPr>
      </w:pPr>
      <w:r w:rsidRPr="007251CD">
        <w:rPr>
          <w:b/>
          <w:sz w:val="22"/>
          <w:szCs w:val="22"/>
        </w:rPr>
        <w:t xml:space="preserve">Termin dostawy zamówień cząstkowych: </w:t>
      </w:r>
      <w:r w:rsidRPr="007251CD">
        <w:rPr>
          <w:sz w:val="22"/>
          <w:szCs w:val="22"/>
        </w:rPr>
        <w:t xml:space="preserve"> </w:t>
      </w:r>
      <w:r w:rsidRPr="007251CD">
        <w:rPr>
          <w:b/>
          <w:bCs/>
          <w:sz w:val="22"/>
          <w:szCs w:val="22"/>
        </w:rPr>
        <w:t xml:space="preserve">……..……….. dni roboczych licząc od dnia złożenia zamówienia </w:t>
      </w:r>
      <w:r w:rsidRPr="00EB4B7B">
        <w:rPr>
          <w:b/>
          <w:bCs/>
          <w:i/>
          <w:color w:val="FF0000"/>
          <w:sz w:val="22"/>
          <w:szCs w:val="22"/>
        </w:rPr>
        <w:t>/kryterium oceny ofert/</w:t>
      </w:r>
      <w:r>
        <w:rPr>
          <w:b/>
          <w:bCs/>
          <w:i/>
          <w:color w:val="FF0000"/>
          <w:sz w:val="22"/>
          <w:szCs w:val="22"/>
        </w:rPr>
        <w:t>.</w:t>
      </w:r>
    </w:p>
    <w:p w14:paraId="5FC3A0D9" w14:textId="77777777" w:rsidR="004954B9" w:rsidRDefault="004954B9" w:rsidP="004954B9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EFE96F2" w14:textId="77777777" w:rsidR="004954B9" w:rsidRPr="00A63A11" w:rsidRDefault="004954B9" w:rsidP="004954B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7F1B441" w14:textId="77777777" w:rsidR="004954B9" w:rsidRDefault="004954B9" w:rsidP="004954B9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0"/>
          <w:szCs w:val="20"/>
          <w:u w:val="single"/>
        </w:rPr>
        <w:lastRenderedPageBreak/>
        <w:t>Jednocześnie oświadczamy, że:</w:t>
      </w:r>
    </w:p>
    <w:p w14:paraId="4E9D02A5" w14:textId="77777777" w:rsidR="004954B9" w:rsidRDefault="004954B9" w:rsidP="004954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87B5665" w14:textId="77777777" w:rsidR="004954B9" w:rsidRDefault="004954B9" w:rsidP="004954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2EAE5475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EAD867" w14:textId="77777777" w:rsidR="004954B9" w:rsidRDefault="004954B9" w:rsidP="004954B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7CE7B1" w14:textId="77777777" w:rsidR="004954B9" w:rsidRDefault="004954B9" w:rsidP="004954B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D1704D" w14:textId="77777777" w:rsidR="004954B9" w:rsidRDefault="004954B9" w:rsidP="004954B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54B9" w14:paraId="5B876E4C" w14:textId="77777777" w:rsidTr="005E1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E35AE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E29C8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23C5A1C5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BBA4F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4954B9" w14:paraId="6E0486DF" w14:textId="77777777" w:rsidTr="005E1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F2E5A" w14:textId="77777777" w:rsidR="004954B9" w:rsidRDefault="004954B9" w:rsidP="005E1B5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21D3E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8B8C1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954B9" w14:paraId="49302508" w14:textId="77777777" w:rsidTr="005E1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71325" w14:textId="77777777" w:rsidR="004954B9" w:rsidRDefault="004954B9" w:rsidP="005E1B5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64F48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C32A8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709811E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22AB343E" w14:textId="77777777" w:rsidR="004954B9" w:rsidRDefault="004954B9" w:rsidP="004954B9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1CFFE7EC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20710175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A51AC3D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1A49659F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CCC46DA" w14:textId="77777777" w:rsidR="004954B9" w:rsidRDefault="004954B9" w:rsidP="004954B9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3C6D49E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4DD76672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B821454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2852D074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C13C83D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DF57452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C7C5569" w14:textId="77777777" w:rsidR="004954B9" w:rsidRDefault="004954B9" w:rsidP="004954B9">
      <w:pPr>
        <w:jc w:val="both"/>
        <w:rPr>
          <w:sz w:val="20"/>
          <w:szCs w:val="20"/>
        </w:rPr>
      </w:pPr>
    </w:p>
    <w:p w14:paraId="48E5A570" w14:textId="77777777" w:rsidR="004954B9" w:rsidRDefault="004954B9" w:rsidP="004954B9">
      <w:pPr>
        <w:jc w:val="right"/>
        <w:rPr>
          <w:sz w:val="20"/>
          <w:szCs w:val="20"/>
        </w:rPr>
      </w:pPr>
    </w:p>
    <w:p w14:paraId="2D08A31D" w14:textId="77777777" w:rsidR="004954B9" w:rsidRDefault="004954B9" w:rsidP="004954B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F6658D1" w14:textId="77777777" w:rsidR="004954B9" w:rsidRDefault="004954B9" w:rsidP="004954B9">
      <w:pPr>
        <w:tabs>
          <w:tab w:val="right" w:pos="9000"/>
        </w:tabs>
      </w:pPr>
    </w:p>
    <w:p w14:paraId="42FFF6EC" w14:textId="77777777" w:rsidR="004954B9" w:rsidRDefault="004954B9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F3E6E8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A25F1" w14:textId="77777777" w:rsidR="003227DD" w:rsidRDefault="003227DD">
      <w:r>
        <w:separator/>
      </w:r>
    </w:p>
  </w:endnote>
  <w:endnote w:type="continuationSeparator" w:id="0">
    <w:p w14:paraId="722D3061" w14:textId="77777777" w:rsidR="003227DD" w:rsidRDefault="0032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8A4A9" w14:textId="77777777" w:rsidR="005230A5" w:rsidRDefault="005230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C7CA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2AD4" w14:textId="77777777" w:rsidR="005230A5" w:rsidRDefault="005230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315B" w14:textId="77777777" w:rsidR="003227DD" w:rsidRDefault="003227DD">
      <w:r>
        <w:separator/>
      </w:r>
    </w:p>
  </w:footnote>
  <w:footnote w:type="continuationSeparator" w:id="0">
    <w:p w14:paraId="55BCF167" w14:textId="77777777" w:rsidR="003227DD" w:rsidRDefault="00322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F7C43" w14:textId="77777777" w:rsidR="005230A5" w:rsidRDefault="00523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D229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E2EE1" w14:textId="77777777" w:rsidR="005230A5" w:rsidRDefault="00523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02713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58142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4715339">
    <w:abstractNumId w:val="0"/>
  </w:num>
  <w:num w:numId="4" w16cid:durableId="171378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7D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27DD"/>
    <w:rsid w:val="004954B9"/>
    <w:rsid w:val="004B7300"/>
    <w:rsid w:val="004C6753"/>
    <w:rsid w:val="005230A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27A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B12B9"/>
  <w15:chartTrackingRefBased/>
  <w15:docId w15:val="{981EF73C-EBCE-41C5-B6EC-A0F21A46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471</Words>
  <Characters>3990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2022-09-12T10:53:00Z</dcterms:created>
  <dcterms:modified xsi:type="dcterms:W3CDTF">2022-09-12T10:53:00Z</dcterms:modified>
</cp:coreProperties>
</file>