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1411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F7A0B2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80BD40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D1F51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B490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F23143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FCA2C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A1A647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18D49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A6B1C">
        <w:rPr>
          <w:sz w:val="22"/>
          <w:lang w:val="en-US"/>
        </w:rPr>
        <w:t>……………………………………………………………………………………………..</w:t>
      </w:r>
    </w:p>
    <w:p w14:paraId="3443E1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A6B1C">
        <w:rPr>
          <w:sz w:val="22"/>
          <w:lang w:val="en-US"/>
        </w:rPr>
        <w:t>…………………………………………………………………………………………….</w:t>
      </w:r>
    </w:p>
    <w:p w14:paraId="2B3E3D7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DC8392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5452E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A162AE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F7905E3" w14:textId="77777777" w:rsidR="00495C2C" w:rsidRPr="00495C2C" w:rsidRDefault="00495C2C" w:rsidP="008D2AB8">
      <w:pPr>
        <w:ind w:right="-110"/>
        <w:rPr>
          <w:b/>
        </w:rPr>
      </w:pPr>
      <w:r w:rsidRPr="00495C2C">
        <w:rPr>
          <w:b/>
        </w:rPr>
        <w:t>Akademia Górniczo - Hutnicza</w:t>
      </w:r>
    </w:p>
    <w:p w14:paraId="00E395C2" w14:textId="77777777" w:rsidR="00495C2C" w:rsidRPr="00495C2C" w:rsidRDefault="00495C2C" w:rsidP="008D2AB8">
      <w:pPr>
        <w:ind w:right="-110"/>
        <w:rPr>
          <w:b/>
        </w:rPr>
      </w:pPr>
      <w:r w:rsidRPr="00495C2C">
        <w:rPr>
          <w:b/>
        </w:rPr>
        <w:t>im. Stanisława Staszica w Krakowie</w:t>
      </w:r>
    </w:p>
    <w:p w14:paraId="35F4E11C" w14:textId="77777777" w:rsidR="008D2AB8" w:rsidRDefault="00495C2C" w:rsidP="008D2AB8">
      <w:pPr>
        <w:ind w:right="-110"/>
        <w:rPr>
          <w:b/>
        </w:rPr>
      </w:pPr>
      <w:r w:rsidRPr="00495C2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E6CBA68" w14:textId="77777777" w:rsidR="008D2AB8" w:rsidRDefault="00495C2C" w:rsidP="008D2AB8">
      <w:pPr>
        <w:ind w:right="-110"/>
        <w:rPr>
          <w:b/>
        </w:rPr>
      </w:pPr>
      <w:r w:rsidRPr="00495C2C">
        <w:rPr>
          <w:b/>
        </w:rPr>
        <w:t>Al. Mickiewicza</w:t>
      </w:r>
      <w:r w:rsidR="008D2AB8">
        <w:rPr>
          <w:b/>
        </w:rPr>
        <w:t xml:space="preserve"> </w:t>
      </w:r>
      <w:r w:rsidRPr="00495C2C">
        <w:rPr>
          <w:b/>
        </w:rPr>
        <w:t>30</w:t>
      </w:r>
      <w:r w:rsidR="008D2AB8">
        <w:rPr>
          <w:b/>
        </w:rPr>
        <w:t xml:space="preserve"> </w:t>
      </w:r>
    </w:p>
    <w:p w14:paraId="7C37CE71" w14:textId="77777777" w:rsidR="008D2AB8" w:rsidRDefault="00495C2C" w:rsidP="008D2AB8">
      <w:pPr>
        <w:rPr>
          <w:b/>
        </w:rPr>
      </w:pPr>
      <w:r w:rsidRPr="00495C2C">
        <w:rPr>
          <w:b/>
        </w:rPr>
        <w:t>30-059</w:t>
      </w:r>
      <w:r w:rsidR="008D2AB8">
        <w:rPr>
          <w:b/>
        </w:rPr>
        <w:t xml:space="preserve"> </w:t>
      </w:r>
      <w:r w:rsidRPr="00495C2C">
        <w:rPr>
          <w:b/>
        </w:rPr>
        <w:t>Kraków</w:t>
      </w:r>
      <w:r w:rsidR="008D2AB8">
        <w:rPr>
          <w:b/>
        </w:rPr>
        <w:t xml:space="preserve">,  </w:t>
      </w:r>
    </w:p>
    <w:p w14:paraId="03F7BAC4" w14:textId="77777777" w:rsidR="008D2AB8" w:rsidRDefault="008D2AB8" w:rsidP="008D2AB8">
      <w:pPr>
        <w:ind w:firstLine="3969"/>
        <w:rPr>
          <w:b/>
        </w:rPr>
      </w:pPr>
    </w:p>
    <w:p w14:paraId="51C4B277" w14:textId="264D2BF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95C2C" w:rsidRPr="00495C2C">
        <w:rPr>
          <w:b/>
        </w:rPr>
        <w:t>dostawa zestawu mebli laboratoryjnych dla potrzeb AGH - KC-zp.272-571/22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799D175E" w14:textId="77777777" w:rsidR="00E57E81" w:rsidRDefault="00E57E81" w:rsidP="008D2AB8">
      <w:pPr>
        <w:widowControl w:val="0"/>
        <w:ind w:right="1"/>
        <w:jc w:val="both"/>
      </w:pPr>
    </w:p>
    <w:p w14:paraId="43E8A42C" w14:textId="0DDEDCBE" w:rsidR="00E57E81" w:rsidRPr="0054164E" w:rsidRDefault="00E57E81" w:rsidP="00E57E81">
      <w:pPr>
        <w:widowControl w:val="0"/>
        <w:spacing w:line="264" w:lineRule="auto"/>
        <w:ind w:right="1"/>
        <w:rPr>
          <w:b/>
          <w:color w:val="000000" w:themeColor="text1"/>
        </w:rPr>
      </w:pPr>
      <w:r w:rsidRPr="0054164E">
        <w:rPr>
          <w:b/>
          <w:color w:val="000000" w:themeColor="text1"/>
        </w:rPr>
        <w:t xml:space="preserve">Cena netto za </w:t>
      </w:r>
      <w:r w:rsidR="004A2CFD" w:rsidRPr="0054164E">
        <w:rPr>
          <w:b/>
          <w:color w:val="000000" w:themeColor="text1"/>
        </w:rPr>
        <w:t>zestaw mebli laboratoryjnych</w:t>
      </w:r>
      <w:r w:rsidRPr="0054164E">
        <w:rPr>
          <w:b/>
          <w:color w:val="000000" w:themeColor="text1"/>
        </w:rPr>
        <w:t>:   ............................................................. PLN</w:t>
      </w:r>
    </w:p>
    <w:p w14:paraId="4EEF13D6" w14:textId="77777777" w:rsidR="00E57E81" w:rsidRPr="0054164E" w:rsidRDefault="00E57E81" w:rsidP="00E57E81">
      <w:pPr>
        <w:widowControl w:val="0"/>
        <w:spacing w:line="264" w:lineRule="auto"/>
        <w:ind w:right="1"/>
        <w:rPr>
          <w:b/>
          <w:color w:val="000000" w:themeColor="text1"/>
        </w:rPr>
      </w:pPr>
    </w:p>
    <w:p w14:paraId="44D8C924" w14:textId="39C72397" w:rsidR="00E57E81" w:rsidRDefault="00E57E81" w:rsidP="00E57E81">
      <w:pPr>
        <w:widowControl w:val="0"/>
        <w:spacing w:line="264" w:lineRule="auto"/>
        <w:ind w:right="1"/>
        <w:rPr>
          <w:b/>
        </w:rPr>
      </w:pPr>
      <w:r w:rsidRPr="0054164E">
        <w:rPr>
          <w:b/>
          <w:color w:val="000000" w:themeColor="text1"/>
        </w:rPr>
        <w:t xml:space="preserve">Cena brutto za </w:t>
      </w:r>
      <w:r w:rsidR="004A2CFD" w:rsidRPr="0054164E">
        <w:rPr>
          <w:b/>
          <w:color w:val="000000" w:themeColor="text1"/>
        </w:rPr>
        <w:t>zestaw mebli laboratoryjnych</w:t>
      </w:r>
      <w:r w:rsidRPr="0054164E">
        <w:rPr>
          <w:b/>
          <w:color w:val="000000" w:themeColor="text1"/>
        </w:rPr>
        <w:t xml:space="preserve">: </w:t>
      </w:r>
      <w:r>
        <w:rPr>
          <w:b/>
        </w:rPr>
        <w:t>............................................................. PLN</w:t>
      </w:r>
    </w:p>
    <w:p w14:paraId="4BA94018" w14:textId="77777777" w:rsidR="00E57E81" w:rsidRDefault="00E57E81" w:rsidP="00E57E81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70CC6A4" w14:textId="23CEF13D" w:rsidR="00E57E81" w:rsidRDefault="00E57E81" w:rsidP="00E57E81">
      <w:pPr>
        <w:widowControl w:val="0"/>
        <w:spacing w:line="264" w:lineRule="auto"/>
        <w:ind w:right="1"/>
        <w:jc w:val="both"/>
      </w:pPr>
      <w:r>
        <w:t>Słownie brutto:</w:t>
      </w:r>
      <w:r w:rsidR="008C627B">
        <w:t xml:space="preserve"> </w:t>
      </w:r>
      <w:r>
        <w:t>.......................................................................................................................</w:t>
      </w:r>
    </w:p>
    <w:p w14:paraId="002D46F7" w14:textId="77777777" w:rsidR="00E57E81" w:rsidRDefault="00E57E81" w:rsidP="00E57E81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FBF751F" w14:textId="2F0DF63B" w:rsidR="00E57E81" w:rsidRDefault="00E57E81" w:rsidP="00E57E81">
      <w:pPr>
        <w:pStyle w:val="Tekstpodstawowy"/>
      </w:pPr>
      <w:r>
        <w:t>Powyższa cena zawiera podatek VAT w wysokości .......... % tj. ……………………. PLN</w:t>
      </w:r>
    </w:p>
    <w:p w14:paraId="45AC0D2D" w14:textId="40EF6D7A" w:rsidR="004A2CFD" w:rsidRPr="0054164E" w:rsidRDefault="004A2CFD" w:rsidP="00E57E81">
      <w:pPr>
        <w:pStyle w:val="Tekstpodstawowy"/>
        <w:rPr>
          <w:color w:val="000000" w:themeColor="text1"/>
        </w:rPr>
      </w:pPr>
      <w:r w:rsidRPr="0054164E">
        <w:rPr>
          <w:color w:val="000000" w:themeColor="text1"/>
        </w:rPr>
        <w:t>Zestaw mebli laboratoryjnych składa się z:</w:t>
      </w:r>
    </w:p>
    <w:p w14:paraId="50E8F1BB" w14:textId="53CD32B4" w:rsidR="004A2CFD" w:rsidRDefault="004A2CFD" w:rsidP="004A2CFD">
      <w:pPr>
        <w:pStyle w:val="Tekstpodstawowy"/>
        <w:numPr>
          <w:ilvl w:val="0"/>
          <w:numId w:val="5"/>
        </w:numPr>
      </w:pPr>
      <w:r>
        <w:t>stół wyspowy ceramiczny z nadstawką - 1 szt</w:t>
      </w:r>
      <w:r w:rsidR="00211C4C">
        <w:t>.</w:t>
      </w:r>
      <w:r>
        <w:t xml:space="preserve"> </w:t>
      </w:r>
    </w:p>
    <w:p w14:paraId="5E27FCB1" w14:textId="77777777" w:rsidR="004A2CFD" w:rsidRDefault="004A2CFD" w:rsidP="004A2CFD">
      <w:pPr>
        <w:pStyle w:val="Tekstpodstawowy"/>
        <w:numPr>
          <w:ilvl w:val="0"/>
          <w:numId w:val="5"/>
        </w:numPr>
      </w:pPr>
      <w:r>
        <w:t xml:space="preserve"> stół przyścienny 1 – 1 szt. </w:t>
      </w:r>
    </w:p>
    <w:p w14:paraId="4B4D2E83" w14:textId="77777777" w:rsidR="004A2CFD" w:rsidRDefault="004A2CFD" w:rsidP="004A2CFD">
      <w:pPr>
        <w:pStyle w:val="Tekstpodstawowy"/>
        <w:numPr>
          <w:ilvl w:val="0"/>
          <w:numId w:val="5"/>
        </w:numPr>
      </w:pPr>
      <w:r>
        <w:t xml:space="preserve">stół przyścienny 2 – 1 szt. </w:t>
      </w:r>
    </w:p>
    <w:p w14:paraId="6A3A1AF7" w14:textId="77777777" w:rsidR="004A2CFD" w:rsidRDefault="004A2CFD" w:rsidP="004A2CFD">
      <w:pPr>
        <w:pStyle w:val="Tekstpodstawowy"/>
        <w:numPr>
          <w:ilvl w:val="0"/>
          <w:numId w:val="5"/>
        </w:numPr>
      </w:pPr>
      <w:r>
        <w:t xml:space="preserve">stół przyścienny 3 – 1 szt. </w:t>
      </w:r>
    </w:p>
    <w:p w14:paraId="621A0DEA" w14:textId="77777777" w:rsidR="004A2CFD" w:rsidRDefault="004A2CFD" w:rsidP="004A2CFD">
      <w:pPr>
        <w:pStyle w:val="Tekstpodstawowy"/>
        <w:numPr>
          <w:ilvl w:val="0"/>
          <w:numId w:val="5"/>
        </w:numPr>
      </w:pPr>
      <w:r>
        <w:t xml:space="preserve">stół przyścienny 4 – 1 szt. </w:t>
      </w:r>
    </w:p>
    <w:p w14:paraId="1365707A" w14:textId="77777777" w:rsidR="004A2CFD" w:rsidRDefault="004A2CFD" w:rsidP="004A2CFD">
      <w:pPr>
        <w:pStyle w:val="Tekstpodstawowy"/>
        <w:numPr>
          <w:ilvl w:val="0"/>
          <w:numId w:val="5"/>
        </w:numPr>
      </w:pPr>
      <w:r>
        <w:t xml:space="preserve">stół antywibracyjny pod mikroskop sił atomowych – 1 szt. </w:t>
      </w:r>
    </w:p>
    <w:p w14:paraId="5260E957" w14:textId="77777777" w:rsidR="004A2CFD" w:rsidRDefault="004A2CFD" w:rsidP="004A2CFD">
      <w:pPr>
        <w:pStyle w:val="Tekstpodstawowy"/>
        <w:numPr>
          <w:ilvl w:val="0"/>
          <w:numId w:val="5"/>
        </w:numPr>
      </w:pPr>
      <w:r>
        <w:t>szafa laboratoryjna trzydrzwiowa (drzwi pełne), trójsegmentowa – 1 szt.</w:t>
      </w:r>
    </w:p>
    <w:p w14:paraId="3F22B7EA" w14:textId="6C8D0A68" w:rsidR="004A2CFD" w:rsidRPr="00E57E81" w:rsidRDefault="004A2CFD" w:rsidP="00E57E81">
      <w:pPr>
        <w:pStyle w:val="Tekstpodstawowy"/>
        <w:numPr>
          <w:ilvl w:val="0"/>
          <w:numId w:val="5"/>
        </w:numPr>
      </w:pPr>
      <w:r>
        <w:lastRenderedPageBreak/>
        <w:t xml:space="preserve">dygestorium – komora </w:t>
      </w:r>
      <w:proofErr w:type="spellStart"/>
      <w:r>
        <w:t>nastołowa</w:t>
      </w:r>
      <w:proofErr w:type="spellEnd"/>
      <w:r>
        <w:t xml:space="preserve"> szklano-aluminiowa nas stół laboratoryjny z wentylatorem – 1 szt.</w:t>
      </w:r>
    </w:p>
    <w:p w14:paraId="156BF45A" w14:textId="4BD61A65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A6B1C">
        <w:rPr>
          <w:b/>
          <w:bCs/>
        </w:rPr>
        <w:t>……………</w:t>
      </w:r>
      <w:r w:rsidR="00FA6B1C" w:rsidRPr="00FA6B1C">
        <w:rPr>
          <w:b/>
          <w:bCs/>
        </w:rPr>
        <w:t xml:space="preserve"> dni od daty podpisania umowy</w:t>
      </w:r>
      <w:r w:rsidR="00FA6B1C">
        <w:t xml:space="preserve"> </w:t>
      </w:r>
      <w:r w:rsidRPr="0022732C">
        <w:rPr>
          <w:i/>
          <w:highlight w:val="yellow"/>
        </w:rPr>
        <w:t>(kryterium oceny ofert)</w:t>
      </w:r>
    </w:p>
    <w:p w14:paraId="6989CB67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FA6B1C">
        <w:rPr>
          <w:b/>
          <w:bCs/>
        </w:rPr>
        <w:t>………</w:t>
      </w:r>
      <w:r w:rsidR="00FA6B1C" w:rsidRPr="00FA6B1C">
        <w:rPr>
          <w:b/>
          <w:bCs/>
        </w:rPr>
        <w:t xml:space="preserve"> miesięcy</w:t>
      </w:r>
      <w:r w:rsidR="00FA6B1C">
        <w:t xml:space="preserve"> </w:t>
      </w:r>
      <w:r w:rsidRPr="00FA6B1C">
        <w:rPr>
          <w:highlight w:val="yellow"/>
        </w:rPr>
        <w:t>(</w:t>
      </w:r>
      <w:r w:rsidRPr="00FA6B1C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664D1CC9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7563A37" w14:textId="77777777" w:rsidR="001C7C37" w:rsidRPr="00BE7642" w:rsidRDefault="008D2AB8" w:rsidP="001C7C3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1C7C37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20418BD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235CC72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4F11DB1" w14:textId="77777777" w:rsidR="00DF552A" w:rsidRDefault="00DF552A" w:rsidP="00DF552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0CC57A" w14:textId="77777777" w:rsidR="00DF552A" w:rsidRDefault="00DF552A" w:rsidP="00DF55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200994F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064A2F" w14:textId="77777777" w:rsidR="00DF552A" w:rsidRDefault="00DF552A" w:rsidP="00DF552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8D441" w14:textId="77777777" w:rsidR="00DF552A" w:rsidRDefault="00DF552A" w:rsidP="00DF552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D379A8" w14:textId="77777777" w:rsidR="00DF552A" w:rsidRDefault="00DF552A" w:rsidP="00DF552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F552A" w14:paraId="256880CC" w14:textId="77777777" w:rsidTr="00732F7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F1D24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DB257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6EF794A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CE2E0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F552A" w14:paraId="1B908EE8" w14:textId="77777777" w:rsidTr="00732F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1C849" w14:textId="77777777" w:rsidR="00DF552A" w:rsidRDefault="00DF552A" w:rsidP="00732F7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D5882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951B6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F552A" w14:paraId="0783D551" w14:textId="77777777" w:rsidTr="00732F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72151" w14:textId="77777777" w:rsidR="00DF552A" w:rsidRDefault="00DF552A" w:rsidP="00732F7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5DB65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E89A8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9B2B63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DC6030" w14:textId="77777777" w:rsidR="00DF552A" w:rsidRPr="003C1C97" w:rsidRDefault="00DF552A" w:rsidP="00DF552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F62E882" w14:textId="77777777" w:rsidR="00DF552A" w:rsidRDefault="00DF552A" w:rsidP="00DF55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07E7940" w14:textId="77777777" w:rsidR="00DF552A" w:rsidRDefault="00DF552A" w:rsidP="00DF55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FE64AA" w14:textId="77777777" w:rsidR="00DF552A" w:rsidRDefault="00DF552A" w:rsidP="00DF55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068B47C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BE0D416" w14:textId="77777777" w:rsidR="00DF552A" w:rsidRDefault="00DF552A" w:rsidP="00DF552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351E11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FCF565A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30B547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7A744EC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70C13A8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55B1309" w14:textId="77777777" w:rsidR="00DF552A" w:rsidRPr="00C64C51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1F6158A" w14:textId="77777777" w:rsidR="00DF552A" w:rsidRDefault="00DF552A" w:rsidP="00DF552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78A51DBB" w14:textId="77777777" w:rsidR="00DF552A" w:rsidRDefault="00DF552A" w:rsidP="00DF552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71727D86" w14:textId="77777777" w:rsidR="00DF552A" w:rsidRPr="00A61040" w:rsidRDefault="00DF552A" w:rsidP="00DF552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04681C7" w14:textId="77777777" w:rsidR="00DF552A" w:rsidRDefault="00DF552A" w:rsidP="00FE545C">
      <w:pPr>
        <w:rPr>
          <w:b/>
          <w:sz w:val="22"/>
          <w:szCs w:val="22"/>
          <w:u w:val="single"/>
        </w:rPr>
      </w:pPr>
    </w:p>
    <w:p w14:paraId="3BED9220" w14:textId="77777777" w:rsidR="00FE545C" w:rsidRDefault="00FE545C" w:rsidP="00FE545C">
      <w:pPr>
        <w:jc w:val="right"/>
        <w:rPr>
          <w:sz w:val="20"/>
          <w:szCs w:val="20"/>
        </w:rPr>
      </w:pPr>
    </w:p>
    <w:p w14:paraId="240B9F82" w14:textId="77777777" w:rsidR="00DF552A" w:rsidRDefault="00DF552A" w:rsidP="00FE545C">
      <w:pPr>
        <w:jc w:val="right"/>
        <w:rPr>
          <w:sz w:val="20"/>
          <w:szCs w:val="20"/>
        </w:rPr>
      </w:pPr>
    </w:p>
    <w:sectPr w:rsidR="00DF5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45C37" w14:textId="77777777" w:rsidR="00A50940" w:rsidRDefault="00A50940">
      <w:r>
        <w:separator/>
      </w:r>
    </w:p>
  </w:endnote>
  <w:endnote w:type="continuationSeparator" w:id="0">
    <w:p w14:paraId="16A57938" w14:textId="77777777" w:rsidR="00A50940" w:rsidRDefault="00A5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BEA14" w14:textId="77777777" w:rsidR="00495C2C" w:rsidRDefault="00495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80C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5196D" w14:textId="77777777" w:rsidR="00495C2C" w:rsidRDefault="00495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6BBA0" w14:textId="77777777" w:rsidR="00A50940" w:rsidRDefault="00A50940">
      <w:r>
        <w:separator/>
      </w:r>
    </w:p>
  </w:footnote>
  <w:footnote w:type="continuationSeparator" w:id="0">
    <w:p w14:paraId="4CA07ACD" w14:textId="77777777" w:rsidR="00A50940" w:rsidRDefault="00A50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D8886" w14:textId="77777777" w:rsidR="00495C2C" w:rsidRDefault="00495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DABF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7ABEE" w14:textId="77777777" w:rsidR="00495C2C" w:rsidRDefault="00495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EF68A4"/>
    <w:multiLevelType w:val="hybridMultilevel"/>
    <w:tmpl w:val="CB9805F0"/>
    <w:lvl w:ilvl="0" w:tplc="025C03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7337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52284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977979">
    <w:abstractNumId w:val="0"/>
  </w:num>
  <w:num w:numId="4" w16cid:durableId="1394694743">
    <w:abstractNumId w:val="2"/>
  </w:num>
  <w:num w:numId="5" w16cid:durableId="17967499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6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7C37"/>
    <w:rsid w:val="001D4612"/>
    <w:rsid w:val="00207E98"/>
    <w:rsid w:val="00211C4C"/>
    <w:rsid w:val="002723B0"/>
    <w:rsid w:val="00315A4A"/>
    <w:rsid w:val="003A1DCA"/>
    <w:rsid w:val="00495C2C"/>
    <w:rsid w:val="004A2CFD"/>
    <w:rsid w:val="004B7300"/>
    <w:rsid w:val="004C6753"/>
    <w:rsid w:val="0054164E"/>
    <w:rsid w:val="00595C87"/>
    <w:rsid w:val="005D2C65"/>
    <w:rsid w:val="005E6D94"/>
    <w:rsid w:val="0063384F"/>
    <w:rsid w:val="00643C6F"/>
    <w:rsid w:val="00646202"/>
    <w:rsid w:val="0065290F"/>
    <w:rsid w:val="00662DA6"/>
    <w:rsid w:val="006815F6"/>
    <w:rsid w:val="007748F0"/>
    <w:rsid w:val="007A4321"/>
    <w:rsid w:val="00833933"/>
    <w:rsid w:val="00853083"/>
    <w:rsid w:val="008B2F0C"/>
    <w:rsid w:val="008B4928"/>
    <w:rsid w:val="008C627B"/>
    <w:rsid w:val="008D2AB8"/>
    <w:rsid w:val="008F1C66"/>
    <w:rsid w:val="00970FE4"/>
    <w:rsid w:val="00A0022B"/>
    <w:rsid w:val="00A346FE"/>
    <w:rsid w:val="00A47B4D"/>
    <w:rsid w:val="00A50940"/>
    <w:rsid w:val="00A83018"/>
    <w:rsid w:val="00AB10AE"/>
    <w:rsid w:val="00B14361"/>
    <w:rsid w:val="00B774DC"/>
    <w:rsid w:val="00C15FFA"/>
    <w:rsid w:val="00C969A6"/>
    <w:rsid w:val="00CA7D36"/>
    <w:rsid w:val="00D24208"/>
    <w:rsid w:val="00D56873"/>
    <w:rsid w:val="00D60C38"/>
    <w:rsid w:val="00D66893"/>
    <w:rsid w:val="00D90ACB"/>
    <w:rsid w:val="00DC1500"/>
    <w:rsid w:val="00DF552A"/>
    <w:rsid w:val="00E116F1"/>
    <w:rsid w:val="00E44371"/>
    <w:rsid w:val="00E57E81"/>
    <w:rsid w:val="00E949B0"/>
    <w:rsid w:val="00F00591"/>
    <w:rsid w:val="00F51688"/>
    <w:rsid w:val="00F53146"/>
    <w:rsid w:val="00F91018"/>
    <w:rsid w:val="00FA0F30"/>
    <w:rsid w:val="00FA51A4"/>
    <w:rsid w:val="00FA6B1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AA27A"/>
  <w15:chartTrackingRefBased/>
  <w15:docId w15:val="{2ED6FEEA-555C-4494-98CD-36415D70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542</Words>
  <Characters>4459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2022-09-13T06:40:00Z</cp:lastPrinted>
  <dcterms:created xsi:type="dcterms:W3CDTF">2022-09-14T11:01:00Z</dcterms:created>
  <dcterms:modified xsi:type="dcterms:W3CDTF">2022-09-14T11:41:00Z</dcterms:modified>
</cp:coreProperties>
</file>