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D41241" w:rsidRDefault="00562324" w:rsidP="008D2AB8">
      <w:pPr>
        <w:ind w:right="-110"/>
        <w:rPr>
          <w:b/>
          <w:sz w:val="22"/>
          <w:szCs w:val="20"/>
        </w:rPr>
      </w:pPr>
      <w:r w:rsidRPr="00D41241">
        <w:rPr>
          <w:b/>
          <w:sz w:val="22"/>
          <w:szCs w:val="20"/>
        </w:rPr>
        <w:t>Akademia Górniczo - Hutnicza</w:t>
      </w:r>
    </w:p>
    <w:p w14:paraId="6CACBEAF" w14:textId="77777777" w:rsidR="00562324" w:rsidRPr="00D41241" w:rsidRDefault="00562324" w:rsidP="008D2AB8">
      <w:pPr>
        <w:ind w:right="-110"/>
        <w:rPr>
          <w:b/>
          <w:sz w:val="22"/>
          <w:szCs w:val="20"/>
        </w:rPr>
      </w:pPr>
      <w:r w:rsidRPr="00D41241">
        <w:rPr>
          <w:b/>
          <w:sz w:val="22"/>
          <w:szCs w:val="20"/>
        </w:rPr>
        <w:t>im. Stanisława Staszica w Krakowie</w:t>
      </w:r>
    </w:p>
    <w:p w14:paraId="3A1C3D61" w14:textId="77777777" w:rsidR="008D2AB8" w:rsidRPr="00D41241" w:rsidRDefault="00562324" w:rsidP="008D2AB8">
      <w:pPr>
        <w:ind w:right="-110"/>
        <w:rPr>
          <w:b/>
          <w:sz w:val="22"/>
          <w:szCs w:val="20"/>
        </w:rPr>
      </w:pPr>
      <w:r w:rsidRPr="00D41241">
        <w:rPr>
          <w:b/>
          <w:sz w:val="22"/>
          <w:szCs w:val="20"/>
        </w:rPr>
        <w:t>Dział Zamówień Publicznych</w:t>
      </w:r>
      <w:r w:rsidR="008D2AB8" w:rsidRPr="00D41241">
        <w:rPr>
          <w:b/>
          <w:sz w:val="22"/>
          <w:szCs w:val="20"/>
        </w:rPr>
        <w:t xml:space="preserve">  </w:t>
      </w:r>
    </w:p>
    <w:p w14:paraId="686B8B2D" w14:textId="77777777" w:rsidR="008D2AB8" w:rsidRPr="00D41241" w:rsidRDefault="00562324" w:rsidP="008D2AB8">
      <w:pPr>
        <w:ind w:right="-110"/>
        <w:rPr>
          <w:b/>
          <w:sz w:val="22"/>
          <w:szCs w:val="20"/>
        </w:rPr>
      </w:pPr>
      <w:r w:rsidRPr="00D41241">
        <w:rPr>
          <w:b/>
          <w:sz w:val="22"/>
          <w:szCs w:val="20"/>
        </w:rPr>
        <w:t>Al. Mickiewicza</w:t>
      </w:r>
      <w:r w:rsidR="008D2AB8" w:rsidRPr="00D41241">
        <w:rPr>
          <w:b/>
          <w:sz w:val="22"/>
          <w:szCs w:val="20"/>
        </w:rPr>
        <w:t xml:space="preserve"> </w:t>
      </w:r>
      <w:r w:rsidRPr="00D41241">
        <w:rPr>
          <w:b/>
          <w:sz w:val="22"/>
          <w:szCs w:val="20"/>
        </w:rPr>
        <w:t>30</w:t>
      </w:r>
      <w:r w:rsidR="008D2AB8" w:rsidRPr="00D41241">
        <w:rPr>
          <w:b/>
          <w:sz w:val="22"/>
          <w:szCs w:val="20"/>
        </w:rPr>
        <w:t xml:space="preserve"> </w:t>
      </w:r>
    </w:p>
    <w:p w14:paraId="00C72E7E" w14:textId="77777777" w:rsidR="008D2AB8" w:rsidRPr="00D41241" w:rsidRDefault="00562324" w:rsidP="008D2AB8">
      <w:pPr>
        <w:rPr>
          <w:b/>
          <w:sz w:val="22"/>
          <w:szCs w:val="20"/>
        </w:rPr>
      </w:pPr>
      <w:r w:rsidRPr="00D41241">
        <w:rPr>
          <w:b/>
          <w:sz w:val="22"/>
          <w:szCs w:val="20"/>
        </w:rPr>
        <w:t>30-059</w:t>
      </w:r>
      <w:r w:rsidR="008D2AB8" w:rsidRPr="00D41241">
        <w:rPr>
          <w:b/>
          <w:sz w:val="22"/>
          <w:szCs w:val="20"/>
        </w:rPr>
        <w:t xml:space="preserve"> </w:t>
      </w:r>
      <w:r w:rsidRPr="00D41241">
        <w:rPr>
          <w:b/>
          <w:sz w:val="22"/>
          <w:szCs w:val="20"/>
        </w:rPr>
        <w:t>Kraków</w:t>
      </w:r>
      <w:r w:rsidR="008D2AB8" w:rsidRPr="00D41241">
        <w:rPr>
          <w:b/>
          <w:sz w:val="22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363A52E" w:rsidR="005D2404" w:rsidRPr="008D475B" w:rsidRDefault="008D2AB8" w:rsidP="00EE4EDE">
      <w:pPr>
        <w:jc w:val="both"/>
        <w:rPr>
          <w:b/>
          <w:bCs/>
        </w:rPr>
      </w:pPr>
      <w:r w:rsidRPr="008D475B">
        <w:t>Przystępując do postępowania o udzielenie zamówienia publicznego, którego przedmiotem jest</w:t>
      </w:r>
      <w:bookmarkStart w:id="0" w:name="_Hlk58842586"/>
      <w:r w:rsidR="00F9532E" w:rsidRPr="008D475B">
        <w:t>:</w:t>
      </w:r>
      <w:r w:rsidR="006846B1" w:rsidRPr="008D475B">
        <w:rPr>
          <w:b/>
          <w:bCs/>
        </w:rPr>
        <w:t xml:space="preserve"> </w:t>
      </w:r>
      <w:bookmarkEnd w:id="0"/>
      <w:r w:rsidR="00F9532E" w:rsidRPr="008D475B">
        <w:rPr>
          <w:b/>
          <w:bCs/>
        </w:rPr>
        <w:t>Usługa przeprowadzenia szkolenia i egzaminów na uprawnienia energetyczne G1, G2, G3 dla WEiP - KC-zp.272-415/22</w:t>
      </w:r>
      <w:r w:rsidRPr="008D475B">
        <w:t>,</w:t>
      </w:r>
      <w:r w:rsidRPr="008D475B">
        <w:rPr>
          <w:b/>
        </w:rPr>
        <w:t xml:space="preserve"> </w:t>
      </w:r>
      <w:r w:rsidRPr="008D475B">
        <w:t>oferuję r</w:t>
      </w:r>
      <w:r w:rsidR="0073659D" w:rsidRPr="008D475B">
        <w:t xml:space="preserve">ealizację przedmiotu zamówienia, </w:t>
      </w:r>
      <w:r w:rsidRPr="008D475B">
        <w:t xml:space="preserve">zgodnie </w:t>
      </w:r>
      <w:r w:rsidR="00D41241">
        <w:br/>
      </w:r>
      <w:r w:rsidRPr="008D475B">
        <w:t>z</w:t>
      </w:r>
      <w:r w:rsidR="006D107A" w:rsidRPr="008D475B">
        <w:t xml:space="preserve"> </w:t>
      </w:r>
      <w:r w:rsidRPr="008D475B">
        <w:t>zasadami określonymi w specyfikacji warunków zamówienia.</w:t>
      </w:r>
    </w:p>
    <w:p w14:paraId="4273AA23" w14:textId="77777777" w:rsidR="00486653" w:rsidRPr="008D475B" w:rsidRDefault="00486653" w:rsidP="008D2AB8">
      <w:pPr>
        <w:widowControl w:val="0"/>
        <w:ind w:right="1"/>
        <w:jc w:val="both"/>
      </w:pPr>
    </w:p>
    <w:p w14:paraId="1D35674C" w14:textId="20EAFECB" w:rsidR="00DA7900" w:rsidRPr="008D475B" w:rsidRDefault="00DA7900" w:rsidP="00D66321">
      <w:pPr>
        <w:widowControl w:val="0"/>
        <w:spacing w:line="264" w:lineRule="auto"/>
        <w:ind w:right="1"/>
        <w:jc w:val="both"/>
        <w:rPr>
          <w:b/>
        </w:rPr>
      </w:pPr>
      <w:r w:rsidRPr="008D475B">
        <w:rPr>
          <w:b/>
        </w:rPr>
        <w:t>Cena brutto</w:t>
      </w:r>
      <w:r w:rsidR="00AD68EB" w:rsidRPr="008D475B">
        <w:rPr>
          <w:b/>
        </w:rPr>
        <w:t>*</w:t>
      </w:r>
      <w:r w:rsidRPr="008D475B">
        <w:rPr>
          <w:b/>
        </w:rPr>
        <w:t xml:space="preserve"> </w:t>
      </w:r>
      <w:r w:rsidR="009C7C7F" w:rsidRPr="008D475B">
        <w:rPr>
          <w:b/>
        </w:rPr>
        <w:t xml:space="preserve">za całość przedmiotu zamówienia </w:t>
      </w:r>
      <w:r w:rsidR="00F9532E" w:rsidRPr="008D475B">
        <w:rPr>
          <w:b/>
        </w:rPr>
        <w:t>(tj. szkolenie</w:t>
      </w:r>
      <w:r w:rsidR="0012096E">
        <w:rPr>
          <w:b/>
        </w:rPr>
        <w:t xml:space="preserve"> ze wszystkich grup uprawnień (G1, G2, G3)</w:t>
      </w:r>
      <w:r w:rsidR="00F9532E" w:rsidRPr="008D475B">
        <w:rPr>
          <w:b/>
        </w:rPr>
        <w:t xml:space="preserve"> wraz z egzaminem) </w:t>
      </w:r>
      <w:r w:rsidR="007A7BD7">
        <w:rPr>
          <w:b/>
        </w:rPr>
        <w:t xml:space="preserve">zawiera zwolnioną stawkę podatku VAT i </w:t>
      </w:r>
      <w:r w:rsidR="0039189B" w:rsidRPr="008D475B">
        <w:rPr>
          <w:b/>
        </w:rPr>
        <w:t>wynosi</w:t>
      </w:r>
      <w:r w:rsidRPr="008D475B">
        <w:rPr>
          <w:b/>
        </w:rPr>
        <w:t>: .............................</w:t>
      </w:r>
      <w:r w:rsidR="009C7C7F" w:rsidRPr="008D475B">
        <w:rPr>
          <w:b/>
        </w:rPr>
        <w:t xml:space="preserve"> </w:t>
      </w:r>
      <w:r w:rsidRPr="008D475B">
        <w:rPr>
          <w:b/>
        </w:rPr>
        <w:t>PLN</w:t>
      </w:r>
    </w:p>
    <w:p w14:paraId="685F2447" w14:textId="76158A6D" w:rsidR="00DA7900" w:rsidRDefault="00DA7900" w:rsidP="00DA7900">
      <w:pPr>
        <w:widowControl w:val="0"/>
        <w:spacing w:line="264" w:lineRule="auto"/>
        <w:ind w:right="1"/>
        <w:jc w:val="both"/>
      </w:pPr>
      <w:r w:rsidRPr="008D475B">
        <w:t>Słownie brutto:</w:t>
      </w:r>
      <w:r w:rsidR="009C7C7F" w:rsidRPr="008D475B">
        <w:t xml:space="preserve"> </w:t>
      </w:r>
      <w:r w:rsidRPr="008D475B">
        <w:t>.......................................................................................................................</w:t>
      </w:r>
    </w:p>
    <w:p w14:paraId="336C77CD" w14:textId="1791C2FC" w:rsidR="00D66321" w:rsidRPr="008D475B" w:rsidRDefault="00B000FE" w:rsidP="00DA7900">
      <w:pPr>
        <w:widowControl w:val="0"/>
        <w:spacing w:line="264" w:lineRule="auto"/>
        <w:ind w:right="1"/>
        <w:jc w:val="both"/>
      </w:pPr>
      <w:r>
        <w:t>w</w:t>
      </w:r>
      <w:r w:rsidR="00D66321">
        <w:t xml:space="preserve"> tym:</w:t>
      </w:r>
    </w:p>
    <w:p w14:paraId="3091C9B8" w14:textId="6472E459" w:rsidR="00B000FE" w:rsidRPr="00A9402D" w:rsidRDefault="00B000FE" w:rsidP="00A9402D">
      <w:pPr>
        <w:pStyle w:val="Akapitzlist"/>
        <w:numPr>
          <w:ilvl w:val="0"/>
          <w:numId w:val="10"/>
        </w:numPr>
        <w:spacing w:after="200"/>
        <w:jc w:val="both"/>
        <w:rPr>
          <w:rFonts w:cstheme="minorHAnsi"/>
        </w:rPr>
      </w:pPr>
      <w:r w:rsidRPr="00B000FE">
        <w:rPr>
          <w:rFonts w:cstheme="minorHAnsi"/>
        </w:rPr>
        <w:t xml:space="preserve">Cena za </w:t>
      </w:r>
      <w:r w:rsidR="00510BCF">
        <w:rPr>
          <w:rFonts w:cstheme="minorHAnsi"/>
        </w:rPr>
        <w:t xml:space="preserve">szkolenie </w:t>
      </w:r>
      <w:r w:rsidRPr="00B000FE">
        <w:rPr>
          <w:rFonts w:cstheme="minorHAnsi"/>
        </w:rPr>
        <w:t>dla 1 osoby - uprawnienia: G1</w:t>
      </w:r>
      <w:r w:rsidR="00A9402D">
        <w:rPr>
          <w:rFonts w:cstheme="minorHAnsi"/>
        </w:rPr>
        <w:t xml:space="preserve"> (dozór) </w:t>
      </w:r>
      <w:r w:rsidRPr="00B000FE">
        <w:rPr>
          <w:rFonts w:cstheme="minorHAnsi"/>
        </w:rPr>
        <w:t xml:space="preserve"> wynosi </w:t>
      </w:r>
      <w:r w:rsidRPr="008D475B">
        <w:t>........................................ PLN</w:t>
      </w:r>
      <w:r w:rsidR="00A9402D">
        <w:t xml:space="preserve">, </w:t>
      </w:r>
      <w:r w:rsidR="00A9402D" w:rsidRPr="008D475B">
        <w:rPr>
          <w:rFonts w:cstheme="minorHAnsi"/>
        </w:rPr>
        <w:t xml:space="preserve">G1 </w:t>
      </w:r>
      <w:r w:rsidR="00A9402D">
        <w:rPr>
          <w:rFonts w:cstheme="minorHAnsi"/>
        </w:rPr>
        <w:t xml:space="preserve">(eksploatacja) </w:t>
      </w:r>
      <w:r w:rsidR="00A9402D" w:rsidRPr="008D475B">
        <w:rPr>
          <w:rFonts w:cstheme="minorHAnsi"/>
        </w:rPr>
        <w:t xml:space="preserve">wynosi </w:t>
      </w:r>
      <w:r w:rsidR="00A9402D" w:rsidRPr="008D475B">
        <w:t>........................................ PLN</w:t>
      </w:r>
      <w:r w:rsidR="00A9402D">
        <w:t xml:space="preserve"> </w:t>
      </w:r>
    </w:p>
    <w:p w14:paraId="0FB2B53A" w14:textId="5B4E1269" w:rsidR="00B000FE" w:rsidRPr="00150A01" w:rsidRDefault="00B000FE" w:rsidP="00150A01">
      <w:pPr>
        <w:pStyle w:val="Akapitzlist"/>
        <w:numPr>
          <w:ilvl w:val="0"/>
          <w:numId w:val="10"/>
        </w:numPr>
        <w:spacing w:after="200"/>
        <w:jc w:val="both"/>
        <w:rPr>
          <w:rFonts w:cstheme="minorHAnsi"/>
        </w:rPr>
      </w:pPr>
      <w:r w:rsidRPr="008D475B">
        <w:rPr>
          <w:rFonts w:cstheme="minorHAnsi"/>
        </w:rPr>
        <w:t xml:space="preserve">Cena egzaminu </w:t>
      </w:r>
      <w:r w:rsidR="00150A01" w:rsidRPr="00B000FE">
        <w:rPr>
          <w:rFonts w:cstheme="minorHAnsi"/>
        </w:rPr>
        <w:t xml:space="preserve">dla 1 osoby </w:t>
      </w:r>
      <w:r w:rsidRPr="008D475B">
        <w:rPr>
          <w:rFonts w:cstheme="minorHAnsi"/>
        </w:rPr>
        <w:t>w zakresie dozoru</w:t>
      </w:r>
      <w:r w:rsidR="00150A01">
        <w:rPr>
          <w:rFonts w:cstheme="minorHAnsi"/>
        </w:rPr>
        <w:t xml:space="preserve"> </w:t>
      </w:r>
      <w:r w:rsidR="00150A01" w:rsidRPr="008D475B">
        <w:rPr>
          <w:rFonts w:cstheme="minorHAnsi"/>
        </w:rPr>
        <w:t xml:space="preserve">G1 wynosi </w:t>
      </w:r>
      <w:r w:rsidR="00150A01" w:rsidRPr="008D475B">
        <w:t>........................................ PLN</w:t>
      </w:r>
      <w:r w:rsidRPr="00150A01">
        <w:rPr>
          <w:rFonts w:cstheme="minorHAnsi"/>
        </w:rPr>
        <w:t xml:space="preserve"> i eksploatacji G1 wynosi </w:t>
      </w:r>
      <w:r w:rsidRPr="008D475B">
        <w:t>........................................ PLN</w:t>
      </w:r>
      <w:r w:rsidR="00F64E8D">
        <w:t xml:space="preserve">, </w:t>
      </w:r>
    </w:p>
    <w:p w14:paraId="75C4C3A1" w14:textId="77777777" w:rsidR="00B000FE" w:rsidRPr="008D475B" w:rsidRDefault="00B000FE" w:rsidP="00B000FE">
      <w:pPr>
        <w:pStyle w:val="Akapitzlist"/>
        <w:spacing w:after="200"/>
        <w:jc w:val="both"/>
        <w:rPr>
          <w:rFonts w:cstheme="minorHAnsi"/>
        </w:rPr>
      </w:pPr>
    </w:p>
    <w:p w14:paraId="51ECCC34" w14:textId="428E67CF" w:rsidR="00B000FE" w:rsidRPr="00B000FE" w:rsidRDefault="00B000FE" w:rsidP="00B000FE">
      <w:pPr>
        <w:pStyle w:val="Akapitzlist"/>
        <w:numPr>
          <w:ilvl w:val="0"/>
          <w:numId w:val="10"/>
        </w:numPr>
        <w:spacing w:after="200"/>
        <w:jc w:val="both"/>
        <w:rPr>
          <w:rFonts w:cstheme="minorHAnsi"/>
        </w:rPr>
      </w:pPr>
      <w:r w:rsidRPr="00B000FE">
        <w:rPr>
          <w:rFonts w:cstheme="minorHAnsi"/>
        </w:rPr>
        <w:t xml:space="preserve">Cena za </w:t>
      </w:r>
      <w:r w:rsidR="00510BCF">
        <w:rPr>
          <w:rFonts w:cstheme="minorHAnsi"/>
        </w:rPr>
        <w:t xml:space="preserve">szkolenie </w:t>
      </w:r>
      <w:r w:rsidRPr="00B000FE">
        <w:rPr>
          <w:rFonts w:cstheme="minorHAnsi"/>
        </w:rPr>
        <w:t>dla 1 osoby - uprawnienia: G</w:t>
      </w:r>
      <w:r>
        <w:rPr>
          <w:rFonts w:cstheme="minorHAnsi"/>
        </w:rPr>
        <w:t>2</w:t>
      </w:r>
      <w:r w:rsidRPr="00B000FE">
        <w:rPr>
          <w:rFonts w:cstheme="minorHAnsi"/>
        </w:rPr>
        <w:t xml:space="preserve"> wynosi </w:t>
      </w:r>
      <w:r w:rsidRPr="008D475B">
        <w:t>........................................ PLN</w:t>
      </w:r>
      <w:r w:rsidR="00A9402D">
        <w:t xml:space="preserve">, </w:t>
      </w:r>
      <w:r w:rsidR="00A9402D" w:rsidRPr="008D475B">
        <w:rPr>
          <w:rFonts w:cstheme="minorHAnsi"/>
        </w:rPr>
        <w:t>G</w:t>
      </w:r>
      <w:r w:rsidR="00A9402D">
        <w:rPr>
          <w:rFonts w:cstheme="minorHAnsi"/>
        </w:rPr>
        <w:t>2</w:t>
      </w:r>
      <w:r w:rsidR="00A9402D" w:rsidRPr="008D475B">
        <w:rPr>
          <w:rFonts w:cstheme="minorHAnsi"/>
        </w:rPr>
        <w:t xml:space="preserve"> </w:t>
      </w:r>
      <w:r w:rsidR="00A9402D">
        <w:rPr>
          <w:rFonts w:cstheme="minorHAnsi"/>
        </w:rPr>
        <w:t xml:space="preserve">(eksploatacja) </w:t>
      </w:r>
      <w:r w:rsidR="00A9402D" w:rsidRPr="008D475B">
        <w:rPr>
          <w:rFonts w:cstheme="minorHAnsi"/>
        </w:rPr>
        <w:t xml:space="preserve">wynosi </w:t>
      </w:r>
      <w:r w:rsidR="00A9402D" w:rsidRPr="008D475B">
        <w:t>........................................</w:t>
      </w:r>
      <w:r w:rsidR="00A9402D" w:rsidRPr="00A9402D">
        <w:t xml:space="preserve"> </w:t>
      </w:r>
      <w:r w:rsidR="00A9402D" w:rsidRPr="008D475B">
        <w:t>PLN</w:t>
      </w:r>
    </w:p>
    <w:p w14:paraId="74D891C0" w14:textId="27BF1CAA" w:rsidR="00150A01" w:rsidRPr="00150A01" w:rsidRDefault="00150A01" w:rsidP="00150A01">
      <w:pPr>
        <w:pStyle w:val="Akapitzlist"/>
        <w:numPr>
          <w:ilvl w:val="0"/>
          <w:numId w:val="10"/>
        </w:numPr>
        <w:spacing w:after="200"/>
        <w:jc w:val="both"/>
        <w:rPr>
          <w:rFonts w:cstheme="minorHAnsi"/>
        </w:rPr>
      </w:pPr>
      <w:r w:rsidRPr="008D475B">
        <w:rPr>
          <w:rFonts w:cstheme="minorHAnsi"/>
        </w:rPr>
        <w:t xml:space="preserve">Cena egzaminu </w:t>
      </w:r>
      <w:r w:rsidRPr="00B000FE">
        <w:rPr>
          <w:rFonts w:cstheme="minorHAnsi"/>
        </w:rPr>
        <w:t xml:space="preserve">dla 1 osoby </w:t>
      </w:r>
      <w:r w:rsidRPr="008D475B">
        <w:rPr>
          <w:rFonts w:cstheme="minorHAnsi"/>
        </w:rPr>
        <w:t>w zakresie dozoru</w:t>
      </w:r>
      <w:r>
        <w:rPr>
          <w:rFonts w:cstheme="minorHAnsi"/>
        </w:rPr>
        <w:t xml:space="preserve"> </w:t>
      </w:r>
      <w:r w:rsidRPr="008D475B">
        <w:rPr>
          <w:rFonts w:cstheme="minorHAnsi"/>
        </w:rPr>
        <w:t>G</w:t>
      </w:r>
      <w:r>
        <w:rPr>
          <w:rFonts w:cstheme="minorHAnsi"/>
        </w:rPr>
        <w:t>2</w:t>
      </w:r>
      <w:r w:rsidRPr="008D475B">
        <w:rPr>
          <w:rFonts w:cstheme="minorHAnsi"/>
        </w:rPr>
        <w:t xml:space="preserve"> wynosi </w:t>
      </w:r>
      <w:r w:rsidRPr="008D475B">
        <w:t>........................................ PLN</w:t>
      </w:r>
      <w:r w:rsidRPr="00150A01">
        <w:rPr>
          <w:rFonts w:cstheme="minorHAnsi"/>
        </w:rPr>
        <w:t xml:space="preserve"> i eksploatacji G</w:t>
      </w:r>
      <w:r>
        <w:rPr>
          <w:rFonts w:cstheme="minorHAnsi"/>
        </w:rPr>
        <w:t>2</w:t>
      </w:r>
      <w:r w:rsidRPr="00150A01">
        <w:rPr>
          <w:rFonts w:cstheme="minorHAnsi"/>
        </w:rPr>
        <w:t xml:space="preserve"> wynosi </w:t>
      </w:r>
      <w:r w:rsidRPr="008D475B">
        <w:t>........................................ PLN</w:t>
      </w:r>
      <w:r>
        <w:t xml:space="preserve">, </w:t>
      </w:r>
    </w:p>
    <w:p w14:paraId="6F375760" w14:textId="77777777" w:rsidR="00B000FE" w:rsidRPr="008D475B" w:rsidRDefault="00B000FE" w:rsidP="00B000FE">
      <w:pPr>
        <w:pStyle w:val="Akapitzlist"/>
        <w:spacing w:after="200"/>
        <w:jc w:val="both"/>
        <w:rPr>
          <w:rFonts w:cstheme="minorHAnsi"/>
        </w:rPr>
      </w:pPr>
    </w:p>
    <w:p w14:paraId="4FB22802" w14:textId="74265251" w:rsidR="00B000FE" w:rsidRPr="00B000FE" w:rsidRDefault="00B000FE" w:rsidP="00B000FE">
      <w:pPr>
        <w:pStyle w:val="Akapitzlist"/>
        <w:numPr>
          <w:ilvl w:val="0"/>
          <w:numId w:val="10"/>
        </w:numPr>
        <w:spacing w:after="200"/>
        <w:jc w:val="both"/>
        <w:rPr>
          <w:rFonts w:cstheme="minorHAnsi"/>
        </w:rPr>
      </w:pPr>
      <w:r w:rsidRPr="00B000FE">
        <w:rPr>
          <w:rFonts w:cstheme="minorHAnsi"/>
        </w:rPr>
        <w:t xml:space="preserve">Cena za </w:t>
      </w:r>
      <w:r w:rsidR="00510BCF">
        <w:rPr>
          <w:rFonts w:cstheme="minorHAnsi"/>
        </w:rPr>
        <w:t xml:space="preserve">szkolenie </w:t>
      </w:r>
      <w:r w:rsidRPr="00B000FE">
        <w:rPr>
          <w:rFonts w:cstheme="minorHAnsi"/>
        </w:rPr>
        <w:t>dla 1 osoby - uprawnienia: G</w:t>
      </w:r>
      <w:r>
        <w:rPr>
          <w:rFonts w:cstheme="minorHAnsi"/>
        </w:rPr>
        <w:t>3</w:t>
      </w:r>
      <w:r w:rsidRPr="00B000FE">
        <w:rPr>
          <w:rFonts w:cstheme="minorHAnsi"/>
        </w:rPr>
        <w:t xml:space="preserve"> wynosi </w:t>
      </w:r>
      <w:r w:rsidRPr="008D475B">
        <w:t>........................................ PLN</w:t>
      </w:r>
      <w:r w:rsidR="00A9402D">
        <w:t xml:space="preserve">, </w:t>
      </w:r>
      <w:r w:rsidR="00A9402D" w:rsidRPr="008D475B">
        <w:rPr>
          <w:rFonts w:cstheme="minorHAnsi"/>
        </w:rPr>
        <w:t>G</w:t>
      </w:r>
      <w:r w:rsidR="00A9402D">
        <w:rPr>
          <w:rFonts w:cstheme="minorHAnsi"/>
        </w:rPr>
        <w:t>3</w:t>
      </w:r>
      <w:r w:rsidR="00A9402D" w:rsidRPr="008D475B">
        <w:rPr>
          <w:rFonts w:cstheme="minorHAnsi"/>
        </w:rPr>
        <w:t xml:space="preserve"> </w:t>
      </w:r>
      <w:r w:rsidR="00A9402D">
        <w:rPr>
          <w:rFonts w:cstheme="minorHAnsi"/>
        </w:rPr>
        <w:t xml:space="preserve">(eksploatacja) </w:t>
      </w:r>
      <w:r w:rsidR="00A9402D" w:rsidRPr="008D475B">
        <w:rPr>
          <w:rFonts w:cstheme="minorHAnsi"/>
        </w:rPr>
        <w:t xml:space="preserve">wynosi </w:t>
      </w:r>
      <w:r w:rsidR="00A9402D" w:rsidRPr="008D475B">
        <w:t>........................................</w:t>
      </w:r>
      <w:r w:rsidR="00A9402D" w:rsidRPr="00A9402D">
        <w:t xml:space="preserve"> </w:t>
      </w:r>
      <w:r w:rsidR="00A9402D" w:rsidRPr="008D475B">
        <w:t>PLN</w:t>
      </w:r>
    </w:p>
    <w:p w14:paraId="416D4C2C" w14:textId="77777777" w:rsidR="00B000FE" w:rsidRPr="00B000FE" w:rsidRDefault="00B000FE" w:rsidP="00B000FE">
      <w:pPr>
        <w:pStyle w:val="Akapitzlist"/>
        <w:spacing w:after="200"/>
        <w:jc w:val="both"/>
        <w:rPr>
          <w:rFonts w:cstheme="minorHAnsi"/>
        </w:rPr>
      </w:pPr>
    </w:p>
    <w:p w14:paraId="69BB7F85" w14:textId="73BD323C" w:rsidR="00150A01" w:rsidRPr="00150A01" w:rsidRDefault="00150A01" w:rsidP="00150A01">
      <w:pPr>
        <w:pStyle w:val="Akapitzlist"/>
        <w:numPr>
          <w:ilvl w:val="0"/>
          <w:numId w:val="10"/>
        </w:numPr>
        <w:spacing w:after="200"/>
        <w:jc w:val="both"/>
        <w:rPr>
          <w:rFonts w:cstheme="minorHAnsi"/>
        </w:rPr>
      </w:pPr>
      <w:r w:rsidRPr="008D475B">
        <w:rPr>
          <w:rFonts w:cstheme="minorHAnsi"/>
        </w:rPr>
        <w:lastRenderedPageBreak/>
        <w:t xml:space="preserve">Cena egzaminu </w:t>
      </w:r>
      <w:r w:rsidRPr="00B000FE">
        <w:rPr>
          <w:rFonts w:cstheme="minorHAnsi"/>
        </w:rPr>
        <w:t xml:space="preserve">dla 1 osoby </w:t>
      </w:r>
      <w:r w:rsidRPr="008D475B">
        <w:rPr>
          <w:rFonts w:cstheme="minorHAnsi"/>
        </w:rPr>
        <w:t>w zakresie dozoru</w:t>
      </w:r>
      <w:r>
        <w:rPr>
          <w:rFonts w:cstheme="minorHAnsi"/>
        </w:rPr>
        <w:t xml:space="preserve"> </w:t>
      </w:r>
      <w:r w:rsidRPr="008D475B">
        <w:rPr>
          <w:rFonts w:cstheme="minorHAnsi"/>
        </w:rPr>
        <w:t>G</w:t>
      </w:r>
      <w:r>
        <w:rPr>
          <w:rFonts w:cstheme="minorHAnsi"/>
        </w:rPr>
        <w:t>3</w:t>
      </w:r>
      <w:r w:rsidRPr="008D475B">
        <w:rPr>
          <w:rFonts w:cstheme="minorHAnsi"/>
        </w:rPr>
        <w:t xml:space="preserve"> wynosi </w:t>
      </w:r>
      <w:r w:rsidRPr="008D475B">
        <w:t>........................................ PLN</w:t>
      </w:r>
      <w:r w:rsidRPr="00150A01">
        <w:rPr>
          <w:rFonts w:cstheme="minorHAnsi"/>
        </w:rPr>
        <w:t xml:space="preserve"> i eksploatacji G</w:t>
      </w:r>
      <w:r>
        <w:rPr>
          <w:rFonts w:cstheme="minorHAnsi"/>
        </w:rPr>
        <w:t>3</w:t>
      </w:r>
      <w:r w:rsidRPr="00150A01">
        <w:rPr>
          <w:rFonts w:cstheme="minorHAnsi"/>
        </w:rPr>
        <w:t xml:space="preserve"> wynosi </w:t>
      </w:r>
      <w:r w:rsidRPr="008D475B">
        <w:t>........................................ PLN</w:t>
      </w:r>
      <w:r>
        <w:t xml:space="preserve">, </w:t>
      </w:r>
    </w:p>
    <w:p w14:paraId="6AF12F9F" w14:textId="77777777" w:rsidR="00F9532E" w:rsidRDefault="00F9532E" w:rsidP="00287A3A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243BEBA8" w14:textId="26BE447A" w:rsidR="00AD68EB" w:rsidRDefault="00AD68EB" w:rsidP="00AD68EB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2020 r. poz.1983 j.t.)</w:t>
      </w:r>
    </w:p>
    <w:p w14:paraId="0CE50CB1" w14:textId="77777777" w:rsidR="00BD5096" w:rsidRPr="00D41241" w:rsidRDefault="00BD5096" w:rsidP="00BD5096">
      <w:pPr>
        <w:widowControl w:val="0"/>
        <w:spacing w:line="264" w:lineRule="auto"/>
        <w:ind w:right="1"/>
        <w:rPr>
          <w:b/>
          <w:sz w:val="22"/>
          <w:szCs w:val="20"/>
        </w:rPr>
      </w:pPr>
    </w:p>
    <w:p w14:paraId="56A052E1" w14:textId="455C9F7A" w:rsidR="00DA7900" w:rsidRPr="00D41241" w:rsidRDefault="00DA7900" w:rsidP="009C7C7F">
      <w:pPr>
        <w:widowControl w:val="0"/>
        <w:ind w:right="1"/>
        <w:jc w:val="both"/>
        <w:rPr>
          <w:b/>
          <w:sz w:val="22"/>
          <w:szCs w:val="20"/>
        </w:rPr>
      </w:pPr>
      <w:r w:rsidRPr="00D41241">
        <w:rPr>
          <w:b/>
          <w:sz w:val="22"/>
          <w:szCs w:val="20"/>
        </w:rPr>
        <w:t xml:space="preserve">Termin realizacji umowy: </w:t>
      </w:r>
      <w:r w:rsidR="009C7C7F" w:rsidRPr="00D41241">
        <w:rPr>
          <w:b/>
          <w:sz w:val="22"/>
          <w:szCs w:val="20"/>
        </w:rPr>
        <w:t>do</w:t>
      </w:r>
      <w:r w:rsidR="00F9532E" w:rsidRPr="00D41241">
        <w:rPr>
          <w:b/>
          <w:sz w:val="22"/>
          <w:szCs w:val="20"/>
        </w:rPr>
        <w:t xml:space="preserve"> 12</w:t>
      </w:r>
      <w:r w:rsidR="009C7C7F" w:rsidRPr="00D41241">
        <w:rPr>
          <w:b/>
          <w:sz w:val="22"/>
          <w:szCs w:val="20"/>
        </w:rPr>
        <w:t xml:space="preserve"> miesięcy od daty podpisania umowy</w:t>
      </w:r>
      <w:r w:rsidR="00435604">
        <w:rPr>
          <w:b/>
          <w:sz w:val="22"/>
          <w:szCs w:val="20"/>
        </w:rPr>
        <w:t>, nie później niż 15.10.2023 r.</w:t>
      </w:r>
    </w:p>
    <w:p w14:paraId="07688DBE" w14:textId="4ED68B6C" w:rsidR="00AD68EB" w:rsidRPr="00DF2815" w:rsidRDefault="00AD68EB" w:rsidP="009C7C7F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 xml:space="preserve">przelewem w terminie do 21 dni od daty otrzymania faktury przez Zamawiającego na rachunek Wykonawcy zawarty na dzień zlecenia przelewu w wykazie podmiotów, o których mowa w </w:t>
      </w:r>
      <w:r w:rsidR="00F9532E">
        <w:rPr>
          <w:sz w:val="22"/>
          <w:szCs w:val="22"/>
        </w:rPr>
        <w:t>art</w:t>
      </w:r>
      <w:r w:rsidRPr="00DF2815">
        <w:rPr>
          <w:sz w:val="22"/>
          <w:szCs w:val="22"/>
        </w:rPr>
        <w:t>. 96b ust. 1) Ustawy o podatku od towarów i usług.</w:t>
      </w:r>
    </w:p>
    <w:p w14:paraId="3D086DC9" w14:textId="77777777" w:rsidR="00AD68EB" w:rsidRDefault="00AD68EB" w:rsidP="009C7C7F">
      <w:pPr>
        <w:widowControl w:val="0"/>
        <w:ind w:right="1"/>
        <w:jc w:val="both"/>
        <w:rPr>
          <w:b/>
          <w:sz w:val="20"/>
          <w:szCs w:val="20"/>
        </w:rPr>
      </w:pPr>
    </w:p>
    <w:p w14:paraId="41DACBD2" w14:textId="60C4A0A3" w:rsidR="00AD68EB" w:rsidRPr="002E0329" w:rsidRDefault="00F9532E" w:rsidP="00D41241">
      <w:pPr>
        <w:widowControl w:val="0"/>
        <w:spacing w:line="360" w:lineRule="auto"/>
        <w:ind w:right="1"/>
        <w:jc w:val="center"/>
        <w:rPr>
          <w:b/>
          <w:color w:val="000000"/>
          <w:sz w:val="20"/>
          <w:szCs w:val="20"/>
        </w:rPr>
      </w:pPr>
      <w:r>
        <w:rPr>
          <w:b/>
          <w:iCs/>
          <w:color w:val="FF0000"/>
          <w:u w:val="single"/>
        </w:rPr>
        <w:t>/k</w:t>
      </w:r>
      <w:r w:rsidR="00DA7900" w:rsidRPr="00F9532E">
        <w:rPr>
          <w:b/>
          <w:iCs/>
          <w:color w:val="FF0000"/>
          <w:u w:val="single"/>
        </w:rPr>
        <w:t>ryterium oceny ofert</w:t>
      </w:r>
      <w:r w:rsidR="00DA7900" w:rsidRPr="00F9532E">
        <w:rPr>
          <w:bCs/>
          <w:iCs/>
          <w:color w:val="FF0000"/>
          <w:sz w:val="20"/>
          <w:szCs w:val="20"/>
          <w:u w:val="single"/>
        </w:rPr>
        <w:t>:</w:t>
      </w:r>
      <w:r>
        <w:rPr>
          <w:bCs/>
          <w:iCs/>
          <w:color w:val="FF0000"/>
          <w:sz w:val="20"/>
          <w:szCs w:val="20"/>
          <w:u w:val="single"/>
        </w:rPr>
        <w:t>/</w:t>
      </w:r>
    </w:p>
    <w:tbl>
      <w:tblPr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8"/>
        <w:gridCol w:w="6564"/>
      </w:tblGrid>
      <w:tr w:rsidR="00D41241" w14:paraId="16ECB37A" w14:textId="3D013146" w:rsidTr="00D41241">
        <w:trPr>
          <w:trHeight w:val="150"/>
        </w:trPr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0C69" w14:textId="77777777" w:rsidR="00D41241" w:rsidRPr="002E618A" w:rsidRDefault="00D41241" w:rsidP="00AC47D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AD8CF" w14:textId="78F96CF3" w:rsidR="00D41241" w:rsidRPr="007D1D7B" w:rsidRDefault="00D41241" w:rsidP="00AC47D2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Doświadczenie osób </w:t>
            </w:r>
            <w:r w:rsidR="00B000FE">
              <w:rPr>
                <w:b/>
                <w:sz w:val="22"/>
                <w:szCs w:val="22"/>
              </w:rPr>
              <w:t xml:space="preserve">(maksymalnie dwóch osób) </w:t>
            </w:r>
            <w:r>
              <w:rPr>
                <w:b/>
                <w:sz w:val="22"/>
                <w:szCs w:val="22"/>
              </w:rPr>
              <w:t>skierowanych do realizacji zamówienia</w:t>
            </w:r>
          </w:p>
          <w:p w14:paraId="356C4DAD" w14:textId="77777777" w:rsidR="00D41241" w:rsidRPr="007D1D7B" w:rsidRDefault="00D41241" w:rsidP="00AC47D2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D41241" w14:paraId="2635B3CC" w14:textId="3CF79B00" w:rsidTr="00D41241">
        <w:trPr>
          <w:trHeight w:val="150"/>
        </w:trPr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68FC" w14:textId="1DB48AD8" w:rsidR="00D41241" w:rsidRPr="00D41241" w:rsidRDefault="00D41241" w:rsidP="00D41241">
            <w:pPr>
              <w:pStyle w:val="Akapitzlist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D41241">
              <w:rPr>
                <w:sz w:val="20"/>
                <w:szCs w:val="20"/>
              </w:rPr>
              <w:t>…………………..</w:t>
            </w:r>
          </w:p>
          <w:p w14:paraId="2E537C3E" w14:textId="77777777" w:rsidR="00D41241" w:rsidRPr="002E618A" w:rsidRDefault="00D41241" w:rsidP="00AC47D2">
            <w:pPr>
              <w:rPr>
                <w:sz w:val="20"/>
                <w:szCs w:val="20"/>
              </w:rPr>
            </w:pPr>
          </w:p>
          <w:p w14:paraId="53D21131" w14:textId="77777777" w:rsidR="00D41241" w:rsidRPr="002E618A" w:rsidRDefault="00D41241" w:rsidP="00AC47D2">
            <w:pPr>
              <w:rPr>
                <w:sz w:val="20"/>
                <w:szCs w:val="20"/>
              </w:rPr>
            </w:pPr>
          </w:p>
          <w:p w14:paraId="3CEA6742" w14:textId="7915C7D0" w:rsidR="00D41241" w:rsidRPr="00D41241" w:rsidRDefault="00D41241" w:rsidP="00D41241">
            <w:pPr>
              <w:pStyle w:val="Akapitzlist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D41241">
              <w:rPr>
                <w:color w:val="000000"/>
                <w:sz w:val="20"/>
                <w:szCs w:val="20"/>
              </w:rPr>
              <w:t>…………………..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167A" w14:textId="7163C581" w:rsidR="00D41241" w:rsidRPr="00471070" w:rsidRDefault="00D41241" w:rsidP="00D41241">
            <w:pPr>
              <w:jc w:val="both"/>
              <w:rPr>
                <w:shd w:val="clear" w:color="auto" w:fill="FFFFFF"/>
              </w:rPr>
            </w:pPr>
            <w:r>
              <w:rPr>
                <w:bCs/>
                <w:iCs/>
                <w:color w:val="000000"/>
                <w:lang w:eastAsia="zh-CN"/>
              </w:rPr>
              <w:t>P</w:t>
            </w:r>
            <w:r w:rsidRPr="00D41241">
              <w:rPr>
                <w:bCs/>
                <w:iCs/>
                <w:color w:val="000000"/>
                <w:lang w:eastAsia="zh-CN"/>
              </w:rPr>
              <w:t>rzeprowadziła</w:t>
            </w:r>
            <w:r>
              <w:rPr>
                <w:bCs/>
                <w:iCs/>
                <w:color w:val="000000"/>
                <w:lang w:eastAsia="zh-CN"/>
              </w:rPr>
              <w:t>/przeprowadzili łącznie szkolenia</w:t>
            </w:r>
            <w:r w:rsidRPr="00D41241"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D41241">
              <w:rPr>
                <w:rFonts w:cs="Calibri"/>
              </w:rPr>
              <w:t>z  zakresu grup energetycznych (G1, G2, G3)</w:t>
            </w:r>
            <w:r>
              <w:rPr>
                <w:rFonts w:cs="Calibri"/>
              </w:rPr>
              <w:t xml:space="preserve"> dla ……….</w:t>
            </w:r>
            <w:r w:rsidRPr="00D41241">
              <w:rPr>
                <w:rFonts w:cs="Calibri"/>
                <w:i/>
              </w:rPr>
              <w:t xml:space="preserve">/proszę wpisać liczbę/ </w:t>
            </w:r>
            <w:r>
              <w:rPr>
                <w:rFonts w:cs="Calibri"/>
              </w:rPr>
              <w:t>osób</w:t>
            </w:r>
            <w:r w:rsidR="008E7A68">
              <w:rPr>
                <w:rFonts w:cs="Calibri"/>
              </w:rPr>
              <w:t xml:space="preserve"> (min.</w:t>
            </w:r>
            <w:r w:rsidR="00BC6EE6">
              <w:rPr>
                <w:rFonts w:cs="Calibri"/>
              </w:rPr>
              <w:t xml:space="preserve"> punktowana</w:t>
            </w:r>
            <w:r w:rsidR="008E7A68">
              <w:rPr>
                <w:rFonts w:cs="Calibri"/>
              </w:rPr>
              <w:t xml:space="preserve"> liczba </w:t>
            </w:r>
            <w:r w:rsidR="001842F6">
              <w:rPr>
                <w:rFonts w:cs="Calibri"/>
              </w:rPr>
              <w:t>to więcej niż</w:t>
            </w:r>
            <w:r w:rsidR="008E7A68">
              <w:rPr>
                <w:rFonts w:cs="Calibri"/>
              </w:rPr>
              <w:t xml:space="preserve"> 150</w:t>
            </w:r>
            <w:r w:rsidR="001842F6">
              <w:rPr>
                <w:rFonts w:cs="Calibri"/>
              </w:rPr>
              <w:t xml:space="preserve"> </w:t>
            </w:r>
            <w:r w:rsidR="00503FB9">
              <w:rPr>
                <w:rFonts w:cs="Calibri"/>
              </w:rPr>
              <w:t xml:space="preserve">osób </w:t>
            </w:r>
            <w:r w:rsidR="001842F6">
              <w:rPr>
                <w:rFonts w:cs="Calibri"/>
              </w:rPr>
              <w:t>określonych w SWZ</w:t>
            </w:r>
            <w:r w:rsidR="008E7A68">
              <w:rPr>
                <w:rFonts w:cs="Calibri"/>
              </w:rPr>
              <w:t>)</w:t>
            </w:r>
          </w:p>
          <w:p w14:paraId="0FD64114" w14:textId="2F10B15D" w:rsidR="00D41241" w:rsidRDefault="00D41241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  <w:p w14:paraId="0AE59FF2" w14:textId="6F269CB7" w:rsidR="00D41241" w:rsidRPr="002E618A" w:rsidRDefault="00D41241" w:rsidP="00D41241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1B07AA06" w14:textId="77777777" w:rsidR="00D14E04" w:rsidRDefault="00D14E04" w:rsidP="00FE545C">
      <w:pPr>
        <w:rPr>
          <w:b/>
          <w:sz w:val="20"/>
          <w:szCs w:val="20"/>
          <w:u w:val="single"/>
        </w:rPr>
      </w:pP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036358E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D41241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5AB13A43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D41241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5C150696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</w:t>
      </w:r>
      <w:r w:rsidR="00D41241">
        <w:rPr>
          <w:i/>
          <w:sz w:val="20"/>
          <w:szCs w:val="20"/>
        </w:rPr>
        <w:br/>
      </w:r>
      <w:r w:rsidR="00FE545C" w:rsidRPr="00C81224">
        <w:rPr>
          <w:i/>
          <w:sz w:val="20"/>
          <w:szCs w:val="20"/>
        </w:rPr>
        <w:t>5 RODO treści oświadczenia wykonawca nie składa (usunięcie treści oświadczenia np. przez jego wykreślenie).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490" w:type="dxa"/>
        <w:tblLayout w:type="fixed"/>
        <w:tblLook w:val="00A0" w:firstRow="1" w:lastRow="0" w:firstColumn="1" w:lastColumn="0" w:noHBand="0" w:noVBand="0"/>
      </w:tblPr>
      <w:tblGrid>
        <w:gridCol w:w="681"/>
        <w:gridCol w:w="5123"/>
        <w:gridCol w:w="3686"/>
      </w:tblGrid>
      <w:tr w:rsidR="00FE545C" w:rsidRPr="00C81224" w14:paraId="3865EE3D" w14:textId="77777777" w:rsidTr="00D412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D412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5762FEAF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</w:p>
    <w:p w14:paraId="3B79E81B" w14:textId="200F7928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472B9946" w14:textId="77777777" w:rsidR="00D41241" w:rsidRDefault="009D651F" w:rsidP="00D4124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sectPr w:rsidR="00D41241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A4A2F" w14:textId="77777777" w:rsidR="007468D4" w:rsidRDefault="007468D4">
      <w:r>
        <w:separator/>
      </w:r>
    </w:p>
  </w:endnote>
  <w:endnote w:type="continuationSeparator" w:id="0">
    <w:p w14:paraId="1EAA3A53" w14:textId="77777777" w:rsidR="007468D4" w:rsidRDefault="0074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26E0C" w14:textId="77777777" w:rsidR="007468D4" w:rsidRDefault="007468D4">
      <w:r>
        <w:separator/>
      </w:r>
    </w:p>
  </w:footnote>
  <w:footnote w:type="continuationSeparator" w:id="0">
    <w:p w14:paraId="1D500636" w14:textId="77777777" w:rsidR="007468D4" w:rsidRDefault="00746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82A1" w14:textId="46BA43E3" w:rsidR="00D223B9" w:rsidRDefault="00F9532E" w:rsidP="00F9532E">
    <w:pPr>
      <w:pStyle w:val="Nagwek"/>
      <w:jc w:val="center"/>
    </w:pPr>
    <w:r>
      <w:rPr>
        <w:noProof/>
      </w:rPr>
      <w:drawing>
        <wp:inline distT="0" distB="0" distL="0" distR="0" wp14:anchorId="0F95F6CB" wp14:editId="29554163">
          <wp:extent cx="5759450" cy="603752"/>
          <wp:effectExtent l="0" t="0" r="0" b="6350"/>
          <wp:docPr id="4" name="Obraz 4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3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879DC"/>
    <w:multiLevelType w:val="hybridMultilevel"/>
    <w:tmpl w:val="14021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3E41EE"/>
    <w:multiLevelType w:val="hybridMultilevel"/>
    <w:tmpl w:val="E15C3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22096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06372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6024835">
    <w:abstractNumId w:val="3"/>
  </w:num>
  <w:num w:numId="4" w16cid:durableId="1886333782">
    <w:abstractNumId w:val="8"/>
  </w:num>
  <w:num w:numId="5" w16cid:durableId="354354588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9553872">
    <w:abstractNumId w:val="4"/>
  </w:num>
  <w:num w:numId="7" w16cid:durableId="1783524769">
    <w:abstractNumId w:val="1"/>
  </w:num>
  <w:num w:numId="8" w16cid:durableId="975061696">
    <w:abstractNumId w:val="7"/>
  </w:num>
  <w:num w:numId="9" w16cid:durableId="1007826301">
    <w:abstractNumId w:val="2"/>
  </w:num>
  <w:num w:numId="10" w16cid:durableId="1771657116">
    <w:abstractNumId w:val="0"/>
  </w:num>
  <w:num w:numId="11" w16cid:durableId="4009504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4E45"/>
    <w:rsid w:val="00037083"/>
    <w:rsid w:val="00071CCC"/>
    <w:rsid w:val="00085967"/>
    <w:rsid w:val="000B1326"/>
    <w:rsid w:val="000B731D"/>
    <w:rsid w:val="000C1BB5"/>
    <w:rsid w:val="000D0128"/>
    <w:rsid w:val="000D6134"/>
    <w:rsid w:val="000E09C7"/>
    <w:rsid w:val="000E1ECC"/>
    <w:rsid w:val="000E7656"/>
    <w:rsid w:val="000F6589"/>
    <w:rsid w:val="00106636"/>
    <w:rsid w:val="00116EC6"/>
    <w:rsid w:val="0012096E"/>
    <w:rsid w:val="0013406B"/>
    <w:rsid w:val="00143F97"/>
    <w:rsid w:val="001459C3"/>
    <w:rsid w:val="00150A01"/>
    <w:rsid w:val="00165A31"/>
    <w:rsid w:val="001801DD"/>
    <w:rsid w:val="001842F6"/>
    <w:rsid w:val="0018681D"/>
    <w:rsid w:val="001911B3"/>
    <w:rsid w:val="001D4612"/>
    <w:rsid w:val="00207E98"/>
    <w:rsid w:val="002100ED"/>
    <w:rsid w:val="002331CB"/>
    <w:rsid w:val="00266FA8"/>
    <w:rsid w:val="002723B0"/>
    <w:rsid w:val="00287A3A"/>
    <w:rsid w:val="002A48B7"/>
    <w:rsid w:val="003049BF"/>
    <w:rsid w:val="00310C3A"/>
    <w:rsid w:val="00315A4A"/>
    <w:rsid w:val="00317C81"/>
    <w:rsid w:val="00332F01"/>
    <w:rsid w:val="00363710"/>
    <w:rsid w:val="00371086"/>
    <w:rsid w:val="00371FF4"/>
    <w:rsid w:val="0037234E"/>
    <w:rsid w:val="0039189B"/>
    <w:rsid w:val="003A226C"/>
    <w:rsid w:val="003B40D8"/>
    <w:rsid w:val="003D0AA6"/>
    <w:rsid w:val="003D212A"/>
    <w:rsid w:val="004244A9"/>
    <w:rsid w:val="00433715"/>
    <w:rsid w:val="00435604"/>
    <w:rsid w:val="00437572"/>
    <w:rsid w:val="0044055D"/>
    <w:rsid w:val="004602E4"/>
    <w:rsid w:val="00486653"/>
    <w:rsid w:val="00491918"/>
    <w:rsid w:val="00493393"/>
    <w:rsid w:val="004B0A8A"/>
    <w:rsid w:val="004B7300"/>
    <w:rsid w:val="004C6753"/>
    <w:rsid w:val="004E40D9"/>
    <w:rsid w:val="004F2474"/>
    <w:rsid w:val="00500763"/>
    <w:rsid w:val="00503FB9"/>
    <w:rsid w:val="005103C4"/>
    <w:rsid w:val="00510BCF"/>
    <w:rsid w:val="00543BD2"/>
    <w:rsid w:val="00562324"/>
    <w:rsid w:val="00564A82"/>
    <w:rsid w:val="0057219C"/>
    <w:rsid w:val="005829B9"/>
    <w:rsid w:val="00595C87"/>
    <w:rsid w:val="005C5548"/>
    <w:rsid w:val="005D2404"/>
    <w:rsid w:val="005D2C65"/>
    <w:rsid w:val="005E6D94"/>
    <w:rsid w:val="005F002D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468D4"/>
    <w:rsid w:val="00753141"/>
    <w:rsid w:val="007538B8"/>
    <w:rsid w:val="007725AA"/>
    <w:rsid w:val="007748F0"/>
    <w:rsid w:val="007A4321"/>
    <w:rsid w:val="007A7BD7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8416B"/>
    <w:rsid w:val="008B2F0C"/>
    <w:rsid w:val="008B4928"/>
    <w:rsid w:val="008C4BAD"/>
    <w:rsid w:val="008C6A42"/>
    <w:rsid w:val="008C7DC4"/>
    <w:rsid w:val="008D2AB8"/>
    <w:rsid w:val="008D475B"/>
    <w:rsid w:val="008E7A68"/>
    <w:rsid w:val="008F1C66"/>
    <w:rsid w:val="00930057"/>
    <w:rsid w:val="00960965"/>
    <w:rsid w:val="00962D25"/>
    <w:rsid w:val="00966299"/>
    <w:rsid w:val="00970FE4"/>
    <w:rsid w:val="009C7C7F"/>
    <w:rsid w:val="009D651F"/>
    <w:rsid w:val="00A0022B"/>
    <w:rsid w:val="00A203D3"/>
    <w:rsid w:val="00A346FE"/>
    <w:rsid w:val="00A377D3"/>
    <w:rsid w:val="00A47B4D"/>
    <w:rsid w:val="00A67C81"/>
    <w:rsid w:val="00A83018"/>
    <w:rsid w:val="00A9402D"/>
    <w:rsid w:val="00AA0898"/>
    <w:rsid w:val="00AA2081"/>
    <w:rsid w:val="00AA33D0"/>
    <w:rsid w:val="00AB7D71"/>
    <w:rsid w:val="00AD68EB"/>
    <w:rsid w:val="00B000FE"/>
    <w:rsid w:val="00B04FA9"/>
    <w:rsid w:val="00B620F9"/>
    <w:rsid w:val="00B774DC"/>
    <w:rsid w:val="00BA79C6"/>
    <w:rsid w:val="00BC6EE6"/>
    <w:rsid w:val="00BD1551"/>
    <w:rsid w:val="00BD5096"/>
    <w:rsid w:val="00BE0FB6"/>
    <w:rsid w:val="00BE2CF7"/>
    <w:rsid w:val="00BF6F0A"/>
    <w:rsid w:val="00C1016D"/>
    <w:rsid w:val="00C81224"/>
    <w:rsid w:val="00C94BAA"/>
    <w:rsid w:val="00C969A6"/>
    <w:rsid w:val="00CA7D36"/>
    <w:rsid w:val="00D03055"/>
    <w:rsid w:val="00D12C5C"/>
    <w:rsid w:val="00D14E04"/>
    <w:rsid w:val="00D223B9"/>
    <w:rsid w:val="00D24208"/>
    <w:rsid w:val="00D3569B"/>
    <w:rsid w:val="00D41241"/>
    <w:rsid w:val="00D537A2"/>
    <w:rsid w:val="00D572B5"/>
    <w:rsid w:val="00D60C38"/>
    <w:rsid w:val="00D66321"/>
    <w:rsid w:val="00D66893"/>
    <w:rsid w:val="00D715BF"/>
    <w:rsid w:val="00D90ACB"/>
    <w:rsid w:val="00DA7900"/>
    <w:rsid w:val="00DB62F8"/>
    <w:rsid w:val="00DC1500"/>
    <w:rsid w:val="00DC2418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612C0"/>
    <w:rsid w:val="00F64E8D"/>
    <w:rsid w:val="00F77147"/>
    <w:rsid w:val="00F91018"/>
    <w:rsid w:val="00F9532E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F953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B6B3F-8B14-49B1-88EC-0E309FEA6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667</Words>
  <Characters>5217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5</cp:revision>
  <cp:lastPrinted>2022-07-11T13:09:00Z</cp:lastPrinted>
  <dcterms:created xsi:type="dcterms:W3CDTF">2022-09-09T12:46:00Z</dcterms:created>
  <dcterms:modified xsi:type="dcterms:W3CDTF">2022-09-15T09:45:00Z</dcterms:modified>
</cp:coreProperties>
</file>