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72D8E" w14:textId="7487F3EE" w:rsidR="00307760" w:rsidRPr="00240E71" w:rsidRDefault="00DF7DBE" w:rsidP="00307760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w:pict w14:anchorId="33523A00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"/>
        </w:pict>
      </w:r>
      <w:r w:rsidR="00307760">
        <w:rPr>
          <w:b w:val="0"/>
          <w:sz w:val="22"/>
          <w:szCs w:val="22"/>
        </w:rPr>
        <w:tab/>
      </w:r>
      <w:r w:rsidR="00307760">
        <w:rPr>
          <w:b w:val="0"/>
          <w:sz w:val="22"/>
          <w:szCs w:val="22"/>
        </w:rPr>
        <w:tab/>
      </w:r>
      <w:r w:rsidR="00307760">
        <w:rPr>
          <w:b w:val="0"/>
          <w:sz w:val="22"/>
          <w:szCs w:val="22"/>
        </w:rPr>
        <w:tab/>
      </w:r>
      <w:r w:rsidR="00307760">
        <w:rPr>
          <w:b w:val="0"/>
          <w:sz w:val="22"/>
          <w:szCs w:val="22"/>
        </w:rPr>
        <w:tab/>
      </w:r>
      <w:r w:rsidR="00307760">
        <w:rPr>
          <w:b w:val="0"/>
          <w:sz w:val="22"/>
          <w:szCs w:val="22"/>
        </w:rPr>
        <w:tab/>
      </w:r>
      <w:r w:rsidR="00307760">
        <w:rPr>
          <w:b w:val="0"/>
          <w:sz w:val="22"/>
          <w:szCs w:val="22"/>
        </w:rPr>
        <w:tab/>
      </w:r>
      <w:r w:rsidR="00307760">
        <w:rPr>
          <w:b w:val="0"/>
          <w:sz w:val="22"/>
          <w:szCs w:val="22"/>
        </w:rPr>
        <w:tab/>
      </w:r>
      <w:r w:rsidR="00307760" w:rsidRPr="004C278E">
        <w:rPr>
          <w:rFonts w:ascii="Times New Roman" w:hAnsi="Times New Roman"/>
        </w:rPr>
        <w:t xml:space="preserve">Załącznik nr </w:t>
      </w:r>
      <w:r w:rsidR="00307760">
        <w:rPr>
          <w:rFonts w:ascii="Times New Roman" w:hAnsi="Times New Roman"/>
        </w:rPr>
        <w:t>1</w:t>
      </w:r>
    </w:p>
    <w:p w14:paraId="7A7B6CC9" w14:textId="77777777" w:rsidR="00307760" w:rsidRDefault="00307760" w:rsidP="0030776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C0950CE" w14:textId="77777777" w:rsidR="00307760" w:rsidRPr="0022732C" w:rsidRDefault="00307760" w:rsidP="0030776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C6DDD5B" w14:textId="77777777" w:rsidR="00307760" w:rsidRDefault="00307760" w:rsidP="0030776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DD1C2E6" w14:textId="77777777" w:rsidR="00307760" w:rsidRPr="0022732C" w:rsidRDefault="00307760" w:rsidP="0030776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32EDF66" w14:textId="77777777" w:rsidR="00307760" w:rsidRPr="0022732C" w:rsidRDefault="00307760" w:rsidP="0030776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83D30D5" w14:textId="77777777" w:rsidR="00307760" w:rsidRPr="0022732C" w:rsidRDefault="00307760" w:rsidP="0030776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E8740FB" w14:textId="77777777" w:rsidR="00307760" w:rsidRPr="0022732C" w:rsidRDefault="00307760" w:rsidP="0030776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5D4C2B6" w14:textId="77777777" w:rsidR="00307760" w:rsidRPr="0022732C" w:rsidRDefault="00307760" w:rsidP="0030776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40911">
        <w:rPr>
          <w:sz w:val="22"/>
          <w:lang w:val="en-US"/>
        </w:rPr>
        <w:t>……………………………………………………………………………………………..</w:t>
      </w:r>
    </w:p>
    <w:p w14:paraId="5E3E9EC0" w14:textId="77777777" w:rsidR="00307760" w:rsidRPr="0022732C" w:rsidRDefault="00307760" w:rsidP="0030776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40911">
        <w:rPr>
          <w:sz w:val="22"/>
          <w:lang w:val="en-US"/>
        </w:rPr>
        <w:t>…………………………………………………………………………………………….</w:t>
      </w:r>
    </w:p>
    <w:p w14:paraId="235D1567" w14:textId="77777777" w:rsidR="00307760" w:rsidRPr="0022732C" w:rsidRDefault="00307760" w:rsidP="0030776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50AC83D" w14:textId="77777777" w:rsidR="00307760" w:rsidRPr="0022732C" w:rsidRDefault="00307760" w:rsidP="0030776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9B0B25D" w14:textId="77777777" w:rsidR="00307760" w:rsidRPr="0022732C" w:rsidRDefault="00307760" w:rsidP="0030776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AB76A56" w14:textId="77777777" w:rsidR="00307760" w:rsidRDefault="00307760" w:rsidP="00307760">
      <w:pPr>
        <w:spacing w:line="360" w:lineRule="auto"/>
      </w:pPr>
      <w:r>
        <w:t>Do: Nazwa i siedziba Zamawiającego:</w:t>
      </w:r>
    </w:p>
    <w:p w14:paraId="097722D6" w14:textId="77777777" w:rsidR="00307760" w:rsidRPr="00C730B3" w:rsidRDefault="00307760" w:rsidP="00307760">
      <w:pPr>
        <w:ind w:right="-110"/>
        <w:rPr>
          <w:b/>
        </w:rPr>
      </w:pPr>
      <w:r w:rsidRPr="00C730B3">
        <w:rPr>
          <w:b/>
        </w:rPr>
        <w:t>Akademia Górniczo - Hutnicza</w:t>
      </w:r>
    </w:p>
    <w:p w14:paraId="3A802B0F" w14:textId="77777777" w:rsidR="00307760" w:rsidRPr="00C730B3" w:rsidRDefault="00307760" w:rsidP="00307760">
      <w:pPr>
        <w:ind w:right="-110"/>
        <w:rPr>
          <w:b/>
        </w:rPr>
      </w:pPr>
      <w:r w:rsidRPr="00C730B3">
        <w:rPr>
          <w:b/>
        </w:rPr>
        <w:t>im. Stanisława Staszica w Krakowie</w:t>
      </w:r>
    </w:p>
    <w:p w14:paraId="6200A495" w14:textId="77777777" w:rsidR="00307760" w:rsidRDefault="00307760" w:rsidP="00307760">
      <w:pPr>
        <w:ind w:right="-110"/>
        <w:rPr>
          <w:b/>
        </w:rPr>
      </w:pPr>
      <w:r w:rsidRPr="00C730B3">
        <w:rPr>
          <w:b/>
        </w:rPr>
        <w:t>Dział Zamówień Publicznych</w:t>
      </w:r>
      <w:r>
        <w:rPr>
          <w:b/>
        </w:rPr>
        <w:t xml:space="preserve">  </w:t>
      </w:r>
    </w:p>
    <w:p w14:paraId="4DB6C291" w14:textId="77777777" w:rsidR="00307760" w:rsidRDefault="00307760" w:rsidP="00307760">
      <w:pPr>
        <w:ind w:right="-110"/>
        <w:rPr>
          <w:b/>
        </w:rPr>
      </w:pPr>
      <w:r w:rsidRPr="00C730B3">
        <w:rPr>
          <w:b/>
        </w:rPr>
        <w:t>Al. Mickiewicza</w:t>
      </w:r>
      <w:r>
        <w:rPr>
          <w:b/>
        </w:rPr>
        <w:t xml:space="preserve"> </w:t>
      </w:r>
      <w:r w:rsidRPr="00C730B3">
        <w:rPr>
          <w:b/>
        </w:rPr>
        <w:t>30</w:t>
      </w:r>
      <w:r>
        <w:rPr>
          <w:b/>
        </w:rPr>
        <w:t xml:space="preserve"> </w:t>
      </w:r>
    </w:p>
    <w:p w14:paraId="775317BA" w14:textId="77777777" w:rsidR="00307760" w:rsidRDefault="00307760" w:rsidP="00307760">
      <w:pPr>
        <w:rPr>
          <w:b/>
        </w:rPr>
      </w:pPr>
      <w:r w:rsidRPr="00C730B3">
        <w:rPr>
          <w:b/>
        </w:rPr>
        <w:t>30-059</w:t>
      </w:r>
      <w:r>
        <w:rPr>
          <w:b/>
        </w:rPr>
        <w:t xml:space="preserve"> </w:t>
      </w:r>
      <w:r w:rsidRPr="00C730B3">
        <w:rPr>
          <w:b/>
        </w:rPr>
        <w:t>Kraków</w:t>
      </w:r>
      <w:r>
        <w:rPr>
          <w:b/>
        </w:rPr>
        <w:t xml:space="preserve">,  </w:t>
      </w:r>
    </w:p>
    <w:p w14:paraId="49C23FB8" w14:textId="77777777" w:rsidR="00307760" w:rsidRDefault="00307760" w:rsidP="00307760">
      <w:pPr>
        <w:ind w:firstLine="3969"/>
        <w:rPr>
          <w:b/>
        </w:rPr>
      </w:pPr>
    </w:p>
    <w:p w14:paraId="3C134724" w14:textId="767C9F31" w:rsidR="00307760" w:rsidRPr="00373202" w:rsidRDefault="00307760" w:rsidP="00307760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C4C4F">
        <w:rPr>
          <w:b/>
        </w:rPr>
        <w:t>S</w:t>
      </w:r>
      <w:r w:rsidRPr="00C730B3">
        <w:rPr>
          <w:b/>
        </w:rPr>
        <w:t>ukcesywn</w:t>
      </w:r>
      <w:r w:rsidR="00DF7DBE">
        <w:rPr>
          <w:b/>
        </w:rPr>
        <w:t>a</w:t>
      </w:r>
      <w:r w:rsidRPr="00C730B3">
        <w:rPr>
          <w:b/>
        </w:rPr>
        <w:t xml:space="preserve"> dostawa wody mineralnej dla potrzeb AGH - KC-zp.272-</w:t>
      </w:r>
      <w:r>
        <w:rPr>
          <w:b/>
        </w:rPr>
        <w:t>534/22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</w:t>
      </w:r>
      <w:r w:rsidRPr="00373202">
        <w:t>przedmiotu zamówienia , zgodnie z zasadami określonymi w specyfikacji istotnych warunków zamówienia.</w:t>
      </w:r>
    </w:p>
    <w:p w14:paraId="4A9D0CFD" w14:textId="77777777" w:rsidR="00307760" w:rsidRPr="00373202" w:rsidRDefault="00307760" w:rsidP="00307760">
      <w:pPr>
        <w:tabs>
          <w:tab w:val="right" w:pos="9000"/>
        </w:tabs>
      </w:pPr>
    </w:p>
    <w:p w14:paraId="060828BF" w14:textId="77777777" w:rsidR="00307760" w:rsidRPr="00373202" w:rsidRDefault="00307760" w:rsidP="00307760">
      <w:pPr>
        <w:widowControl w:val="0"/>
        <w:spacing w:line="264" w:lineRule="auto"/>
        <w:ind w:right="1"/>
        <w:rPr>
          <w:b/>
        </w:rPr>
      </w:pPr>
      <w:r w:rsidRPr="00373202">
        <w:rPr>
          <w:b/>
        </w:rPr>
        <w:t>Cena netto:   .........................................................................PLN</w:t>
      </w:r>
    </w:p>
    <w:p w14:paraId="020FCAE8" w14:textId="77777777" w:rsidR="00307760" w:rsidRPr="00373202" w:rsidRDefault="00307760" w:rsidP="00307760">
      <w:pPr>
        <w:widowControl w:val="0"/>
        <w:spacing w:line="264" w:lineRule="auto"/>
        <w:ind w:right="1"/>
        <w:rPr>
          <w:b/>
        </w:rPr>
      </w:pPr>
    </w:p>
    <w:p w14:paraId="32E7DD81" w14:textId="77777777" w:rsidR="00307760" w:rsidRPr="00373202" w:rsidRDefault="00307760" w:rsidP="00307760">
      <w:pPr>
        <w:widowControl w:val="0"/>
        <w:spacing w:line="264" w:lineRule="auto"/>
        <w:ind w:right="1"/>
        <w:rPr>
          <w:b/>
        </w:rPr>
      </w:pPr>
      <w:r w:rsidRPr="00373202">
        <w:rPr>
          <w:b/>
        </w:rPr>
        <w:t>Cena brutto: .........................................................................PLN</w:t>
      </w:r>
    </w:p>
    <w:p w14:paraId="042972B0" w14:textId="77777777" w:rsidR="00307760" w:rsidRPr="00373202" w:rsidRDefault="00307760" w:rsidP="00307760">
      <w:pPr>
        <w:widowControl w:val="0"/>
        <w:spacing w:line="264" w:lineRule="auto"/>
        <w:ind w:right="1"/>
        <w:jc w:val="both"/>
        <w:rPr>
          <w:b/>
        </w:rPr>
      </w:pPr>
    </w:p>
    <w:p w14:paraId="452185BB" w14:textId="77777777" w:rsidR="00307760" w:rsidRPr="00373202" w:rsidRDefault="00307760" w:rsidP="00307760">
      <w:pPr>
        <w:widowControl w:val="0"/>
        <w:spacing w:line="264" w:lineRule="auto"/>
        <w:ind w:right="1"/>
        <w:jc w:val="both"/>
      </w:pPr>
      <w:r w:rsidRPr="00373202">
        <w:t>Słownie brutto :.......................................................................................................................</w:t>
      </w:r>
    </w:p>
    <w:p w14:paraId="32142ED3" w14:textId="77777777" w:rsidR="00307760" w:rsidRPr="00373202" w:rsidRDefault="00307760" w:rsidP="00307760">
      <w:pPr>
        <w:widowControl w:val="0"/>
        <w:spacing w:line="264" w:lineRule="auto"/>
        <w:ind w:right="1"/>
        <w:jc w:val="both"/>
        <w:rPr>
          <w:b/>
        </w:rPr>
      </w:pPr>
      <w:r w:rsidRPr="00373202">
        <w:rPr>
          <w:b/>
        </w:rPr>
        <w:t>Powyższa cena zawiera podatek VAT w wysokości .......... % tj.…………………….PLN</w:t>
      </w:r>
    </w:p>
    <w:p w14:paraId="4B5530F7" w14:textId="77777777" w:rsidR="00307760" w:rsidRPr="00373202" w:rsidRDefault="00307760" w:rsidP="00307760">
      <w:pPr>
        <w:widowControl w:val="0"/>
        <w:spacing w:line="264" w:lineRule="auto"/>
        <w:ind w:right="1"/>
        <w:jc w:val="both"/>
        <w:rPr>
          <w:b/>
        </w:rPr>
      </w:pPr>
      <w:r w:rsidRPr="00373202">
        <w:rPr>
          <w:b/>
        </w:rPr>
        <w:t xml:space="preserve">Termin realizacji umowy: </w:t>
      </w:r>
      <w:r w:rsidRPr="00373202">
        <w:t>sukcesywnie w okresie</w:t>
      </w:r>
      <w:r w:rsidRPr="00373202">
        <w:rPr>
          <w:b/>
        </w:rPr>
        <w:t xml:space="preserve"> 24</w:t>
      </w:r>
      <w:r w:rsidRPr="00373202">
        <w:t xml:space="preserve"> </w:t>
      </w:r>
      <w:r w:rsidRPr="00940911">
        <w:rPr>
          <w:b/>
        </w:rPr>
        <w:t>miesięcy</w:t>
      </w:r>
      <w:r w:rsidRPr="00373202">
        <w:t xml:space="preserve"> od daty podpisania umowy lub do wyczerpania kwoty umowy.</w:t>
      </w:r>
    </w:p>
    <w:p w14:paraId="1E44452E" w14:textId="77777777" w:rsidR="00307760" w:rsidRPr="00373202" w:rsidRDefault="00307760" w:rsidP="00307760">
      <w:pPr>
        <w:widowControl w:val="0"/>
        <w:spacing w:line="264" w:lineRule="auto"/>
        <w:ind w:right="1"/>
        <w:jc w:val="both"/>
        <w:rPr>
          <w:b/>
        </w:rPr>
      </w:pPr>
      <w:r w:rsidRPr="00373202">
        <w:rPr>
          <w:b/>
        </w:rPr>
        <w:t>Termin dostawy zamówień cząstkowych: do …… godzin</w:t>
      </w:r>
      <w:r>
        <w:rPr>
          <w:b/>
        </w:rPr>
        <w:t xml:space="preserve"> roboczych</w:t>
      </w:r>
      <w:r w:rsidRPr="00373202">
        <w:t xml:space="preserve"> licząc od momentu złożenia zamówienia </w:t>
      </w:r>
      <w:r w:rsidRPr="00940911">
        <w:rPr>
          <w:highlight w:val="yellow"/>
        </w:rPr>
        <w:t>(kryterium oceny ofert)</w:t>
      </w:r>
    </w:p>
    <w:p w14:paraId="3C1EBA32" w14:textId="77777777" w:rsidR="00307760" w:rsidRPr="006C67A2" w:rsidRDefault="00307760" w:rsidP="00307760">
      <w:pPr>
        <w:widowControl w:val="0"/>
        <w:spacing w:line="264" w:lineRule="auto"/>
        <w:ind w:right="1"/>
        <w:jc w:val="both"/>
        <w:rPr>
          <w:b/>
        </w:rPr>
      </w:pPr>
      <w:r w:rsidRPr="00373202">
        <w:rPr>
          <w:b/>
        </w:rPr>
        <w:t xml:space="preserve">Okres przydatności do spożycia dla wody </w:t>
      </w:r>
      <w:r>
        <w:rPr>
          <w:b/>
        </w:rPr>
        <w:t>mineralnej</w:t>
      </w:r>
      <w:r w:rsidRPr="00373202">
        <w:rPr>
          <w:b/>
        </w:rPr>
        <w:t xml:space="preserve"> wynosi: ……… miesięcy, </w:t>
      </w:r>
      <w:r w:rsidRPr="00373202">
        <w:t>licząc od daty odbioru zamówienia cząstkowego.</w:t>
      </w:r>
    </w:p>
    <w:p w14:paraId="01D9EAC2" w14:textId="77777777" w:rsidR="00307760" w:rsidRPr="00373202" w:rsidRDefault="00307760" w:rsidP="00307760">
      <w:pPr>
        <w:tabs>
          <w:tab w:val="left" w:pos="426"/>
        </w:tabs>
        <w:spacing w:after="120"/>
        <w:jc w:val="both"/>
        <w:rPr>
          <w:b/>
        </w:rPr>
      </w:pPr>
      <w:r w:rsidRPr="00373202">
        <w:t>Oświadczamy, że zgodnie z ustawą z dnia 6 marca 2018 r. Prawo przedsiębiorców, należymy do małych lub średnich przedsiębiorców:</w:t>
      </w:r>
      <w:r w:rsidRPr="00373202">
        <w:rPr>
          <w:b/>
        </w:rPr>
        <w:t xml:space="preserve"> TAK/NIE</w:t>
      </w:r>
    </w:p>
    <w:p w14:paraId="200FB8BE" w14:textId="77777777" w:rsidR="00307760" w:rsidRDefault="00307760" w:rsidP="00307760">
      <w:pPr>
        <w:tabs>
          <w:tab w:val="left" w:pos="426"/>
        </w:tabs>
        <w:jc w:val="both"/>
        <w:rPr>
          <w:sz w:val="22"/>
        </w:rPr>
      </w:pPr>
      <w:r w:rsidRPr="00373202">
        <w:rPr>
          <w:b/>
        </w:rPr>
        <w:t xml:space="preserve">Termin płatności: </w:t>
      </w:r>
      <w:r w:rsidRPr="00FD5112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60F7CD75" w14:textId="6C846B61" w:rsidR="00307760" w:rsidRDefault="00307760" w:rsidP="00307760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1D91DA4C" w14:textId="77777777" w:rsidR="00307760" w:rsidRDefault="00307760" w:rsidP="0030776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C170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 xml:space="preserve">do 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7F705273" w14:textId="77777777" w:rsidR="00307760" w:rsidRPr="003C170E" w:rsidRDefault="00307760" w:rsidP="0030776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C170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 w:rsidRPr="003C170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3C170E">
        <w:rPr>
          <w:color w:val="000000"/>
          <w:sz w:val="22"/>
          <w:szCs w:val="22"/>
        </w:rPr>
        <w:t xml:space="preserve"> i nie wnosimy do nich żadnych zastrzeżeń.</w:t>
      </w:r>
    </w:p>
    <w:p w14:paraId="1317F280" w14:textId="77777777" w:rsidR="00307760" w:rsidRDefault="00307760" w:rsidP="003077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8BEE18F" w14:textId="77777777" w:rsidR="00307760" w:rsidRDefault="00307760" w:rsidP="0030776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DDFE23E" w14:textId="77777777" w:rsidR="00307760" w:rsidRDefault="00307760" w:rsidP="0030776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F766AD" w14:textId="77777777" w:rsidR="00307760" w:rsidRDefault="00307760" w:rsidP="0030776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07760" w14:paraId="41CF5002" w14:textId="77777777" w:rsidTr="00EC10A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2AC1F4" w14:textId="77777777" w:rsidR="00307760" w:rsidRDefault="00307760" w:rsidP="00EC10A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F95F0" w14:textId="77777777" w:rsidR="00307760" w:rsidRDefault="00307760" w:rsidP="00EC10A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3081265" w14:textId="77777777" w:rsidR="00307760" w:rsidRDefault="00307760" w:rsidP="00EC10A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B6906C" w14:textId="77777777" w:rsidR="00307760" w:rsidRDefault="00307760" w:rsidP="00EC10A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307760" w14:paraId="194CE090" w14:textId="77777777" w:rsidTr="00EC10A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D2F39" w14:textId="77777777" w:rsidR="00307760" w:rsidRDefault="00307760" w:rsidP="00EC10A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97705" w14:textId="77777777" w:rsidR="00307760" w:rsidRDefault="00307760" w:rsidP="00EC10A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7E86F" w14:textId="77777777" w:rsidR="00307760" w:rsidRDefault="00307760" w:rsidP="00EC10A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07760" w14:paraId="054C33D7" w14:textId="77777777" w:rsidTr="00EC10A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FBFEB" w14:textId="77777777" w:rsidR="00307760" w:rsidRDefault="00307760" w:rsidP="00EC10A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25869" w14:textId="77777777" w:rsidR="00307760" w:rsidRDefault="00307760" w:rsidP="00EC10A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69D45" w14:textId="77777777" w:rsidR="00307760" w:rsidRDefault="00307760" w:rsidP="00EC10A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76D756D" w14:textId="77777777" w:rsidR="00307760" w:rsidRDefault="00307760" w:rsidP="003077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D3ECAE4" w14:textId="77777777" w:rsidR="00307760" w:rsidRDefault="00307760" w:rsidP="0030776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0CFA3CB6" w14:textId="77777777" w:rsidR="00307760" w:rsidRDefault="00307760" w:rsidP="0030776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6F7C836" w14:textId="77777777" w:rsidR="00307760" w:rsidRDefault="00307760" w:rsidP="0030776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1AC8C55E" w14:textId="77777777" w:rsidR="00307760" w:rsidRDefault="00307760" w:rsidP="0030776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3486378" w14:textId="77777777" w:rsidR="00307760" w:rsidRDefault="00307760" w:rsidP="0030776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2B1CAE8A" w14:textId="77777777" w:rsidR="00307760" w:rsidRDefault="00307760" w:rsidP="0030776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660A39A" w14:textId="77777777" w:rsidR="00307760" w:rsidRDefault="00307760" w:rsidP="003077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470F8A7" w14:textId="77777777" w:rsidR="00307760" w:rsidRDefault="00307760" w:rsidP="0030776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CFFF0DD" w14:textId="77777777" w:rsidR="00307760" w:rsidRDefault="00307760" w:rsidP="003077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1C83217" w14:textId="77777777" w:rsidR="00307760" w:rsidRDefault="00307760" w:rsidP="003077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8367419" w14:textId="77777777" w:rsidR="00307760" w:rsidRDefault="00307760" w:rsidP="003077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C10B176" w14:textId="77777777" w:rsidR="00307760" w:rsidRDefault="00307760" w:rsidP="003077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774AF31" w14:textId="77777777" w:rsidR="00307760" w:rsidRDefault="00307760" w:rsidP="003077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271D4E6" w14:textId="77777777" w:rsidR="00307760" w:rsidRDefault="00307760" w:rsidP="003077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4015D30" w14:textId="77777777" w:rsidR="00307760" w:rsidRDefault="00307760" w:rsidP="003077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0360C7EB" w14:textId="77777777" w:rsidR="00307760" w:rsidRDefault="00307760" w:rsidP="00307760">
      <w:pPr>
        <w:jc w:val="both"/>
        <w:rPr>
          <w:sz w:val="22"/>
          <w:szCs w:val="22"/>
        </w:rPr>
      </w:pPr>
    </w:p>
    <w:p w14:paraId="32E22ECE" w14:textId="77777777" w:rsidR="00307760" w:rsidRDefault="00307760" w:rsidP="0030776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2A2A63AA" w14:textId="77777777" w:rsidR="00307760" w:rsidRDefault="00307760" w:rsidP="0030776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373E2788" w14:textId="77777777" w:rsidR="00307760" w:rsidRDefault="00307760" w:rsidP="00307760"/>
    <w:p w14:paraId="667F5DC7" w14:textId="77777777" w:rsidR="00307760" w:rsidRDefault="00307760" w:rsidP="00307760"/>
    <w:p w14:paraId="3F3D7F2C" w14:textId="77777777" w:rsidR="00307760" w:rsidRPr="007D0A3E" w:rsidRDefault="00307760" w:rsidP="00307760"/>
    <w:p w14:paraId="647A4003" w14:textId="77777777" w:rsidR="00FE545C" w:rsidRPr="00AB6BF7" w:rsidRDefault="00FE545C" w:rsidP="00AB6BF7"/>
    <w:sectPr w:rsidR="00FE545C" w:rsidRPr="00AB6B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CD018" w14:textId="77777777" w:rsidR="00DE40C4" w:rsidRDefault="00DE40C4">
      <w:r>
        <w:separator/>
      </w:r>
    </w:p>
  </w:endnote>
  <w:endnote w:type="continuationSeparator" w:id="0">
    <w:p w14:paraId="0FDCFB95" w14:textId="77777777" w:rsidR="00DE40C4" w:rsidRDefault="00DE4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8055A" w14:textId="77777777" w:rsidR="00916FD9" w:rsidRDefault="00916F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29A5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13C6E" w14:textId="77777777" w:rsidR="00916FD9" w:rsidRDefault="00916F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C1E4B" w14:textId="77777777" w:rsidR="00DE40C4" w:rsidRDefault="00DE40C4">
      <w:r>
        <w:separator/>
      </w:r>
    </w:p>
  </w:footnote>
  <w:footnote w:type="continuationSeparator" w:id="0">
    <w:p w14:paraId="3E223A82" w14:textId="77777777" w:rsidR="00DE40C4" w:rsidRDefault="00DE4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A38FC" w14:textId="77777777" w:rsidR="00916FD9" w:rsidRDefault="00916F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00D1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86D55" w14:textId="77777777" w:rsidR="00916FD9" w:rsidRDefault="00916F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62476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960332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7808593">
    <w:abstractNumId w:val="0"/>
  </w:num>
  <w:num w:numId="4" w16cid:durableId="5280338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40C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0776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16FD9"/>
    <w:rsid w:val="00970FE4"/>
    <w:rsid w:val="00A0022B"/>
    <w:rsid w:val="00A346FE"/>
    <w:rsid w:val="00A47B4D"/>
    <w:rsid w:val="00A83018"/>
    <w:rsid w:val="00AB6BF7"/>
    <w:rsid w:val="00B774DC"/>
    <w:rsid w:val="00C969A6"/>
    <w:rsid w:val="00CA7D36"/>
    <w:rsid w:val="00CC4C4F"/>
    <w:rsid w:val="00D24208"/>
    <w:rsid w:val="00D60C38"/>
    <w:rsid w:val="00D66893"/>
    <w:rsid w:val="00D90ACB"/>
    <w:rsid w:val="00DC1500"/>
    <w:rsid w:val="00DE40C4"/>
    <w:rsid w:val="00DF7DBE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40A0D45"/>
  <w15:chartTrackingRefBased/>
  <w15:docId w15:val="{3E50CBA3-7903-4672-B1A6-82035F8DC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776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505</Words>
  <Characters>4351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2022-08-30T10:57:00Z</cp:lastPrinted>
  <dcterms:created xsi:type="dcterms:W3CDTF">2022-08-30T11:44:00Z</dcterms:created>
  <dcterms:modified xsi:type="dcterms:W3CDTF">2022-08-30T11:44:00Z</dcterms:modified>
</cp:coreProperties>
</file>