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3D454" w14:textId="4917FD27" w:rsidR="005379C4" w:rsidRPr="00E50F4B" w:rsidRDefault="005379C4" w:rsidP="005379C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</w:t>
      </w:r>
      <w:r w:rsidR="0016753B">
        <w:rPr>
          <w:rFonts w:ascii="Verdana" w:hAnsi="Verdana"/>
          <w:b/>
          <w:sz w:val="16"/>
          <w:szCs w:val="16"/>
        </w:rPr>
        <w:t>34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53758211" w14:textId="77777777" w:rsidR="005379C4" w:rsidRPr="00E50F4B" w:rsidRDefault="005379C4" w:rsidP="005379C4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E0BA110" w14:textId="77777777" w:rsidR="005379C4" w:rsidRPr="00E50F4B" w:rsidRDefault="005379C4" w:rsidP="005379C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F2EC950" w14:textId="77777777" w:rsidR="005379C4" w:rsidRPr="00E50F4B" w:rsidRDefault="005379C4" w:rsidP="005379C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40EDEE7C" w14:textId="77777777" w:rsidR="005379C4" w:rsidRPr="00E50F4B" w:rsidRDefault="005379C4" w:rsidP="005379C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02E2DE99" w14:textId="77777777" w:rsidR="005379C4" w:rsidRPr="00E50F4B" w:rsidRDefault="005379C4" w:rsidP="005379C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4823500" w14:textId="77777777" w:rsidR="005379C4" w:rsidRPr="00E50F4B" w:rsidRDefault="005379C4" w:rsidP="005379C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22381B4B" w14:textId="77777777" w:rsidR="005379C4" w:rsidRPr="00E50F4B" w:rsidRDefault="005379C4" w:rsidP="005379C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5D7BD201" w14:textId="77777777" w:rsidR="005379C4" w:rsidRPr="00E50F4B" w:rsidRDefault="005379C4" w:rsidP="005379C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72344E52" w14:textId="77777777" w:rsidR="005379C4" w:rsidRPr="00E50F4B" w:rsidRDefault="005379C4" w:rsidP="005379C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BAD9773" w14:textId="77777777" w:rsidR="005379C4" w:rsidRPr="00E50F4B" w:rsidRDefault="005379C4" w:rsidP="005379C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D97F3C4" w14:textId="77777777" w:rsidR="005379C4" w:rsidRPr="00E50F4B" w:rsidRDefault="005379C4" w:rsidP="005379C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96F69A4" w14:textId="77777777" w:rsidR="005379C4" w:rsidRPr="00E50F4B" w:rsidRDefault="005379C4" w:rsidP="005379C4">
      <w:pPr>
        <w:spacing w:line="254" w:lineRule="auto"/>
        <w:rPr>
          <w:rFonts w:ascii="Arial" w:hAnsi="Arial" w:cs="Arial"/>
        </w:rPr>
      </w:pPr>
    </w:p>
    <w:p w14:paraId="02347E57" w14:textId="77777777" w:rsidR="005379C4" w:rsidRPr="00E50F4B" w:rsidRDefault="005379C4" w:rsidP="005379C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32DF8734" w14:textId="77777777" w:rsidR="005379C4" w:rsidRPr="00E50F4B" w:rsidRDefault="005379C4" w:rsidP="005379C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452A731" w14:textId="77777777" w:rsidR="005379C4" w:rsidRPr="00E50F4B" w:rsidRDefault="005379C4" w:rsidP="005379C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31E4D05A" w14:textId="77777777" w:rsidR="005379C4" w:rsidRPr="00E50F4B" w:rsidRDefault="005379C4" w:rsidP="005379C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219E676" w14:textId="12D4398F" w:rsidR="005379C4" w:rsidRPr="00E50F4B" w:rsidRDefault="005379C4" w:rsidP="005379C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410FC">
        <w:rPr>
          <w:b/>
        </w:rPr>
        <w:t>S</w:t>
      </w:r>
      <w:r w:rsidR="00D410FC" w:rsidRPr="00C730B3">
        <w:rPr>
          <w:b/>
        </w:rPr>
        <w:t>ukcesywn</w:t>
      </w:r>
      <w:r w:rsidR="00D410FC">
        <w:rPr>
          <w:b/>
        </w:rPr>
        <w:t>a</w:t>
      </w:r>
      <w:r w:rsidR="00D410FC" w:rsidRPr="00C730B3">
        <w:rPr>
          <w:b/>
        </w:rPr>
        <w:t xml:space="preserve"> dostawa wody mineralnej dla potrzeb AGH</w:t>
      </w:r>
      <w:r>
        <w:rPr>
          <w:b/>
        </w:rPr>
        <w:t>, znak sprawy: KC-zp.272-53</w:t>
      </w:r>
      <w:r w:rsidR="0016753B">
        <w:rPr>
          <w:b/>
        </w:rPr>
        <w:t>4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26AB0793" w14:textId="77777777" w:rsidR="005379C4" w:rsidRPr="00E50F4B" w:rsidRDefault="005379C4" w:rsidP="005379C4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A4E498E" w14:textId="77777777" w:rsidR="005379C4" w:rsidRPr="00E50F4B" w:rsidRDefault="005379C4" w:rsidP="005379C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8687412" w14:textId="77777777" w:rsidR="005379C4" w:rsidRPr="008D61B1" w:rsidRDefault="005379C4" w:rsidP="005379C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5A39CC2D" w14:textId="77777777" w:rsidR="005379C4" w:rsidRPr="00E50F4B" w:rsidRDefault="005379C4" w:rsidP="005379C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65ABB14" w14:textId="77777777" w:rsidR="005379C4" w:rsidRPr="00E50F4B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11C7DB37" w14:textId="77777777" w:rsidR="005379C4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B3184A7" w14:textId="77777777" w:rsidR="005379C4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5BAD2EE" w14:textId="77777777" w:rsidR="005379C4" w:rsidRPr="008D61B1" w:rsidRDefault="005379C4" w:rsidP="005379C4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1B3AF39E" w14:textId="77777777" w:rsidR="005379C4" w:rsidRPr="00E50F4B" w:rsidRDefault="005379C4" w:rsidP="005379C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3FA0B151" w14:textId="77777777" w:rsidR="005379C4" w:rsidRPr="00E50F4B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2BF3DC1" w14:textId="77777777" w:rsidR="005379C4" w:rsidRPr="00E50F4B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DB0D9F9" w14:textId="77777777" w:rsidR="005379C4" w:rsidRPr="00E50F4B" w:rsidRDefault="005379C4" w:rsidP="005379C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4A6FC87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5327D10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5CF4CD97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6800095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7A32F17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A5272D3" w14:textId="77777777" w:rsidR="005379C4" w:rsidRPr="00E50F4B" w:rsidRDefault="005379C4" w:rsidP="005379C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80BF0F4" w14:textId="77777777" w:rsidR="005379C4" w:rsidRPr="00E50F4B" w:rsidRDefault="005379C4" w:rsidP="005379C4"/>
    <w:p w14:paraId="0D27947D" w14:textId="77777777" w:rsidR="005379C4" w:rsidRPr="00E50F4B" w:rsidRDefault="005379C4" w:rsidP="005379C4"/>
    <w:p w14:paraId="42783CB4" w14:textId="77777777" w:rsidR="005379C4" w:rsidRDefault="005379C4" w:rsidP="005379C4"/>
    <w:p w14:paraId="19BD8F33" w14:textId="77777777" w:rsidR="005379C4" w:rsidRPr="00411A1B" w:rsidRDefault="005379C4" w:rsidP="005379C4"/>
    <w:p w14:paraId="182B47C9" w14:textId="77777777" w:rsidR="005379C4" w:rsidRPr="00C157C6" w:rsidRDefault="005379C4" w:rsidP="005379C4"/>
    <w:p w14:paraId="01F0FA52" w14:textId="77777777" w:rsidR="005103B9" w:rsidRPr="00EC576E" w:rsidRDefault="005103B9" w:rsidP="00EC576E"/>
    <w:sectPr w:rsidR="005103B9" w:rsidRPr="00EC576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C2F03" w14:textId="77777777" w:rsidR="004C1141" w:rsidRDefault="004C1141" w:rsidP="0038231F">
      <w:pPr>
        <w:spacing w:after="0" w:line="240" w:lineRule="auto"/>
      </w:pPr>
      <w:r>
        <w:separator/>
      </w:r>
    </w:p>
  </w:endnote>
  <w:endnote w:type="continuationSeparator" w:id="0">
    <w:p w14:paraId="6BFE5993" w14:textId="77777777" w:rsidR="004C1141" w:rsidRDefault="004C11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2C287" w14:textId="77777777" w:rsidR="007606C4" w:rsidRDefault="00760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B4C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290E6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8FB0D" w14:textId="77777777" w:rsidR="007606C4" w:rsidRDefault="00760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A27EE" w14:textId="77777777" w:rsidR="004C1141" w:rsidRDefault="004C1141" w:rsidP="0038231F">
      <w:pPr>
        <w:spacing w:after="0" w:line="240" w:lineRule="auto"/>
      </w:pPr>
      <w:r>
        <w:separator/>
      </w:r>
    </w:p>
  </w:footnote>
  <w:footnote w:type="continuationSeparator" w:id="0">
    <w:p w14:paraId="7758754F" w14:textId="77777777" w:rsidR="004C1141" w:rsidRDefault="004C1141" w:rsidP="0038231F">
      <w:pPr>
        <w:spacing w:after="0" w:line="240" w:lineRule="auto"/>
      </w:pPr>
      <w:r>
        <w:continuationSeparator/>
      </w:r>
    </w:p>
  </w:footnote>
  <w:footnote w:id="1">
    <w:p w14:paraId="4F6D9C98" w14:textId="77777777" w:rsidR="005379C4" w:rsidRPr="0024624C" w:rsidRDefault="005379C4" w:rsidP="005379C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3B1D645C" w14:textId="77777777" w:rsidR="005379C4" w:rsidRPr="008D4C56" w:rsidRDefault="005379C4" w:rsidP="005379C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BC79" w14:textId="77777777" w:rsidR="007606C4" w:rsidRDefault="00760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CED6F" w14:textId="77777777" w:rsidR="007606C4" w:rsidRDefault="007606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A4DA3" w14:textId="77777777" w:rsidR="007606C4" w:rsidRDefault="007606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806576">
    <w:abstractNumId w:val="7"/>
  </w:num>
  <w:num w:numId="2" w16cid:durableId="1290357421">
    <w:abstractNumId w:val="0"/>
  </w:num>
  <w:num w:numId="3" w16cid:durableId="327053382">
    <w:abstractNumId w:val="6"/>
  </w:num>
  <w:num w:numId="4" w16cid:durableId="2039428094">
    <w:abstractNumId w:val="9"/>
  </w:num>
  <w:num w:numId="5" w16cid:durableId="1586573828">
    <w:abstractNumId w:val="8"/>
  </w:num>
  <w:num w:numId="6" w16cid:durableId="1937711178">
    <w:abstractNumId w:val="5"/>
  </w:num>
  <w:num w:numId="7" w16cid:durableId="1651249851">
    <w:abstractNumId w:val="1"/>
  </w:num>
  <w:num w:numId="8" w16cid:durableId="1105341967">
    <w:abstractNumId w:val="3"/>
  </w:num>
  <w:num w:numId="9" w16cid:durableId="922103799">
    <w:abstractNumId w:val="2"/>
  </w:num>
  <w:num w:numId="10" w16cid:durableId="1680498482">
    <w:abstractNumId w:val="4"/>
  </w:num>
  <w:num w:numId="11" w16cid:durableId="9982687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14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753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1141"/>
    <w:rsid w:val="004C4854"/>
    <w:rsid w:val="004D7E48"/>
    <w:rsid w:val="004F23F7"/>
    <w:rsid w:val="004F40EF"/>
    <w:rsid w:val="005103B9"/>
    <w:rsid w:val="00520174"/>
    <w:rsid w:val="005379C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06C4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10FC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76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D9BC2"/>
  <w15:chartTrackingRefBased/>
  <w15:docId w15:val="{C9FDA41B-B05B-43EE-81B0-487A2277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9C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6</cp:revision>
  <cp:lastPrinted>2016-07-26T10:32:00Z</cp:lastPrinted>
  <dcterms:created xsi:type="dcterms:W3CDTF">2022-08-30T11:04:00Z</dcterms:created>
  <dcterms:modified xsi:type="dcterms:W3CDTF">2022-09-15T11:49:00Z</dcterms:modified>
</cp:coreProperties>
</file>