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B4446" w14:textId="77777777" w:rsidR="00A02E94" w:rsidRDefault="00AA1A4D" w:rsidP="00A02E94">
      <w:pPr>
        <w:spacing w:after="240"/>
        <w:jc w:val="right"/>
        <w:rPr>
          <w:rFonts w:ascii="Arial" w:hAnsi="Arial" w:cs="Arial"/>
        </w:rPr>
      </w:pPr>
      <w:bookmarkStart w:id="0" w:name="_Hlk53520193"/>
      <w:r w:rsidRPr="00AA1A4D">
        <w:rPr>
          <w:rFonts w:ascii="Arial" w:hAnsi="Arial" w:cs="Arial"/>
        </w:rPr>
        <w:t>Kraków</w:t>
      </w:r>
      <w:r w:rsidR="00A02E94">
        <w:rPr>
          <w:rFonts w:ascii="Arial" w:hAnsi="Arial" w:cs="Arial"/>
        </w:rPr>
        <w:t xml:space="preserve"> dnia: </w:t>
      </w:r>
      <w:r w:rsidRPr="00AA1A4D">
        <w:rPr>
          <w:rFonts w:ascii="Arial" w:hAnsi="Arial" w:cs="Arial"/>
        </w:rPr>
        <w:t>2022-09-15</w:t>
      </w:r>
    </w:p>
    <w:p w14:paraId="79E71215" w14:textId="77777777" w:rsidR="00A02E94" w:rsidRDefault="00A02E94" w:rsidP="00A02E94">
      <w:pPr>
        <w:spacing w:after="240"/>
        <w:rPr>
          <w:rFonts w:ascii="Arial" w:hAnsi="Arial" w:cs="Arial"/>
        </w:rPr>
      </w:pPr>
    </w:p>
    <w:p w14:paraId="30ADBBF9" w14:textId="77777777" w:rsidR="00A02E94" w:rsidRDefault="00AA1A4D" w:rsidP="00A02E94">
      <w:pPr>
        <w:spacing w:after="40"/>
        <w:rPr>
          <w:rFonts w:ascii="Arial" w:hAnsi="Arial" w:cs="Arial"/>
          <w:b/>
          <w:bCs/>
        </w:rPr>
      </w:pPr>
      <w:r w:rsidRPr="00AA1A4D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1410FB2E" w14:textId="77777777" w:rsidR="00A02E94" w:rsidRDefault="00AA1A4D" w:rsidP="00A02E94">
      <w:pPr>
        <w:rPr>
          <w:rFonts w:ascii="Arial" w:hAnsi="Arial" w:cs="Arial"/>
        </w:rPr>
      </w:pPr>
      <w:r w:rsidRPr="00AA1A4D">
        <w:rPr>
          <w:rFonts w:ascii="Arial" w:hAnsi="Arial" w:cs="Arial"/>
        </w:rPr>
        <w:t>os. Na Skarpie</w:t>
      </w:r>
      <w:r w:rsidR="00A02E94">
        <w:rPr>
          <w:rFonts w:ascii="Arial" w:hAnsi="Arial" w:cs="Arial"/>
        </w:rPr>
        <w:t xml:space="preserve"> </w:t>
      </w:r>
      <w:r w:rsidRPr="00AA1A4D">
        <w:rPr>
          <w:rFonts w:ascii="Arial" w:hAnsi="Arial" w:cs="Arial"/>
        </w:rPr>
        <w:t>66</w:t>
      </w:r>
    </w:p>
    <w:p w14:paraId="6A80BE45" w14:textId="77777777" w:rsidR="00A02E94" w:rsidRDefault="00AA1A4D" w:rsidP="00A02E94">
      <w:pPr>
        <w:rPr>
          <w:rFonts w:ascii="Arial" w:hAnsi="Arial" w:cs="Arial"/>
        </w:rPr>
      </w:pPr>
      <w:r w:rsidRPr="00AA1A4D">
        <w:rPr>
          <w:rFonts w:ascii="Arial" w:hAnsi="Arial" w:cs="Arial"/>
        </w:rPr>
        <w:t>31-913</w:t>
      </w:r>
      <w:r w:rsidR="00A02E94">
        <w:rPr>
          <w:rFonts w:ascii="Arial" w:hAnsi="Arial" w:cs="Arial"/>
        </w:rPr>
        <w:t xml:space="preserve"> </w:t>
      </w:r>
      <w:r w:rsidRPr="00AA1A4D">
        <w:rPr>
          <w:rFonts w:ascii="Arial" w:hAnsi="Arial" w:cs="Arial"/>
        </w:rPr>
        <w:t>Kraków</w:t>
      </w:r>
    </w:p>
    <w:p w14:paraId="68103D7F" w14:textId="77777777" w:rsidR="00A02E94" w:rsidRDefault="00A02E94" w:rsidP="00A02E9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……………………………………………….</w:t>
      </w:r>
    </w:p>
    <w:p w14:paraId="2684F7A5" w14:textId="55434520" w:rsidR="00EC07DA" w:rsidRDefault="00A02E94" w:rsidP="00EC07DA">
      <w:pPr>
        <w:spacing w:after="24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[nazwa zamawiającego, adres]</w:t>
      </w:r>
    </w:p>
    <w:p w14:paraId="10BFADDA" w14:textId="13F5685B" w:rsidR="00EC07DA" w:rsidRPr="00EC07DA" w:rsidRDefault="00EC07DA" w:rsidP="00A02E94">
      <w:pPr>
        <w:spacing w:after="600"/>
        <w:jc w:val="both"/>
        <w:rPr>
          <w:rFonts w:ascii="Arial" w:hAnsi="Arial" w:cs="Arial"/>
          <w:b/>
          <w:sz w:val="20"/>
          <w:szCs w:val="20"/>
        </w:rPr>
      </w:pPr>
      <w:r w:rsidRPr="00EC07DA">
        <w:rPr>
          <w:rFonts w:ascii="Arial" w:hAnsi="Arial" w:cs="Arial"/>
          <w:b/>
          <w:sz w:val="20"/>
          <w:szCs w:val="20"/>
        </w:rPr>
        <w:t>SZP.271.597/29/2022</w:t>
      </w:r>
    </w:p>
    <w:p w14:paraId="6A655768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4CD71FF9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73F28293" w14:textId="77777777" w:rsidR="00A02E94" w:rsidRDefault="00A02E94" w:rsidP="00A02E94">
      <w:pPr>
        <w:pStyle w:val="Nagwek1"/>
        <w:spacing w:before="60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3988298E" w14:textId="77777777" w:rsidR="00A02E94" w:rsidRDefault="00A02E94" w:rsidP="00A02E94">
      <w:pPr>
        <w:spacing w:after="48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AA1A4D" w14:paraId="79B4DE51" w14:textId="77777777" w:rsidTr="00F61AF4">
        <w:trPr>
          <w:trHeight w:val="638"/>
        </w:trPr>
        <w:tc>
          <w:tcPr>
            <w:tcW w:w="959" w:type="dxa"/>
            <w:hideMark/>
          </w:tcPr>
          <w:p w14:paraId="37AEF2A5" w14:textId="77777777" w:rsidR="00AA1A4D" w:rsidRDefault="00AA1A4D" w:rsidP="00F61AF4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4D9F7769" w14:textId="77777777" w:rsidR="00AA1A4D" w:rsidRDefault="00AA1A4D" w:rsidP="00F61AF4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A1A4D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A1A4D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AA1A4D">
              <w:rPr>
                <w:rFonts w:ascii="Arial" w:hAnsi="Arial" w:cs="Arial"/>
                <w:b/>
                <w:bCs/>
              </w:rPr>
              <w:t>Dostawa i montaż sprężarek dla potrzeb instalacji sprężonego powietrza i próżni wraz z modernizacją rampy tlenowej i magazynu butli - w związku z COVID-19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A1A4D">
              <w:rPr>
                <w:rFonts w:ascii="Arial" w:hAnsi="Arial" w:cs="Arial"/>
                <w:b/>
              </w:rPr>
              <w:t>ZP/29/2022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2AC1CE33" w14:textId="77777777" w:rsidR="00A02E9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AA1A4D" w:rsidRPr="00AA1A4D">
        <w:rPr>
          <w:rFonts w:ascii="Arial" w:hAnsi="Arial" w:cs="Arial"/>
        </w:rPr>
        <w:t>(</w:t>
      </w:r>
      <w:proofErr w:type="spellStart"/>
      <w:r w:rsidR="00AA1A4D" w:rsidRPr="00AA1A4D">
        <w:rPr>
          <w:rFonts w:ascii="Arial" w:hAnsi="Arial" w:cs="Arial"/>
        </w:rPr>
        <w:t>t.j</w:t>
      </w:r>
      <w:proofErr w:type="spellEnd"/>
      <w:r w:rsidR="00AA1A4D" w:rsidRPr="00AA1A4D">
        <w:rPr>
          <w:rFonts w:ascii="Arial" w:hAnsi="Arial" w:cs="Arial"/>
        </w:rPr>
        <w:t xml:space="preserve">. Dz.U. z 2021r. poz. 1129 z </w:t>
      </w:r>
      <w:proofErr w:type="spellStart"/>
      <w:r w:rsidR="00AA1A4D" w:rsidRPr="00AA1A4D">
        <w:rPr>
          <w:rFonts w:ascii="Arial" w:hAnsi="Arial" w:cs="Arial"/>
        </w:rPr>
        <w:t>późn</w:t>
      </w:r>
      <w:proofErr w:type="spellEnd"/>
      <w:r w:rsidR="00AA1A4D" w:rsidRPr="00AA1A4D">
        <w:rPr>
          <w:rFonts w:ascii="Arial" w:hAnsi="Arial" w:cs="Arial"/>
        </w:rPr>
        <w:t>. zm.)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A1A4D" w14:paraId="3A2BEC16" w14:textId="77777777" w:rsidTr="00F61AF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04F45" w14:textId="77777777" w:rsidR="00AA1A4D" w:rsidRDefault="00AA1A4D" w:rsidP="00F61AF4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A1A4D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AA1A4D">
              <w:rPr>
                <w:rFonts w:ascii="Arial" w:hAnsi="Arial" w:cs="Arial"/>
              </w:rPr>
              <w:t>MODERNIZACJA RAMPY TLENOWEJ</w:t>
            </w:r>
          </w:p>
          <w:p w14:paraId="54BDF49D" w14:textId="77777777" w:rsidR="00AA1A4D" w:rsidRDefault="00AA1A4D" w:rsidP="00F61AF4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AA1A4D">
              <w:rPr>
                <w:rFonts w:ascii="Arial" w:hAnsi="Arial" w:cs="Arial"/>
                <w:b/>
              </w:rPr>
              <w:t>Krzysztof Piechnik HYDRO-TECH</w:t>
            </w:r>
          </w:p>
          <w:p w14:paraId="165E101E" w14:textId="77777777" w:rsidR="00AA1A4D" w:rsidRDefault="00AA1A4D" w:rsidP="00F61AF4">
            <w:pPr>
              <w:jc w:val="both"/>
              <w:rPr>
                <w:rFonts w:ascii="Arial" w:hAnsi="Arial" w:cs="Arial"/>
                <w:bCs/>
              </w:rPr>
            </w:pPr>
            <w:r w:rsidRPr="00AA1A4D">
              <w:rPr>
                <w:rFonts w:ascii="Arial" w:hAnsi="Arial" w:cs="Arial"/>
                <w:bCs/>
              </w:rPr>
              <w:t>Lubostroń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A1A4D">
              <w:rPr>
                <w:rFonts w:ascii="Arial" w:hAnsi="Arial" w:cs="Arial"/>
                <w:bCs/>
              </w:rPr>
              <w:t>22G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A1A4D">
              <w:rPr>
                <w:rFonts w:ascii="Arial" w:hAnsi="Arial" w:cs="Arial"/>
                <w:bCs/>
              </w:rPr>
              <w:t>/114</w:t>
            </w:r>
          </w:p>
          <w:p w14:paraId="319D03A6" w14:textId="77777777" w:rsidR="00AA1A4D" w:rsidRDefault="00AA1A4D" w:rsidP="00F61AF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A1A4D">
              <w:rPr>
                <w:rFonts w:ascii="Arial" w:hAnsi="Arial" w:cs="Arial"/>
                <w:bCs/>
              </w:rPr>
              <w:t>30-383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A1A4D">
              <w:rPr>
                <w:rFonts w:ascii="Arial" w:hAnsi="Arial" w:cs="Arial"/>
                <w:bCs/>
              </w:rPr>
              <w:t>Kraków</w:t>
            </w:r>
          </w:p>
          <w:p w14:paraId="6FA1CC59" w14:textId="77777777" w:rsidR="00AA1A4D" w:rsidRPr="004872D7" w:rsidRDefault="00AA1A4D" w:rsidP="00F61AF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A1A4D">
              <w:rPr>
                <w:rFonts w:ascii="Arial" w:hAnsi="Arial" w:cs="Arial"/>
                <w:b/>
              </w:rPr>
              <w:t>195 447.00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2D295264" w14:textId="77777777" w:rsidR="00AA1A4D" w:rsidRDefault="00AA1A4D" w:rsidP="00F61AF4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254A9B13" w14:textId="77777777" w:rsidR="00AA1A4D" w:rsidRDefault="00AA1A4D" w:rsidP="00F61AF4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AA1A4D">
              <w:rPr>
                <w:rFonts w:ascii="Arial" w:hAnsi="Arial" w:cs="Arial"/>
              </w:rPr>
              <w:t>Oferta spełnia warunki zawarte w SWZ, w ustawie Prawo zamówień publicznych z dnia 11 września 2019 r. (tekst jednolity Dz. U. z 2021 r. poz. 1129 ) oraz jest najkorzystniejsza w kryteriach określonych w SWZ.</w:t>
            </w:r>
          </w:p>
        </w:tc>
      </w:tr>
      <w:tr w:rsidR="00AA1A4D" w14:paraId="47F761D3" w14:textId="77777777" w:rsidTr="00F61AF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CED12" w14:textId="77777777" w:rsidR="00AA1A4D" w:rsidRDefault="00AA1A4D" w:rsidP="00F61AF4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A1A4D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AA1A4D">
              <w:rPr>
                <w:rFonts w:ascii="Arial" w:hAnsi="Arial" w:cs="Arial"/>
              </w:rPr>
              <w:t>DOSTAWA SPRĘŻAREK</w:t>
            </w:r>
          </w:p>
          <w:p w14:paraId="04EFA6A8" w14:textId="77777777" w:rsidR="00AA1A4D" w:rsidRDefault="00AA1A4D" w:rsidP="00F61AF4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AA1A4D">
              <w:rPr>
                <w:rFonts w:ascii="Arial" w:hAnsi="Arial" w:cs="Arial"/>
                <w:b/>
              </w:rPr>
              <w:t>Krzysztof Piechnik HYDRO-TECH</w:t>
            </w:r>
          </w:p>
          <w:p w14:paraId="78D929B5" w14:textId="77777777" w:rsidR="00AA1A4D" w:rsidRDefault="00AA1A4D" w:rsidP="00F61AF4">
            <w:pPr>
              <w:jc w:val="both"/>
              <w:rPr>
                <w:rFonts w:ascii="Arial" w:hAnsi="Arial" w:cs="Arial"/>
                <w:bCs/>
              </w:rPr>
            </w:pPr>
            <w:r w:rsidRPr="00AA1A4D">
              <w:rPr>
                <w:rFonts w:ascii="Arial" w:hAnsi="Arial" w:cs="Arial"/>
                <w:bCs/>
              </w:rPr>
              <w:t>Lubostroń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A1A4D">
              <w:rPr>
                <w:rFonts w:ascii="Arial" w:hAnsi="Arial" w:cs="Arial"/>
                <w:bCs/>
              </w:rPr>
              <w:t>22G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A1A4D">
              <w:rPr>
                <w:rFonts w:ascii="Arial" w:hAnsi="Arial" w:cs="Arial"/>
                <w:bCs/>
              </w:rPr>
              <w:t>/114</w:t>
            </w:r>
          </w:p>
          <w:p w14:paraId="3E220B2D" w14:textId="77777777" w:rsidR="00AA1A4D" w:rsidRDefault="00AA1A4D" w:rsidP="00F61AF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A1A4D">
              <w:rPr>
                <w:rFonts w:ascii="Arial" w:hAnsi="Arial" w:cs="Arial"/>
                <w:bCs/>
              </w:rPr>
              <w:t>30-383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A1A4D">
              <w:rPr>
                <w:rFonts w:ascii="Arial" w:hAnsi="Arial" w:cs="Arial"/>
                <w:bCs/>
              </w:rPr>
              <w:t>Kraków</w:t>
            </w:r>
          </w:p>
          <w:p w14:paraId="3B139218" w14:textId="77777777" w:rsidR="00AA1A4D" w:rsidRPr="004872D7" w:rsidRDefault="00AA1A4D" w:rsidP="00F61AF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A1A4D">
              <w:rPr>
                <w:rFonts w:ascii="Arial" w:hAnsi="Arial" w:cs="Arial"/>
                <w:b/>
              </w:rPr>
              <w:t>233 577.00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78D866E6" w14:textId="77777777" w:rsidR="00AA1A4D" w:rsidRDefault="00AA1A4D" w:rsidP="00F61AF4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20F09100" w14:textId="77777777" w:rsidR="00AA1A4D" w:rsidRDefault="00AA1A4D" w:rsidP="00F61AF4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AA1A4D">
              <w:rPr>
                <w:rFonts w:ascii="Arial" w:hAnsi="Arial" w:cs="Arial"/>
              </w:rPr>
              <w:t>Oferta spełnia warunki zawarte w SWZ, w ustawie Prawo zamówień publicznych z dnia 11 września 2019 r. (tekst jednolity Dz. U. z 2021 r. poz. 1129 ) oraz jest najkorzystniejsza w kryteriach określonych w SWZ.</w:t>
            </w:r>
          </w:p>
        </w:tc>
      </w:tr>
    </w:tbl>
    <w:p w14:paraId="7870B7A9" w14:textId="77777777" w:rsidR="00A02E94" w:rsidRDefault="00A02E94" w:rsidP="00A02E94">
      <w:pPr>
        <w:spacing w:before="240" w:after="1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14:paraId="338826E3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742D0B3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94D11B4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CAD2CD1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A9CFC4F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A1A4D" w14:paraId="11807C0D" w14:textId="77777777" w:rsidTr="00F61AF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8912F" w14:textId="77777777" w:rsidR="00AA1A4D" w:rsidRDefault="00AA1A4D" w:rsidP="00F61AF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A1A4D">
              <w:rPr>
                <w:rFonts w:ascii="Arial" w:hAnsi="Arial" w:cs="Arial"/>
                <w:sz w:val="20"/>
                <w:szCs w:val="20"/>
              </w:rPr>
              <w:t>MODERNIZACJA RAMPY TLENOWEJ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66CD3" w14:textId="77777777" w:rsidR="00AA1A4D" w:rsidRDefault="00AA1A4D" w:rsidP="00F61AF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1A4D">
              <w:rPr>
                <w:rFonts w:ascii="Arial" w:hAnsi="Arial" w:cs="Arial"/>
                <w:b/>
                <w:bCs/>
                <w:sz w:val="20"/>
                <w:szCs w:val="20"/>
              </w:rPr>
              <w:t>Krzysztof Piechnik HYDRO-TECH</w:t>
            </w:r>
          </w:p>
          <w:p w14:paraId="6BB9AFB2" w14:textId="77777777" w:rsidR="00AA1A4D" w:rsidRDefault="00AA1A4D" w:rsidP="00F61AF4">
            <w:pPr>
              <w:rPr>
                <w:rFonts w:ascii="Arial" w:hAnsi="Arial" w:cs="Arial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Lubostroń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1A4D">
              <w:rPr>
                <w:rFonts w:ascii="Arial" w:hAnsi="Arial" w:cs="Arial"/>
                <w:sz w:val="20"/>
                <w:szCs w:val="20"/>
              </w:rPr>
              <w:t>22G/114</w:t>
            </w:r>
          </w:p>
          <w:p w14:paraId="4D961FB9" w14:textId="77777777" w:rsidR="00AA1A4D" w:rsidRDefault="00AA1A4D" w:rsidP="00F61AF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30-383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1A4D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D0F4" w14:textId="77777777" w:rsidR="00AA1A4D" w:rsidRPr="00AA1A4D" w:rsidRDefault="00AA1A4D" w:rsidP="00F61AF4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E9BE4D3" w14:textId="77777777" w:rsidR="00AA1A4D" w:rsidRDefault="00AA1A4D" w:rsidP="00F61AF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2 - Gwarancja na roboty budowlane i instalacyjne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57BC" w14:textId="77777777" w:rsidR="00AA1A4D" w:rsidRDefault="00AA1A4D" w:rsidP="00F61A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 xml:space="preserve">  60,00</w:t>
            </w:r>
          </w:p>
        </w:tc>
      </w:tr>
      <w:tr w:rsidR="00AA1A4D" w14:paraId="1E760D42" w14:textId="77777777" w:rsidTr="00F61AF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AD68" w14:textId="77777777" w:rsidR="00AA1A4D" w:rsidRDefault="00AA1A4D" w:rsidP="00F61AF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A1A4D">
              <w:rPr>
                <w:rFonts w:ascii="Arial" w:hAnsi="Arial" w:cs="Arial"/>
                <w:sz w:val="20"/>
                <w:szCs w:val="20"/>
              </w:rPr>
              <w:t>DOSTAWA SPRĘŻAREK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287A" w14:textId="77777777" w:rsidR="00AA1A4D" w:rsidRDefault="00AA1A4D" w:rsidP="00F61AF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1A4D">
              <w:rPr>
                <w:rFonts w:ascii="Arial" w:hAnsi="Arial" w:cs="Arial"/>
                <w:b/>
                <w:bCs/>
                <w:sz w:val="20"/>
                <w:szCs w:val="20"/>
              </w:rPr>
              <w:t>Krzysztof Piechnik HYDRO-TECH</w:t>
            </w:r>
          </w:p>
          <w:p w14:paraId="3EDDA4EA" w14:textId="77777777" w:rsidR="00AA1A4D" w:rsidRDefault="00AA1A4D" w:rsidP="00F61AF4">
            <w:pPr>
              <w:rPr>
                <w:rFonts w:ascii="Arial" w:hAnsi="Arial" w:cs="Arial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Lubostroń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1A4D">
              <w:rPr>
                <w:rFonts w:ascii="Arial" w:hAnsi="Arial" w:cs="Arial"/>
                <w:sz w:val="20"/>
                <w:szCs w:val="20"/>
              </w:rPr>
              <w:t>22G/114</w:t>
            </w:r>
          </w:p>
          <w:p w14:paraId="580C819E" w14:textId="77777777" w:rsidR="00AA1A4D" w:rsidRDefault="00AA1A4D" w:rsidP="00F61AF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30-383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1A4D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77B7" w14:textId="77777777" w:rsidR="00AA1A4D" w:rsidRPr="00AA1A4D" w:rsidRDefault="00AA1A4D" w:rsidP="00F61AF4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25EA836" w14:textId="77777777" w:rsidR="00AA1A4D" w:rsidRDefault="00AA1A4D" w:rsidP="00F61AF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>2 - Gwarancja na zamontowane urządzenia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7D57F" w14:textId="77777777" w:rsidR="00AA1A4D" w:rsidRDefault="00AA1A4D" w:rsidP="00F61A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1A4D">
              <w:rPr>
                <w:rFonts w:ascii="Arial" w:hAnsi="Arial" w:cs="Arial"/>
                <w:sz w:val="20"/>
                <w:szCs w:val="20"/>
              </w:rPr>
              <w:t xml:space="preserve">  60,00</w:t>
            </w:r>
          </w:p>
        </w:tc>
      </w:tr>
    </w:tbl>
    <w:p w14:paraId="31E75637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3294ABD8" w14:textId="77777777" w:rsidR="00A02E94" w:rsidRDefault="00A02E94" w:rsidP="00A02E94">
      <w:pPr>
        <w:spacing w:line="360" w:lineRule="auto"/>
        <w:jc w:val="both"/>
        <w:rPr>
          <w:rFonts w:ascii="Arial" w:hAnsi="Arial" w:cs="Arial"/>
          <w:bCs/>
        </w:rPr>
      </w:pPr>
    </w:p>
    <w:p w14:paraId="0C91428E" w14:textId="77777777" w:rsidR="00A02E94" w:rsidRDefault="00A02E94" w:rsidP="00A02E94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bookmarkEnd w:id="0"/>
    <w:p w14:paraId="5E27D930" w14:textId="77777777"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97EBE" w14:textId="77777777" w:rsidR="00704C51" w:rsidRDefault="00704C51">
      <w:r>
        <w:separator/>
      </w:r>
    </w:p>
  </w:endnote>
  <w:endnote w:type="continuationSeparator" w:id="0">
    <w:p w14:paraId="113CFAC9" w14:textId="77777777" w:rsidR="00704C51" w:rsidRDefault="0070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3E6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73E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FBDA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F8FB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F7A7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3216A" w14:textId="77777777" w:rsidR="00704C51" w:rsidRDefault="00704C51">
      <w:r>
        <w:separator/>
      </w:r>
    </w:p>
  </w:footnote>
  <w:footnote w:type="continuationSeparator" w:id="0">
    <w:p w14:paraId="77799423" w14:textId="77777777" w:rsidR="00704C51" w:rsidRDefault="00704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79F0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EB03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A2D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83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762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04C51"/>
    <w:rsid w:val="00712C39"/>
    <w:rsid w:val="00756CDA"/>
    <w:rsid w:val="0079083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A1A4D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07DA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A2DC5F"/>
  <w15:chartTrackingRefBased/>
  <w15:docId w15:val="{2A8EFB19-E3FE-4821-BD61-9256CE6EB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2022-09-15T07:17:00Z</dcterms:created>
  <dcterms:modified xsi:type="dcterms:W3CDTF">2022-09-15T07:17:00Z</dcterms:modified>
</cp:coreProperties>
</file>