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0F154" w14:textId="26F6D7BC" w:rsidR="00FB7F50" w:rsidRPr="002245BE" w:rsidRDefault="00392D53" w:rsidP="00B4481A">
      <w:pPr>
        <w:spacing w:after="240"/>
        <w:jc w:val="right"/>
        <w:rPr>
          <w:sz w:val="22"/>
          <w:szCs w:val="22"/>
        </w:rPr>
      </w:pPr>
      <w:bookmarkStart w:id="0" w:name="_Hlk53520193"/>
      <w:r w:rsidRPr="00392D5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28392F">
        <w:rPr>
          <w:sz w:val="22"/>
          <w:szCs w:val="22"/>
        </w:rPr>
        <w:t>15.09.2022 r.</w:t>
      </w:r>
    </w:p>
    <w:p w14:paraId="5206E467" w14:textId="77777777" w:rsidR="00392D53" w:rsidRPr="00392D53" w:rsidRDefault="00392D53" w:rsidP="00FB7F50">
      <w:pPr>
        <w:spacing w:after="40"/>
        <w:rPr>
          <w:b/>
          <w:bCs/>
          <w:sz w:val="22"/>
          <w:szCs w:val="22"/>
        </w:rPr>
      </w:pPr>
      <w:r w:rsidRPr="00392D53">
        <w:rPr>
          <w:b/>
          <w:bCs/>
          <w:sz w:val="22"/>
          <w:szCs w:val="22"/>
        </w:rPr>
        <w:t>Szpital Miejski Specjalistyczny</w:t>
      </w:r>
    </w:p>
    <w:p w14:paraId="6D7528CB" w14:textId="77777777" w:rsidR="00392D53" w:rsidRPr="00392D53" w:rsidRDefault="00392D53" w:rsidP="00FB7F50">
      <w:pPr>
        <w:spacing w:after="40"/>
        <w:rPr>
          <w:b/>
          <w:bCs/>
          <w:sz w:val="22"/>
          <w:szCs w:val="22"/>
        </w:rPr>
      </w:pPr>
      <w:r w:rsidRPr="00392D53">
        <w:rPr>
          <w:b/>
          <w:bCs/>
          <w:sz w:val="22"/>
          <w:szCs w:val="22"/>
        </w:rPr>
        <w:t>im. Gabriela Narutowicza w Krakowie</w:t>
      </w:r>
    </w:p>
    <w:p w14:paraId="31FBF2DC" w14:textId="77777777" w:rsidR="00FB7F50" w:rsidRPr="002245BE" w:rsidRDefault="00392D53" w:rsidP="00FB7F50">
      <w:pPr>
        <w:rPr>
          <w:sz w:val="22"/>
          <w:szCs w:val="22"/>
        </w:rPr>
      </w:pPr>
      <w:r w:rsidRPr="00392D53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392D53">
        <w:rPr>
          <w:sz w:val="22"/>
          <w:szCs w:val="22"/>
        </w:rPr>
        <w:t>35-37</w:t>
      </w:r>
    </w:p>
    <w:p w14:paraId="29A09D1E" w14:textId="77777777" w:rsidR="00FB7F50" w:rsidRPr="002245BE" w:rsidRDefault="00392D53" w:rsidP="00FB7F50">
      <w:pPr>
        <w:rPr>
          <w:sz w:val="22"/>
          <w:szCs w:val="22"/>
        </w:rPr>
      </w:pPr>
      <w:r w:rsidRPr="00392D53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392D53">
        <w:rPr>
          <w:sz w:val="22"/>
          <w:szCs w:val="22"/>
        </w:rPr>
        <w:t>Kraków</w:t>
      </w:r>
    </w:p>
    <w:p w14:paraId="59CE1B7A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300F7FA" w14:textId="3CEC2184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EA3A03">
        <w:rPr>
          <w:b/>
          <w:sz w:val="28"/>
        </w:rPr>
        <w:t xml:space="preserve"> w Pakietach:</w:t>
      </w:r>
      <w:r w:rsidR="00EA3A03">
        <w:rPr>
          <w:b/>
          <w:sz w:val="28"/>
        </w:rPr>
        <w:br/>
        <w:t>3-10, 14-16, 21-28, 30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392D53" w:rsidRPr="00607F9B" w14:paraId="0E857BDB" w14:textId="77777777" w:rsidTr="0026193A">
        <w:trPr>
          <w:trHeight w:val="638"/>
        </w:trPr>
        <w:tc>
          <w:tcPr>
            <w:tcW w:w="959" w:type="dxa"/>
            <w:shd w:val="clear" w:color="auto" w:fill="auto"/>
          </w:tcPr>
          <w:p w14:paraId="673617CC" w14:textId="77777777" w:rsidR="00392D53" w:rsidRPr="00607F9B" w:rsidRDefault="00392D53" w:rsidP="0026193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13BCF1E" w14:textId="5B70098B" w:rsidR="00392D53" w:rsidRPr="00607F9B" w:rsidRDefault="00392D53" w:rsidP="0026193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92D53">
              <w:rPr>
                <w:sz w:val="22"/>
                <w:szCs w:val="22"/>
              </w:rPr>
              <w:t>przetarg</w:t>
            </w:r>
            <w:r w:rsidR="00B4481A">
              <w:rPr>
                <w:sz w:val="22"/>
                <w:szCs w:val="22"/>
              </w:rPr>
              <w:t>u</w:t>
            </w:r>
            <w:r w:rsidRPr="00392D53">
              <w:rPr>
                <w:sz w:val="22"/>
                <w:szCs w:val="22"/>
              </w:rPr>
              <w:t xml:space="preserve"> nieograniczon</w:t>
            </w:r>
            <w:r w:rsidR="00B4481A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92D53">
              <w:rPr>
                <w:b/>
                <w:bCs/>
                <w:sz w:val="22"/>
                <w:szCs w:val="22"/>
              </w:rPr>
              <w:t>Zakup i dostawa produktów farmaceutycznych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92D53">
              <w:rPr>
                <w:b/>
                <w:sz w:val="22"/>
                <w:szCs w:val="22"/>
              </w:rPr>
              <w:t>ZP/27/2022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189334E" w14:textId="2D7C2F29" w:rsidR="008642B3" w:rsidRPr="00B4481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392D53" w:rsidRPr="00392D53">
        <w:rPr>
          <w:sz w:val="22"/>
          <w:szCs w:val="22"/>
        </w:rPr>
        <w:t>(t.j. Dz.U. z 2021r. poz. 1129 z późn.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92D53" w14:paraId="31C04D0E" w14:textId="77777777" w:rsidTr="0026193A">
        <w:trPr>
          <w:cantSplit/>
        </w:trPr>
        <w:tc>
          <w:tcPr>
            <w:tcW w:w="9498" w:type="dxa"/>
          </w:tcPr>
          <w:p w14:paraId="478214C5" w14:textId="2CCEE1AA" w:rsidR="00392D53" w:rsidRPr="001D1EEC" w:rsidRDefault="00392D53" w:rsidP="0026193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92D53">
              <w:rPr>
                <w:b/>
                <w:sz w:val="22"/>
                <w:szCs w:val="22"/>
              </w:rPr>
              <w:t xml:space="preserve">Aesculap Chifa </w:t>
            </w:r>
            <w:r w:rsidR="00B4481A">
              <w:rPr>
                <w:b/>
                <w:sz w:val="22"/>
                <w:szCs w:val="22"/>
              </w:rPr>
              <w:t xml:space="preserve">Sp. z o.o. </w:t>
            </w:r>
          </w:p>
          <w:p w14:paraId="6463B6CF" w14:textId="77777777" w:rsidR="00392D53" w:rsidRPr="001D1EEC" w:rsidRDefault="00392D53" w:rsidP="0026193A">
            <w:pPr>
              <w:spacing w:line="276" w:lineRule="auto"/>
              <w:rPr>
                <w:bCs/>
                <w:sz w:val="22"/>
                <w:szCs w:val="22"/>
              </w:rPr>
            </w:pPr>
            <w:r w:rsidRPr="00392D53">
              <w:rPr>
                <w:bCs/>
                <w:sz w:val="22"/>
                <w:szCs w:val="22"/>
              </w:rPr>
              <w:t>ul. Tysiąclecia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92D53">
              <w:rPr>
                <w:bCs/>
                <w:sz w:val="22"/>
                <w:szCs w:val="22"/>
              </w:rPr>
              <w:t>64-300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Nowy Tomyśl</w:t>
            </w:r>
          </w:p>
          <w:p w14:paraId="3B88C336" w14:textId="2855870F" w:rsidR="00392D53" w:rsidRPr="00211A34" w:rsidRDefault="00392D53" w:rsidP="0026193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B4481A">
              <w:rPr>
                <w:sz w:val="22"/>
                <w:szCs w:val="22"/>
              </w:rPr>
              <w:t xml:space="preserve"> </w:t>
            </w:r>
            <w:r w:rsidRPr="00392D53">
              <w:rPr>
                <w:color w:val="000000"/>
                <w:sz w:val="22"/>
                <w:szCs w:val="22"/>
              </w:rPr>
              <w:t>Pakiet 3 – Płyny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08B5D127" w14:textId="77777777" w:rsidR="00392D53" w:rsidRPr="00D168A0" w:rsidRDefault="00392D53" w:rsidP="0026193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225732D" w14:textId="77777777" w:rsidR="00392D53" w:rsidRDefault="00392D53" w:rsidP="0026193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2D53">
              <w:t>Najkorzystniejsza oferta spełniająca wymagania Zamawiającego</w:t>
            </w:r>
          </w:p>
        </w:tc>
      </w:tr>
      <w:tr w:rsidR="00392D53" w14:paraId="1F4654F4" w14:textId="77777777" w:rsidTr="0026193A">
        <w:trPr>
          <w:cantSplit/>
        </w:trPr>
        <w:tc>
          <w:tcPr>
            <w:tcW w:w="9498" w:type="dxa"/>
          </w:tcPr>
          <w:p w14:paraId="3958E568" w14:textId="77777777" w:rsidR="00392D53" w:rsidRPr="001D1EEC" w:rsidRDefault="00392D53" w:rsidP="0026193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92D53">
              <w:rPr>
                <w:b/>
                <w:sz w:val="22"/>
                <w:szCs w:val="22"/>
              </w:rPr>
              <w:t>Salus International Sp. z o.o.</w:t>
            </w:r>
          </w:p>
          <w:p w14:paraId="2265A006" w14:textId="77777777" w:rsidR="00392D53" w:rsidRPr="001D1EEC" w:rsidRDefault="00392D53" w:rsidP="0026193A">
            <w:pPr>
              <w:spacing w:line="276" w:lineRule="auto"/>
              <w:rPr>
                <w:bCs/>
                <w:sz w:val="22"/>
                <w:szCs w:val="22"/>
              </w:rPr>
            </w:pPr>
            <w:r w:rsidRPr="00392D53">
              <w:rPr>
                <w:bCs/>
                <w:sz w:val="22"/>
                <w:szCs w:val="22"/>
              </w:rPr>
              <w:t>ul. Pułaskiego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92D53">
              <w:rPr>
                <w:bCs/>
                <w:sz w:val="22"/>
                <w:szCs w:val="22"/>
              </w:rPr>
              <w:t>40-273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Katowice</w:t>
            </w:r>
          </w:p>
          <w:p w14:paraId="5EA2BD96" w14:textId="4A6D2DAE" w:rsidR="00392D53" w:rsidRPr="00211A34" w:rsidRDefault="00392D53" w:rsidP="0026193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B4481A">
              <w:rPr>
                <w:sz w:val="22"/>
                <w:szCs w:val="22"/>
              </w:rPr>
              <w:t xml:space="preserve"> </w:t>
            </w:r>
            <w:r w:rsidRPr="00392D53">
              <w:rPr>
                <w:color w:val="000000"/>
                <w:sz w:val="22"/>
                <w:szCs w:val="22"/>
              </w:rPr>
              <w:t>Pakiet 4 – Gąbka lecznicza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24501516" w14:textId="77777777" w:rsidR="00392D53" w:rsidRPr="00D168A0" w:rsidRDefault="00392D53" w:rsidP="0026193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F45AE8E" w14:textId="77777777" w:rsidR="00392D53" w:rsidRDefault="00392D53" w:rsidP="0026193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2D53">
              <w:t>Najkorzystniejsza oferta spełniająca wymagania Zamawiającego</w:t>
            </w:r>
          </w:p>
        </w:tc>
      </w:tr>
      <w:tr w:rsidR="00392D53" w14:paraId="217CC1D5" w14:textId="77777777" w:rsidTr="0026193A">
        <w:trPr>
          <w:cantSplit/>
        </w:trPr>
        <w:tc>
          <w:tcPr>
            <w:tcW w:w="9498" w:type="dxa"/>
          </w:tcPr>
          <w:p w14:paraId="6835E689" w14:textId="77777777" w:rsidR="00392D53" w:rsidRPr="001D1EEC" w:rsidRDefault="00392D53" w:rsidP="0026193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92D53">
              <w:rPr>
                <w:b/>
                <w:sz w:val="22"/>
                <w:szCs w:val="22"/>
              </w:rPr>
              <w:t>Bialmed Sp. z o.o.</w:t>
            </w:r>
          </w:p>
          <w:p w14:paraId="76DA0410" w14:textId="77777777" w:rsidR="00392D53" w:rsidRPr="001D1EEC" w:rsidRDefault="00392D53" w:rsidP="0026193A">
            <w:pPr>
              <w:spacing w:line="276" w:lineRule="auto"/>
              <w:rPr>
                <w:bCs/>
                <w:sz w:val="22"/>
                <w:szCs w:val="22"/>
              </w:rPr>
            </w:pPr>
            <w:r w:rsidRPr="00392D53">
              <w:rPr>
                <w:bCs/>
                <w:sz w:val="22"/>
                <w:szCs w:val="22"/>
              </w:rPr>
              <w:t>ul. Kazimierzowska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46/48/35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92D53">
              <w:rPr>
                <w:bCs/>
                <w:sz w:val="22"/>
                <w:szCs w:val="22"/>
              </w:rPr>
              <w:t>02-546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Warszawa</w:t>
            </w:r>
          </w:p>
          <w:p w14:paraId="7752C695" w14:textId="5D25BA10" w:rsidR="00392D53" w:rsidRPr="00211A34" w:rsidRDefault="00392D53" w:rsidP="0026193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B4481A">
              <w:rPr>
                <w:sz w:val="22"/>
                <w:szCs w:val="22"/>
              </w:rPr>
              <w:t xml:space="preserve"> </w:t>
            </w:r>
            <w:r w:rsidRPr="00392D53">
              <w:rPr>
                <w:color w:val="000000"/>
                <w:sz w:val="22"/>
                <w:szCs w:val="22"/>
              </w:rPr>
              <w:t>Pakiet 5 -  Czynnik krzepnięcia krwi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3D9930E0" w14:textId="77777777" w:rsidR="00392D53" w:rsidRPr="00D168A0" w:rsidRDefault="00392D53" w:rsidP="0026193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8F4C6D6" w14:textId="77777777" w:rsidR="00392D53" w:rsidRDefault="00392D53" w:rsidP="0026193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2D53">
              <w:t>Najkorzystniejsza oferta spełniająca wymagania Zamawiającego</w:t>
            </w:r>
          </w:p>
        </w:tc>
      </w:tr>
      <w:tr w:rsidR="00392D53" w14:paraId="58BBF0F3" w14:textId="77777777" w:rsidTr="0026193A">
        <w:trPr>
          <w:cantSplit/>
        </w:trPr>
        <w:tc>
          <w:tcPr>
            <w:tcW w:w="9498" w:type="dxa"/>
          </w:tcPr>
          <w:p w14:paraId="4A24C3CC" w14:textId="77777777" w:rsidR="00392D53" w:rsidRPr="001D1EEC" w:rsidRDefault="00392D53" w:rsidP="0026193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92D53">
              <w:rPr>
                <w:b/>
                <w:sz w:val="22"/>
                <w:szCs w:val="22"/>
              </w:rPr>
              <w:t>Salus International Sp. z o.o.</w:t>
            </w:r>
          </w:p>
          <w:p w14:paraId="7F784485" w14:textId="77777777" w:rsidR="00392D53" w:rsidRPr="001D1EEC" w:rsidRDefault="00392D53" w:rsidP="0026193A">
            <w:pPr>
              <w:spacing w:line="276" w:lineRule="auto"/>
              <w:rPr>
                <w:bCs/>
                <w:sz w:val="22"/>
                <w:szCs w:val="22"/>
              </w:rPr>
            </w:pPr>
            <w:r w:rsidRPr="00392D53">
              <w:rPr>
                <w:bCs/>
                <w:sz w:val="22"/>
                <w:szCs w:val="22"/>
              </w:rPr>
              <w:t>ul. Pułaskiego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92D53">
              <w:rPr>
                <w:bCs/>
                <w:sz w:val="22"/>
                <w:szCs w:val="22"/>
              </w:rPr>
              <w:t>40-273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Katowice</w:t>
            </w:r>
          </w:p>
          <w:p w14:paraId="72C23471" w14:textId="7898CEF1" w:rsidR="00392D53" w:rsidRPr="00211A34" w:rsidRDefault="00392D53" w:rsidP="0026193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B4481A">
              <w:rPr>
                <w:sz w:val="22"/>
                <w:szCs w:val="22"/>
              </w:rPr>
              <w:t xml:space="preserve"> </w:t>
            </w:r>
            <w:r w:rsidRPr="00392D53">
              <w:rPr>
                <w:color w:val="000000"/>
                <w:sz w:val="22"/>
                <w:szCs w:val="22"/>
              </w:rPr>
              <w:t>Pakiet 6 -  Leki narkotyczne i psychotropowe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1F62D67A" w14:textId="77777777" w:rsidR="00392D53" w:rsidRPr="00D168A0" w:rsidRDefault="00392D53" w:rsidP="0026193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DCAD0E0" w14:textId="77777777" w:rsidR="00392D53" w:rsidRDefault="00392D53" w:rsidP="0026193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2D53">
              <w:t>Najkorzystniejsza oferta spełniająca wymagania Zamawiającego</w:t>
            </w:r>
          </w:p>
        </w:tc>
      </w:tr>
      <w:tr w:rsidR="00392D53" w14:paraId="62FE3773" w14:textId="77777777" w:rsidTr="0026193A">
        <w:trPr>
          <w:cantSplit/>
        </w:trPr>
        <w:tc>
          <w:tcPr>
            <w:tcW w:w="9498" w:type="dxa"/>
          </w:tcPr>
          <w:p w14:paraId="3D17705F" w14:textId="77777777" w:rsidR="00392D53" w:rsidRPr="001D1EEC" w:rsidRDefault="00392D53" w:rsidP="0026193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92D53">
              <w:rPr>
                <w:b/>
                <w:sz w:val="22"/>
                <w:szCs w:val="22"/>
              </w:rPr>
              <w:lastRenderedPageBreak/>
              <w:t>Farmacol Logistyka Sp. z o.o.</w:t>
            </w:r>
          </w:p>
          <w:p w14:paraId="473EBB09" w14:textId="77777777" w:rsidR="00392D53" w:rsidRPr="001D1EEC" w:rsidRDefault="00392D53" w:rsidP="0026193A">
            <w:pPr>
              <w:spacing w:line="276" w:lineRule="auto"/>
              <w:rPr>
                <w:bCs/>
                <w:sz w:val="22"/>
                <w:szCs w:val="22"/>
              </w:rPr>
            </w:pPr>
            <w:r w:rsidRPr="00392D53">
              <w:rPr>
                <w:bCs/>
                <w:sz w:val="22"/>
                <w:szCs w:val="22"/>
              </w:rPr>
              <w:t>Szopienicka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92D53">
              <w:rPr>
                <w:bCs/>
                <w:sz w:val="22"/>
                <w:szCs w:val="22"/>
              </w:rPr>
              <w:t>40-431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Katowice</w:t>
            </w:r>
          </w:p>
          <w:p w14:paraId="522C460C" w14:textId="3AB58F65" w:rsidR="00392D53" w:rsidRPr="00211A34" w:rsidRDefault="00392D53" w:rsidP="0026193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B4481A">
              <w:rPr>
                <w:sz w:val="22"/>
                <w:szCs w:val="22"/>
              </w:rPr>
              <w:t xml:space="preserve"> </w:t>
            </w:r>
            <w:r w:rsidRPr="00392D53">
              <w:rPr>
                <w:color w:val="000000"/>
                <w:sz w:val="22"/>
                <w:szCs w:val="22"/>
              </w:rPr>
              <w:t>Pakiet 7  – Leki 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07881CBE" w14:textId="77777777" w:rsidR="00392D53" w:rsidRPr="00D168A0" w:rsidRDefault="00392D53" w:rsidP="0026193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BC36B76" w14:textId="77777777" w:rsidR="00392D53" w:rsidRDefault="00392D53" w:rsidP="0026193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2D53">
              <w:t>Najkorzystniejsza oferta spełniająca wymagania Zamawiającego</w:t>
            </w:r>
          </w:p>
        </w:tc>
      </w:tr>
      <w:tr w:rsidR="00392D53" w14:paraId="7EE087C5" w14:textId="77777777" w:rsidTr="0026193A">
        <w:trPr>
          <w:cantSplit/>
        </w:trPr>
        <w:tc>
          <w:tcPr>
            <w:tcW w:w="9498" w:type="dxa"/>
          </w:tcPr>
          <w:p w14:paraId="4DA22FB6" w14:textId="77777777" w:rsidR="00392D53" w:rsidRPr="001D1EEC" w:rsidRDefault="00392D53" w:rsidP="0026193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92D53">
              <w:rPr>
                <w:b/>
                <w:sz w:val="22"/>
                <w:szCs w:val="22"/>
              </w:rPr>
              <w:t>Urtica Sp. z o.o.</w:t>
            </w:r>
          </w:p>
          <w:p w14:paraId="620D3966" w14:textId="77777777" w:rsidR="00392D53" w:rsidRPr="001D1EEC" w:rsidRDefault="00392D53" w:rsidP="0026193A">
            <w:pPr>
              <w:spacing w:line="276" w:lineRule="auto"/>
              <w:rPr>
                <w:bCs/>
                <w:sz w:val="22"/>
                <w:szCs w:val="22"/>
              </w:rPr>
            </w:pPr>
            <w:r w:rsidRPr="00392D53">
              <w:rPr>
                <w:bCs/>
                <w:sz w:val="22"/>
                <w:szCs w:val="22"/>
              </w:rPr>
              <w:t>Krzemieniecka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120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92D53">
              <w:rPr>
                <w:bCs/>
                <w:sz w:val="22"/>
                <w:szCs w:val="22"/>
              </w:rPr>
              <w:t>54-640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Wrocław</w:t>
            </w:r>
          </w:p>
          <w:p w14:paraId="6A4302D5" w14:textId="557C42C2" w:rsidR="00392D53" w:rsidRPr="00211A34" w:rsidRDefault="00392D53" w:rsidP="0026193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B4481A">
              <w:rPr>
                <w:sz w:val="22"/>
                <w:szCs w:val="22"/>
              </w:rPr>
              <w:t xml:space="preserve"> </w:t>
            </w:r>
            <w:r w:rsidRPr="00392D53">
              <w:rPr>
                <w:color w:val="000000"/>
                <w:sz w:val="22"/>
                <w:szCs w:val="22"/>
              </w:rPr>
              <w:t>Pakiet 8 – Diety doustne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27D093D3" w14:textId="77777777" w:rsidR="00392D53" w:rsidRPr="00D168A0" w:rsidRDefault="00392D53" w:rsidP="0026193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7C3D574" w14:textId="77777777" w:rsidR="00392D53" w:rsidRDefault="00392D53" w:rsidP="0026193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2D53">
              <w:t>Najkorzystniejsza oferta spełniająca wymagania Zamawiającego</w:t>
            </w:r>
          </w:p>
        </w:tc>
      </w:tr>
      <w:tr w:rsidR="00392D53" w14:paraId="11609CAB" w14:textId="77777777" w:rsidTr="0026193A">
        <w:trPr>
          <w:cantSplit/>
        </w:trPr>
        <w:tc>
          <w:tcPr>
            <w:tcW w:w="9498" w:type="dxa"/>
          </w:tcPr>
          <w:p w14:paraId="06C59F75" w14:textId="77777777" w:rsidR="00392D53" w:rsidRPr="001D1EEC" w:rsidRDefault="00392D53" w:rsidP="0026193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92D53">
              <w:rPr>
                <w:b/>
                <w:sz w:val="22"/>
                <w:szCs w:val="22"/>
              </w:rPr>
              <w:t>Salus International Sp. z o.o.</w:t>
            </w:r>
          </w:p>
          <w:p w14:paraId="66830DF7" w14:textId="77777777" w:rsidR="00392D53" w:rsidRPr="001D1EEC" w:rsidRDefault="00392D53" w:rsidP="0026193A">
            <w:pPr>
              <w:spacing w:line="276" w:lineRule="auto"/>
              <w:rPr>
                <w:bCs/>
                <w:sz w:val="22"/>
                <w:szCs w:val="22"/>
              </w:rPr>
            </w:pPr>
            <w:r w:rsidRPr="00392D53">
              <w:rPr>
                <w:bCs/>
                <w:sz w:val="22"/>
                <w:szCs w:val="22"/>
              </w:rPr>
              <w:t>ul. Pułaskiego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92D53">
              <w:rPr>
                <w:bCs/>
                <w:sz w:val="22"/>
                <w:szCs w:val="22"/>
              </w:rPr>
              <w:t>40-273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Katowice</w:t>
            </w:r>
          </w:p>
          <w:p w14:paraId="5435C914" w14:textId="35E25706" w:rsidR="00392D53" w:rsidRPr="00211A34" w:rsidRDefault="00392D53" w:rsidP="0026193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B4481A">
              <w:rPr>
                <w:sz w:val="22"/>
                <w:szCs w:val="22"/>
              </w:rPr>
              <w:t xml:space="preserve"> </w:t>
            </w:r>
            <w:r w:rsidRPr="00392D53">
              <w:rPr>
                <w:color w:val="000000"/>
                <w:sz w:val="22"/>
                <w:szCs w:val="22"/>
              </w:rPr>
              <w:t>Pakiet 9 -  Insuliny 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2E6FF70F" w14:textId="77777777" w:rsidR="00392D53" w:rsidRPr="00D168A0" w:rsidRDefault="00392D53" w:rsidP="0026193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865B86B" w14:textId="77777777" w:rsidR="00392D53" w:rsidRDefault="00392D53" w:rsidP="0026193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2D53">
              <w:t>Najkorzystniejsza oferta spełniająca wymagania Zamawiającego</w:t>
            </w:r>
          </w:p>
        </w:tc>
      </w:tr>
      <w:tr w:rsidR="00392D53" w14:paraId="1017B158" w14:textId="77777777" w:rsidTr="0026193A">
        <w:trPr>
          <w:cantSplit/>
        </w:trPr>
        <w:tc>
          <w:tcPr>
            <w:tcW w:w="9498" w:type="dxa"/>
          </w:tcPr>
          <w:p w14:paraId="4266FDA6" w14:textId="77777777" w:rsidR="00392D53" w:rsidRPr="001D1EEC" w:rsidRDefault="00392D53" w:rsidP="0026193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92D53">
              <w:rPr>
                <w:b/>
                <w:sz w:val="22"/>
                <w:szCs w:val="22"/>
              </w:rPr>
              <w:t>Urtica Sp. z o.o.</w:t>
            </w:r>
          </w:p>
          <w:p w14:paraId="041DA59F" w14:textId="77777777" w:rsidR="00392D53" w:rsidRPr="001D1EEC" w:rsidRDefault="00392D53" w:rsidP="0026193A">
            <w:pPr>
              <w:spacing w:line="276" w:lineRule="auto"/>
              <w:rPr>
                <w:bCs/>
                <w:sz w:val="22"/>
                <w:szCs w:val="22"/>
              </w:rPr>
            </w:pPr>
            <w:r w:rsidRPr="00392D53">
              <w:rPr>
                <w:bCs/>
                <w:sz w:val="22"/>
                <w:szCs w:val="22"/>
              </w:rPr>
              <w:t>Krzemieniecka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120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92D53">
              <w:rPr>
                <w:bCs/>
                <w:sz w:val="22"/>
                <w:szCs w:val="22"/>
              </w:rPr>
              <w:t>54-640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Wrocław</w:t>
            </w:r>
          </w:p>
          <w:p w14:paraId="1B3A9C52" w14:textId="36263B14" w:rsidR="00392D53" w:rsidRPr="00211A34" w:rsidRDefault="00392D53" w:rsidP="0026193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B4481A">
              <w:rPr>
                <w:sz w:val="22"/>
                <w:szCs w:val="22"/>
              </w:rPr>
              <w:t xml:space="preserve"> </w:t>
            </w:r>
            <w:r w:rsidRPr="00392D53">
              <w:rPr>
                <w:color w:val="000000"/>
                <w:sz w:val="22"/>
                <w:szCs w:val="22"/>
              </w:rPr>
              <w:t>Pakiet 10-  Insuliny II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328BAA04" w14:textId="77777777" w:rsidR="00392D53" w:rsidRPr="00D168A0" w:rsidRDefault="00392D53" w:rsidP="0026193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3063478" w14:textId="77777777" w:rsidR="00392D53" w:rsidRDefault="00392D53" w:rsidP="0026193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2D53">
              <w:t>Najkorzystniejsza oferta spełniająca wymagania Zamawiającego</w:t>
            </w:r>
          </w:p>
        </w:tc>
      </w:tr>
      <w:tr w:rsidR="00392D53" w14:paraId="5BEBD863" w14:textId="77777777" w:rsidTr="0026193A">
        <w:trPr>
          <w:cantSplit/>
        </w:trPr>
        <w:tc>
          <w:tcPr>
            <w:tcW w:w="9498" w:type="dxa"/>
          </w:tcPr>
          <w:p w14:paraId="77FB36F6" w14:textId="77777777" w:rsidR="00392D53" w:rsidRPr="001D1EEC" w:rsidRDefault="00392D53" w:rsidP="0026193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92D53">
              <w:rPr>
                <w:b/>
                <w:sz w:val="22"/>
                <w:szCs w:val="22"/>
              </w:rPr>
              <w:t>Urtica Sp. z o.o.</w:t>
            </w:r>
          </w:p>
          <w:p w14:paraId="7B786BD5" w14:textId="77777777" w:rsidR="00392D53" w:rsidRPr="001D1EEC" w:rsidRDefault="00392D53" w:rsidP="0026193A">
            <w:pPr>
              <w:spacing w:line="276" w:lineRule="auto"/>
              <w:rPr>
                <w:bCs/>
                <w:sz w:val="22"/>
                <w:szCs w:val="22"/>
              </w:rPr>
            </w:pPr>
            <w:r w:rsidRPr="00392D53">
              <w:rPr>
                <w:bCs/>
                <w:sz w:val="22"/>
                <w:szCs w:val="22"/>
              </w:rPr>
              <w:t>Krzemieniecka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120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92D53">
              <w:rPr>
                <w:bCs/>
                <w:sz w:val="22"/>
                <w:szCs w:val="22"/>
              </w:rPr>
              <w:t>54-640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Wrocław</w:t>
            </w:r>
          </w:p>
          <w:p w14:paraId="50D65F6A" w14:textId="79539454" w:rsidR="00392D53" w:rsidRPr="00211A34" w:rsidRDefault="00392D53" w:rsidP="0026193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B4481A">
              <w:rPr>
                <w:sz w:val="22"/>
                <w:szCs w:val="22"/>
              </w:rPr>
              <w:t xml:space="preserve"> </w:t>
            </w:r>
            <w:r w:rsidRPr="00392D53">
              <w:rPr>
                <w:color w:val="000000"/>
                <w:sz w:val="22"/>
                <w:szCs w:val="22"/>
              </w:rPr>
              <w:t>Pakiet 14 -  Leki III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4B1734A2" w14:textId="77777777" w:rsidR="00392D53" w:rsidRPr="00D168A0" w:rsidRDefault="00392D53" w:rsidP="0026193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44AFD7F" w14:textId="77777777" w:rsidR="00392D53" w:rsidRDefault="00392D53" w:rsidP="0026193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2D53">
              <w:t>Najkorzystniejsza oferta spełniająca wymagania Zamawiającego</w:t>
            </w:r>
          </w:p>
        </w:tc>
      </w:tr>
      <w:tr w:rsidR="00392D53" w14:paraId="5CC8A46A" w14:textId="77777777" w:rsidTr="0026193A">
        <w:trPr>
          <w:cantSplit/>
        </w:trPr>
        <w:tc>
          <w:tcPr>
            <w:tcW w:w="9498" w:type="dxa"/>
          </w:tcPr>
          <w:p w14:paraId="01D93359" w14:textId="77777777" w:rsidR="00392D53" w:rsidRPr="001D1EEC" w:rsidRDefault="00392D53" w:rsidP="0026193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92D53">
              <w:rPr>
                <w:b/>
                <w:sz w:val="22"/>
                <w:szCs w:val="22"/>
              </w:rPr>
              <w:t>Salus International Sp. z o.o.</w:t>
            </w:r>
          </w:p>
          <w:p w14:paraId="04938798" w14:textId="77777777" w:rsidR="00392D53" w:rsidRPr="001D1EEC" w:rsidRDefault="00392D53" w:rsidP="0026193A">
            <w:pPr>
              <w:spacing w:line="276" w:lineRule="auto"/>
              <w:rPr>
                <w:bCs/>
                <w:sz w:val="22"/>
                <w:szCs w:val="22"/>
              </w:rPr>
            </w:pPr>
            <w:r w:rsidRPr="00392D53">
              <w:rPr>
                <w:bCs/>
                <w:sz w:val="22"/>
                <w:szCs w:val="22"/>
              </w:rPr>
              <w:t>ul. Pułaskiego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92D53">
              <w:rPr>
                <w:bCs/>
                <w:sz w:val="22"/>
                <w:szCs w:val="22"/>
              </w:rPr>
              <w:t>40-273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Katowice</w:t>
            </w:r>
          </w:p>
          <w:p w14:paraId="793648D7" w14:textId="694D6E27" w:rsidR="00392D53" w:rsidRPr="00211A34" w:rsidRDefault="00392D53" w:rsidP="0026193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B4481A">
              <w:rPr>
                <w:sz w:val="22"/>
                <w:szCs w:val="22"/>
              </w:rPr>
              <w:t xml:space="preserve"> </w:t>
            </w:r>
            <w:r w:rsidRPr="00392D53">
              <w:rPr>
                <w:color w:val="000000"/>
                <w:sz w:val="22"/>
                <w:szCs w:val="22"/>
              </w:rPr>
              <w:t>Pakiet 15  – Calcii folinas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32955B07" w14:textId="77777777" w:rsidR="00392D53" w:rsidRPr="00D168A0" w:rsidRDefault="00392D53" w:rsidP="0026193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6D1E19A" w14:textId="77777777" w:rsidR="00392D53" w:rsidRDefault="00392D53" w:rsidP="0026193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2D53">
              <w:t>Najkorzystniejsza oferta spełniająca wymagania Zamawiającego</w:t>
            </w:r>
          </w:p>
        </w:tc>
      </w:tr>
      <w:tr w:rsidR="00392D53" w14:paraId="0FD844BB" w14:textId="77777777" w:rsidTr="0026193A">
        <w:trPr>
          <w:cantSplit/>
        </w:trPr>
        <w:tc>
          <w:tcPr>
            <w:tcW w:w="9498" w:type="dxa"/>
          </w:tcPr>
          <w:p w14:paraId="18585DB0" w14:textId="77777777" w:rsidR="00392D53" w:rsidRPr="001D1EEC" w:rsidRDefault="00392D53" w:rsidP="0026193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92D53">
              <w:rPr>
                <w:b/>
                <w:sz w:val="22"/>
                <w:szCs w:val="22"/>
              </w:rPr>
              <w:t>Bialmed Sp. z o.o.</w:t>
            </w:r>
          </w:p>
          <w:p w14:paraId="110EE0FD" w14:textId="77777777" w:rsidR="00392D53" w:rsidRPr="001D1EEC" w:rsidRDefault="00392D53" w:rsidP="0026193A">
            <w:pPr>
              <w:spacing w:line="276" w:lineRule="auto"/>
              <w:rPr>
                <w:bCs/>
                <w:sz w:val="22"/>
                <w:szCs w:val="22"/>
              </w:rPr>
            </w:pPr>
            <w:r w:rsidRPr="00392D53">
              <w:rPr>
                <w:bCs/>
                <w:sz w:val="22"/>
                <w:szCs w:val="22"/>
              </w:rPr>
              <w:t>ul. Kazimierzowska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46/48/35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92D53">
              <w:rPr>
                <w:bCs/>
                <w:sz w:val="22"/>
                <w:szCs w:val="22"/>
              </w:rPr>
              <w:t>02-546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Warszawa</w:t>
            </w:r>
          </w:p>
          <w:p w14:paraId="7F17196D" w14:textId="43DF909A" w:rsidR="00392D53" w:rsidRPr="00211A34" w:rsidRDefault="00392D53" w:rsidP="0026193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B4481A">
              <w:rPr>
                <w:sz w:val="22"/>
                <w:szCs w:val="22"/>
              </w:rPr>
              <w:t xml:space="preserve"> </w:t>
            </w:r>
            <w:r w:rsidRPr="00392D53">
              <w:rPr>
                <w:color w:val="000000"/>
                <w:sz w:val="22"/>
                <w:szCs w:val="22"/>
              </w:rPr>
              <w:t>Pakiet 16 - Docetaxel*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3437760B" w14:textId="77777777" w:rsidR="00392D53" w:rsidRPr="00D168A0" w:rsidRDefault="00392D53" w:rsidP="0026193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EB84FBF" w14:textId="77777777" w:rsidR="00392D53" w:rsidRDefault="00392D53" w:rsidP="0026193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2D53">
              <w:t>Najkorzystniejsza oferta spełniająca wymagania Zamawiającego</w:t>
            </w:r>
          </w:p>
        </w:tc>
      </w:tr>
      <w:tr w:rsidR="00392D53" w14:paraId="24579605" w14:textId="77777777" w:rsidTr="0026193A">
        <w:trPr>
          <w:cantSplit/>
        </w:trPr>
        <w:tc>
          <w:tcPr>
            <w:tcW w:w="9498" w:type="dxa"/>
          </w:tcPr>
          <w:p w14:paraId="76D17473" w14:textId="6BF0E2A8" w:rsidR="00392D53" w:rsidRPr="001D1EEC" w:rsidRDefault="00392D53" w:rsidP="0026193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92D53">
              <w:rPr>
                <w:b/>
                <w:sz w:val="22"/>
                <w:szCs w:val="22"/>
              </w:rPr>
              <w:t xml:space="preserve">Aesculap Chifa </w:t>
            </w:r>
            <w:r w:rsidR="00B4481A">
              <w:rPr>
                <w:b/>
                <w:sz w:val="22"/>
                <w:szCs w:val="22"/>
              </w:rPr>
              <w:t>Sp. z o.o.</w:t>
            </w:r>
          </w:p>
          <w:p w14:paraId="5C6D5AA9" w14:textId="77777777" w:rsidR="00392D53" w:rsidRPr="001D1EEC" w:rsidRDefault="00392D53" w:rsidP="0026193A">
            <w:pPr>
              <w:spacing w:line="276" w:lineRule="auto"/>
              <w:rPr>
                <w:bCs/>
                <w:sz w:val="22"/>
                <w:szCs w:val="22"/>
              </w:rPr>
            </w:pPr>
            <w:r w:rsidRPr="00392D53">
              <w:rPr>
                <w:bCs/>
                <w:sz w:val="22"/>
                <w:szCs w:val="22"/>
              </w:rPr>
              <w:t>ul. Tysiąclecia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92D53">
              <w:rPr>
                <w:bCs/>
                <w:sz w:val="22"/>
                <w:szCs w:val="22"/>
              </w:rPr>
              <w:t>64-300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Nowy Tomyśl</w:t>
            </w:r>
          </w:p>
          <w:p w14:paraId="154ED9B7" w14:textId="463B120A" w:rsidR="00392D53" w:rsidRPr="00211A34" w:rsidRDefault="00392D53" w:rsidP="0026193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B4481A">
              <w:rPr>
                <w:sz w:val="22"/>
                <w:szCs w:val="22"/>
              </w:rPr>
              <w:t xml:space="preserve"> </w:t>
            </w:r>
            <w:r w:rsidRPr="00392D53">
              <w:rPr>
                <w:color w:val="000000"/>
                <w:sz w:val="22"/>
                <w:szCs w:val="22"/>
              </w:rPr>
              <w:t>Pakiet 21  – Płyny infuzyjne 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0D02F51C" w14:textId="77777777" w:rsidR="00392D53" w:rsidRPr="00D168A0" w:rsidRDefault="00392D53" w:rsidP="0026193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581EC6B" w14:textId="77777777" w:rsidR="00392D53" w:rsidRDefault="00392D53" w:rsidP="0026193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2D53">
              <w:t>Najkorzystniejsza oferta spełniająca wymagania Zamawiającego</w:t>
            </w:r>
          </w:p>
        </w:tc>
      </w:tr>
      <w:tr w:rsidR="00392D53" w14:paraId="5D000141" w14:textId="77777777" w:rsidTr="0026193A">
        <w:trPr>
          <w:cantSplit/>
        </w:trPr>
        <w:tc>
          <w:tcPr>
            <w:tcW w:w="9498" w:type="dxa"/>
          </w:tcPr>
          <w:p w14:paraId="4F230CCA" w14:textId="77777777" w:rsidR="00392D53" w:rsidRPr="001D1EEC" w:rsidRDefault="00392D53" w:rsidP="0026193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92D53">
              <w:rPr>
                <w:b/>
                <w:sz w:val="22"/>
                <w:szCs w:val="22"/>
              </w:rPr>
              <w:lastRenderedPageBreak/>
              <w:t>Urtica Sp. z o.o.</w:t>
            </w:r>
          </w:p>
          <w:p w14:paraId="0EAE8C75" w14:textId="77777777" w:rsidR="00392D53" w:rsidRPr="001D1EEC" w:rsidRDefault="00392D53" w:rsidP="0026193A">
            <w:pPr>
              <w:spacing w:line="276" w:lineRule="auto"/>
              <w:rPr>
                <w:bCs/>
                <w:sz w:val="22"/>
                <w:szCs w:val="22"/>
              </w:rPr>
            </w:pPr>
            <w:r w:rsidRPr="00392D53">
              <w:rPr>
                <w:bCs/>
                <w:sz w:val="22"/>
                <w:szCs w:val="22"/>
              </w:rPr>
              <w:t>Krzemieniecka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120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92D53">
              <w:rPr>
                <w:bCs/>
                <w:sz w:val="22"/>
                <w:szCs w:val="22"/>
              </w:rPr>
              <w:t>54-640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Wrocław</w:t>
            </w:r>
          </w:p>
          <w:p w14:paraId="4D96847B" w14:textId="016CB0C7" w:rsidR="00392D53" w:rsidRPr="00211A34" w:rsidRDefault="00392D53" w:rsidP="0026193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B4481A">
              <w:rPr>
                <w:sz w:val="22"/>
                <w:szCs w:val="22"/>
              </w:rPr>
              <w:t xml:space="preserve"> </w:t>
            </w:r>
            <w:r w:rsidRPr="00392D53">
              <w:rPr>
                <w:color w:val="000000"/>
                <w:sz w:val="22"/>
                <w:szCs w:val="22"/>
              </w:rPr>
              <w:t>Pakiet 22-  Kontrasty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22653A5A" w14:textId="77777777" w:rsidR="00392D53" w:rsidRPr="00D168A0" w:rsidRDefault="00392D53" w:rsidP="0026193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07C561B" w14:textId="77777777" w:rsidR="00392D53" w:rsidRDefault="00392D53" w:rsidP="0026193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2D53">
              <w:t>Najkorzystniejsza oferta spełniająca wymagania Zamawiającego</w:t>
            </w:r>
          </w:p>
        </w:tc>
      </w:tr>
      <w:tr w:rsidR="00392D53" w14:paraId="5D4AC09D" w14:textId="77777777" w:rsidTr="0026193A">
        <w:trPr>
          <w:cantSplit/>
        </w:trPr>
        <w:tc>
          <w:tcPr>
            <w:tcW w:w="9498" w:type="dxa"/>
          </w:tcPr>
          <w:p w14:paraId="643D0456" w14:textId="77777777" w:rsidR="00392D53" w:rsidRPr="001D1EEC" w:rsidRDefault="00392D53" w:rsidP="0026193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92D53">
              <w:rPr>
                <w:b/>
                <w:sz w:val="22"/>
                <w:szCs w:val="22"/>
              </w:rPr>
              <w:t>Salus International Sp. z o.o.</w:t>
            </w:r>
          </w:p>
          <w:p w14:paraId="13DC3C66" w14:textId="77777777" w:rsidR="00392D53" w:rsidRPr="001D1EEC" w:rsidRDefault="00392D53" w:rsidP="0026193A">
            <w:pPr>
              <w:spacing w:line="276" w:lineRule="auto"/>
              <w:rPr>
                <w:bCs/>
                <w:sz w:val="22"/>
                <w:szCs w:val="22"/>
              </w:rPr>
            </w:pPr>
            <w:r w:rsidRPr="00392D53">
              <w:rPr>
                <w:bCs/>
                <w:sz w:val="22"/>
                <w:szCs w:val="22"/>
              </w:rPr>
              <w:t>ul. Pułaskiego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92D53">
              <w:rPr>
                <w:bCs/>
                <w:sz w:val="22"/>
                <w:szCs w:val="22"/>
              </w:rPr>
              <w:t>40-273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Katowice</w:t>
            </w:r>
          </w:p>
          <w:p w14:paraId="11270CDB" w14:textId="0BB13577" w:rsidR="00392D53" w:rsidRPr="00211A34" w:rsidRDefault="00392D53" w:rsidP="0026193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B4481A">
              <w:rPr>
                <w:sz w:val="22"/>
                <w:szCs w:val="22"/>
              </w:rPr>
              <w:t xml:space="preserve"> </w:t>
            </w:r>
            <w:r w:rsidRPr="00392D53">
              <w:rPr>
                <w:color w:val="000000"/>
                <w:sz w:val="22"/>
                <w:szCs w:val="22"/>
              </w:rPr>
              <w:t>Pakiet 23-  Methotrexat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2224E7A2" w14:textId="77777777" w:rsidR="00392D53" w:rsidRPr="00D168A0" w:rsidRDefault="00392D53" w:rsidP="0026193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CD6F38F" w14:textId="77777777" w:rsidR="00392D53" w:rsidRDefault="00392D53" w:rsidP="0026193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2D53">
              <w:t>Najkorzystniejsza oferta spełniająca wymagania Zamawiającego</w:t>
            </w:r>
          </w:p>
        </w:tc>
      </w:tr>
      <w:tr w:rsidR="00392D53" w14:paraId="3DD66BD7" w14:textId="77777777" w:rsidTr="0026193A">
        <w:trPr>
          <w:cantSplit/>
        </w:trPr>
        <w:tc>
          <w:tcPr>
            <w:tcW w:w="9498" w:type="dxa"/>
          </w:tcPr>
          <w:p w14:paraId="17CC370E" w14:textId="77777777" w:rsidR="00392D53" w:rsidRPr="001D1EEC" w:rsidRDefault="00392D53" w:rsidP="0026193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92D53">
              <w:rPr>
                <w:b/>
                <w:sz w:val="22"/>
                <w:szCs w:val="22"/>
              </w:rPr>
              <w:t>Salus International Sp. z o.o.</w:t>
            </w:r>
          </w:p>
          <w:p w14:paraId="1068DCC5" w14:textId="77777777" w:rsidR="00392D53" w:rsidRPr="001D1EEC" w:rsidRDefault="00392D53" w:rsidP="0026193A">
            <w:pPr>
              <w:spacing w:line="276" w:lineRule="auto"/>
              <w:rPr>
                <w:bCs/>
                <w:sz w:val="22"/>
                <w:szCs w:val="22"/>
              </w:rPr>
            </w:pPr>
            <w:r w:rsidRPr="00392D53">
              <w:rPr>
                <w:bCs/>
                <w:sz w:val="22"/>
                <w:szCs w:val="22"/>
              </w:rPr>
              <w:t>ul. Pułaskiego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92D53">
              <w:rPr>
                <w:bCs/>
                <w:sz w:val="22"/>
                <w:szCs w:val="22"/>
              </w:rPr>
              <w:t>40-273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Katowice</w:t>
            </w:r>
          </w:p>
          <w:p w14:paraId="2FB59BFF" w14:textId="3352D5F4" w:rsidR="00392D53" w:rsidRPr="00211A34" w:rsidRDefault="00392D53" w:rsidP="0026193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B4481A">
              <w:rPr>
                <w:sz w:val="22"/>
                <w:szCs w:val="22"/>
              </w:rPr>
              <w:t xml:space="preserve"> </w:t>
            </w:r>
            <w:r w:rsidRPr="00392D53">
              <w:rPr>
                <w:color w:val="000000"/>
                <w:sz w:val="22"/>
                <w:szCs w:val="22"/>
              </w:rPr>
              <w:t>Pakiet 24  - Topotecanum *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652E4ACB" w14:textId="77777777" w:rsidR="00392D53" w:rsidRPr="00D168A0" w:rsidRDefault="00392D53" w:rsidP="0026193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BF840B0" w14:textId="77777777" w:rsidR="00392D53" w:rsidRDefault="00392D53" w:rsidP="0026193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2D53">
              <w:t>Najkorzystniejsza oferta spełniająca wymagania Zamawiającego</w:t>
            </w:r>
          </w:p>
        </w:tc>
      </w:tr>
      <w:tr w:rsidR="00392D53" w14:paraId="5538F008" w14:textId="77777777" w:rsidTr="0026193A">
        <w:trPr>
          <w:cantSplit/>
        </w:trPr>
        <w:tc>
          <w:tcPr>
            <w:tcW w:w="9498" w:type="dxa"/>
          </w:tcPr>
          <w:p w14:paraId="65F3F104" w14:textId="77777777" w:rsidR="00392D53" w:rsidRPr="001D1EEC" w:rsidRDefault="00392D53" w:rsidP="0026193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92D53">
              <w:rPr>
                <w:b/>
                <w:sz w:val="22"/>
                <w:szCs w:val="22"/>
              </w:rPr>
              <w:t>Urtica Sp. z o.o.</w:t>
            </w:r>
          </w:p>
          <w:p w14:paraId="5A722575" w14:textId="77777777" w:rsidR="00392D53" w:rsidRPr="001D1EEC" w:rsidRDefault="00392D53" w:rsidP="0026193A">
            <w:pPr>
              <w:spacing w:line="276" w:lineRule="auto"/>
              <w:rPr>
                <w:bCs/>
                <w:sz w:val="22"/>
                <w:szCs w:val="22"/>
              </w:rPr>
            </w:pPr>
            <w:r w:rsidRPr="00392D53">
              <w:rPr>
                <w:bCs/>
                <w:sz w:val="22"/>
                <w:szCs w:val="22"/>
              </w:rPr>
              <w:t>Krzemieniecka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120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92D53">
              <w:rPr>
                <w:bCs/>
                <w:sz w:val="22"/>
                <w:szCs w:val="22"/>
              </w:rPr>
              <w:t>54-640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Wrocław</w:t>
            </w:r>
          </w:p>
          <w:p w14:paraId="5AF05087" w14:textId="41E84C16" w:rsidR="00392D53" w:rsidRPr="00211A34" w:rsidRDefault="00392D53" w:rsidP="0026193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B4481A">
              <w:rPr>
                <w:sz w:val="22"/>
                <w:szCs w:val="22"/>
              </w:rPr>
              <w:t xml:space="preserve"> </w:t>
            </w:r>
            <w:r w:rsidRPr="00392D53">
              <w:rPr>
                <w:color w:val="000000"/>
                <w:sz w:val="22"/>
                <w:szCs w:val="22"/>
              </w:rPr>
              <w:t>Pakiet 25  - Leki VII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504E39A3" w14:textId="77777777" w:rsidR="00392D53" w:rsidRPr="00D168A0" w:rsidRDefault="00392D53" w:rsidP="0026193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405FFF3" w14:textId="77777777" w:rsidR="00392D53" w:rsidRDefault="00392D53" w:rsidP="0026193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2D53">
              <w:t>Najkorzystniejsza oferta spełniająca wymagania Zamawiającego</w:t>
            </w:r>
          </w:p>
        </w:tc>
      </w:tr>
      <w:tr w:rsidR="00392D53" w14:paraId="2839A697" w14:textId="77777777" w:rsidTr="0026193A">
        <w:trPr>
          <w:cantSplit/>
        </w:trPr>
        <w:tc>
          <w:tcPr>
            <w:tcW w:w="9498" w:type="dxa"/>
          </w:tcPr>
          <w:p w14:paraId="045D4C2F" w14:textId="77777777" w:rsidR="00392D53" w:rsidRPr="001D1EEC" w:rsidRDefault="00392D53" w:rsidP="0026193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92D53">
              <w:rPr>
                <w:b/>
                <w:sz w:val="22"/>
                <w:szCs w:val="22"/>
              </w:rPr>
              <w:t>Salus International Sp. z o.o.</w:t>
            </w:r>
          </w:p>
          <w:p w14:paraId="0A40626C" w14:textId="77777777" w:rsidR="00392D53" w:rsidRPr="001D1EEC" w:rsidRDefault="00392D53" w:rsidP="0026193A">
            <w:pPr>
              <w:spacing w:line="276" w:lineRule="auto"/>
              <w:rPr>
                <w:bCs/>
                <w:sz w:val="22"/>
                <w:szCs w:val="22"/>
              </w:rPr>
            </w:pPr>
            <w:r w:rsidRPr="00392D53">
              <w:rPr>
                <w:bCs/>
                <w:sz w:val="22"/>
                <w:szCs w:val="22"/>
              </w:rPr>
              <w:t>ul. Pułaskiego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92D53">
              <w:rPr>
                <w:bCs/>
                <w:sz w:val="22"/>
                <w:szCs w:val="22"/>
              </w:rPr>
              <w:t>40-273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Katowice</w:t>
            </w:r>
          </w:p>
          <w:p w14:paraId="704A2D19" w14:textId="041A18B5" w:rsidR="00392D53" w:rsidRPr="00211A34" w:rsidRDefault="00392D53" w:rsidP="0026193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B4481A">
              <w:rPr>
                <w:sz w:val="22"/>
                <w:szCs w:val="22"/>
              </w:rPr>
              <w:t xml:space="preserve"> </w:t>
            </w:r>
            <w:r w:rsidRPr="00392D53">
              <w:rPr>
                <w:color w:val="000000"/>
                <w:sz w:val="22"/>
                <w:szCs w:val="22"/>
              </w:rPr>
              <w:t>Pakiet 26- Leki VIII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68B10DA4" w14:textId="77777777" w:rsidR="00392D53" w:rsidRPr="00D168A0" w:rsidRDefault="00392D53" w:rsidP="0026193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B654CA1" w14:textId="77777777" w:rsidR="00392D53" w:rsidRDefault="00392D53" w:rsidP="0026193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2D53">
              <w:t>Najkorzystniejsza oferta spełniająca wymagania Zamawiającego</w:t>
            </w:r>
          </w:p>
        </w:tc>
      </w:tr>
      <w:tr w:rsidR="00392D53" w14:paraId="2A57029D" w14:textId="77777777" w:rsidTr="0026193A">
        <w:trPr>
          <w:cantSplit/>
        </w:trPr>
        <w:tc>
          <w:tcPr>
            <w:tcW w:w="9498" w:type="dxa"/>
          </w:tcPr>
          <w:p w14:paraId="46B8AA20" w14:textId="77777777" w:rsidR="00392D53" w:rsidRPr="001D1EEC" w:rsidRDefault="00392D53" w:rsidP="0026193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92D53">
              <w:rPr>
                <w:b/>
                <w:sz w:val="22"/>
                <w:szCs w:val="22"/>
              </w:rPr>
              <w:t>Bialmed Sp. z o.o.</w:t>
            </w:r>
          </w:p>
          <w:p w14:paraId="35635B1A" w14:textId="77777777" w:rsidR="00392D53" w:rsidRPr="001D1EEC" w:rsidRDefault="00392D53" w:rsidP="0026193A">
            <w:pPr>
              <w:spacing w:line="276" w:lineRule="auto"/>
              <w:rPr>
                <w:bCs/>
                <w:sz w:val="22"/>
                <w:szCs w:val="22"/>
              </w:rPr>
            </w:pPr>
            <w:r w:rsidRPr="00392D53">
              <w:rPr>
                <w:bCs/>
                <w:sz w:val="22"/>
                <w:szCs w:val="22"/>
              </w:rPr>
              <w:t>ul. Kazimierzowska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46/48/35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92D53">
              <w:rPr>
                <w:bCs/>
                <w:sz w:val="22"/>
                <w:szCs w:val="22"/>
              </w:rPr>
              <w:t>02-546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Warszawa</w:t>
            </w:r>
          </w:p>
          <w:p w14:paraId="15AA645A" w14:textId="1C319DE7" w:rsidR="00392D53" w:rsidRPr="00211A34" w:rsidRDefault="00392D53" w:rsidP="0026193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B4481A">
              <w:rPr>
                <w:sz w:val="22"/>
                <w:szCs w:val="22"/>
              </w:rPr>
              <w:t xml:space="preserve"> </w:t>
            </w:r>
            <w:r w:rsidRPr="00392D53">
              <w:rPr>
                <w:color w:val="000000"/>
                <w:sz w:val="22"/>
                <w:szCs w:val="22"/>
              </w:rPr>
              <w:t>Pakiet 27 - Doxorubicin*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44D88778" w14:textId="77777777" w:rsidR="00392D53" w:rsidRPr="00D168A0" w:rsidRDefault="00392D53" w:rsidP="0026193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1D1D7F7" w14:textId="77777777" w:rsidR="00392D53" w:rsidRDefault="00392D53" w:rsidP="0026193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2D53">
              <w:t>Najkorzystniejsza oferta spełniająca wymagania Zamawiającego</w:t>
            </w:r>
          </w:p>
        </w:tc>
      </w:tr>
      <w:tr w:rsidR="00392D53" w14:paraId="1EFC2315" w14:textId="77777777" w:rsidTr="0026193A">
        <w:trPr>
          <w:cantSplit/>
        </w:trPr>
        <w:tc>
          <w:tcPr>
            <w:tcW w:w="9498" w:type="dxa"/>
          </w:tcPr>
          <w:p w14:paraId="670BF961" w14:textId="77777777" w:rsidR="00392D53" w:rsidRPr="001D1EEC" w:rsidRDefault="00392D53" w:rsidP="0026193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92D53">
              <w:rPr>
                <w:b/>
                <w:sz w:val="22"/>
                <w:szCs w:val="22"/>
              </w:rPr>
              <w:t>Bialmed Sp. z o.o.</w:t>
            </w:r>
          </w:p>
          <w:p w14:paraId="516AEEDB" w14:textId="77777777" w:rsidR="00392D53" w:rsidRPr="001D1EEC" w:rsidRDefault="00392D53" w:rsidP="0026193A">
            <w:pPr>
              <w:spacing w:line="276" w:lineRule="auto"/>
              <w:rPr>
                <w:bCs/>
                <w:sz w:val="22"/>
                <w:szCs w:val="22"/>
              </w:rPr>
            </w:pPr>
            <w:r w:rsidRPr="00392D53">
              <w:rPr>
                <w:bCs/>
                <w:sz w:val="22"/>
                <w:szCs w:val="22"/>
              </w:rPr>
              <w:t>ul. Kazimierzowska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46/48/35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92D53">
              <w:rPr>
                <w:bCs/>
                <w:sz w:val="22"/>
                <w:szCs w:val="22"/>
              </w:rPr>
              <w:t>02-546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Warszawa</w:t>
            </w:r>
          </w:p>
          <w:p w14:paraId="32C8B757" w14:textId="2FC75477" w:rsidR="00392D53" w:rsidRPr="00211A34" w:rsidRDefault="00392D53" w:rsidP="0026193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B4481A">
              <w:rPr>
                <w:sz w:val="22"/>
                <w:szCs w:val="22"/>
              </w:rPr>
              <w:t xml:space="preserve"> </w:t>
            </w:r>
            <w:r w:rsidRPr="00392D53">
              <w:rPr>
                <w:color w:val="000000"/>
                <w:sz w:val="22"/>
                <w:szCs w:val="22"/>
              </w:rPr>
              <w:t>Pakiet 28 - Fluorouracil*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592E51A1" w14:textId="77777777" w:rsidR="00392D53" w:rsidRPr="00D168A0" w:rsidRDefault="00392D53" w:rsidP="0026193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0FE8333" w14:textId="77777777" w:rsidR="00392D53" w:rsidRDefault="00392D53" w:rsidP="0026193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2D53">
              <w:t>Najkorzystniejsza oferta spełniająca wymagania Zamawiającego</w:t>
            </w:r>
          </w:p>
        </w:tc>
      </w:tr>
      <w:tr w:rsidR="00392D53" w14:paraId="146A8D0C" w14:textId="77777777" w:rsidTr="0026193A">
        <w:trPr>
          <w:cantSplit/>
        </w:trPr>
        <w:tc>
          <w:tcPr>
            <w:tcW w:w="9498" w:type="dxa"/>
          </w:tcPr>
          <w:p w14:paraId="49DA9127" w14:textId="46D8AAD5" w:rsidR="00392D53" w:rsidRPr="001D1EEC" w:rsidRDefault="00392D53" w:rsidP="0026193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92D53">
              <w:rPr>
                <w:b/>
                <w:sz w:val="22"/>
                <w:szCs w:val="22"/>
              </w:rPr>
              <w:t xml:space="preserve">Aesculap Chifa </w:t>
            </w:r>
            <w:r w:rsidR="00B4481A">
              <w:rPr>
                <w:b/>
                <w:sz w:val="22"/>
                <w:szCs w:val="22"/>
              </w:rPr>
              <w:t>Sp. z o.o.</w:t>
            </w:r>
          </w:p>
          <w:p w14:paraId="60FF6BAB" w14:textId="77777777" w:rsidR="00392D53" w:rsidRPr="001D1EEC" w:rsidRDefault="00392D53" w:rsidP="0026193A">
            <w:pPr>
              <w:spacing w:line="276" w:lineRule="auto"/>
              <w:rPr>
                <w:bCs/>
                <w:sz w:val="22"/>
                <w:szCs w:val="22"/>
              </w:rPr>
            </w:pPr>
            <w:r w:rsidRPr="00392D53">
              <w:rPr>
                <w:bCs/>
                <w:sz w:val="22"/>
                <w:szCs w:val="22"/>
              </w:rPr>
              <w:t>ul. Tysiąclecia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92D53">
              <w:rPr>
                <w:bCs/>
                <w:sz w:val="22"/>
                <w:szCs w:val="22"/>
              </w:rPr>
              <w:t>64-300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92D53">
              <w:rPr>
                <w:bCs/>
                <w:sz w:val="22"/>
                <w:szCs w:val="22"/>
              </w:rPr>
              <w:t>Nowy Tomyśl</w:t>
            </w:r>
          </w:p>
          <w:p w14:paraId="407486F7" w14:textId="4DE262F8" w:rsidR="00392D53" w:rsidRPr="00211A34" w:rsidRDefault="00392D53" w:rsidP="0026193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B4481A">
              <w:rPr>
                <w:sz w:val="22"/>
                <w:szCs w:val="22"/>
              </w:rPr>
              <w:t xml:space="preserve"> </w:t>
            </w:r>
            <w:r w:rsidRPr="00392D53">
              <w:rPr>
                <w:color w:val="000000"/>
                <w:sz w:val="22"/>
                <w:szCs w:val="22"/>
              </w:rPr>
              <w:t>Pakiet 30 - Etomidate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516A98E8" w14:textId="77777777" w:rsidR="00392D53" w:rsidRPr="00D168A0" w:rsidRDefault="00392D53" w:rsidP="0026193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178DAB2" w14:textId="77777777" w:rsidR="00392D53" w:rsidRDefault="00392D53" w:rsidP="0026193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92D53">
              <w:t>Najkorzystniejsza oferta spełniająca wymagania Zamawiającego</w:t>
            </w:r>
          </w:p>
        </w:tc>
      </w:tr>
    </w:tbl>
    <w:p w14:paraId="50AFE271" w14:textId="77777777" w:rsidR="00B4481A" w:rsidRDefault="00B4481A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56B1C98B" w14:textId="00FBA32F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785"/>
        <w:gridCol w:w="1984"/>
        <w:gridCol w:w="1560"/>
      </w:tblGrid>
      <w:tr w:rsidR="00211A34" w:rsidRPr="00834EF4" w14:paraId="6740CE80" w14:textId="77777777" w:rsidTr="00B4481A">
        <w:tc>
          <w:tcPr>
            <w:tcW w:w="2169" w:type="dxa"/>
            <w:shd w:val="clear" w:color="auto" w:fill="F3F3F3"/>
          </w:tcPr>
          <w:p w14:paraId="7D8DCA1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785" w:type="dxa"/>
            <w:shd w:val="clear" w:color="auto" w:fill="F3F3F3"/>
          </w:tcPr>
          <w:p w14:paraId="438E24B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4" w:type="dxa"/>
            <w:shd w:val="clear" w:color="auto" w:fill="F3F3F3"/>
          </w:tcPr>
          <w:p w14:paraId="3F22D32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60B36C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92D53" w:rsidRPr="00834EF4" w14:paraId="3131E205" w14:textId="77777777" w:rsidTr="00B4481A">
        <w:tc>
          <w:tcPr>
            <w:tcW w:w="2169" w:type="dxa"/>
            <w:shd w:val="clear" w:color="auto" w:fill="auto"/>
          </w:tcPr>
          <w:p w14:paraId="769F7A9F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3 – Płyny</w:t>
            </w:r>
          </w:p>
        </w:tc>
        <w:tc>
          <w:tcPr>
            <w:tcW w:w="3785" w:type="dxa"/>
            <w:shd w:val="clear" w:color="auto" w:fill="auto"/>
          </w:tcPr>
          <w:p w14:paraId="5F301C5F" w14:textId="395CD2C0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 xml:space="preserve">Aesculap Chifa </w:t>
            </w:r>
            <w:r w:rsidR="00B4481A">
              <w:rPr>
                <w:b/>
                <w:bCs/>
                <w:sz w:val="20"/>
                <w:szCs w:val="20"/>
              </w:rPr>
              <w:t>Sp. z o.o.</w:t>
            </w:r>
          </w:p>
          <w:p w14:paraId="53BD5708" w14:textId="77777777" w:rsidR="00392D53" w:rsidRPr="00211A34" w:rsidRDefault="00392D53" w:rsidP="0026193A">
            <w:pPr>
              <w:rPr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14</w:t>
            </w:r>
          </w:p>
          <w:p w14:paraId="21C0A4AD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Nowy Tomyśl</w:t>
            </w:r>
          </w:p>
        </w:tc>
        <w:tc>
          <w:tcPr>
            <w:tcW w:w="1984" w:type="dxa"/>
            <w:shd w:val="clear" w:color="auto" w:fill="auto"/>
          </w:tcPr>
          <w:p w14:paraId="767A415C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2A4F52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500,00</w:t>
            </w:r>
          </w:p>
        </w:tc>
      </w:tr>
      <w:tr w:rsidR="00392D53" w:rsidRPr="00834EF4" w14:paraId="2D82205C" w14:textId="77777777" w:rsidTr="00B4481A">
        <w:tc>
          <w:tcPr>
            <w:tcW w:w="2169" w:type="dxa"/>
            <w:shd w:val="clear" w:color="auto" w:fill="auto"/>
          </w:tcPr>
          <w:p w14:paraId="61B89C80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4 – Gąbka lecznicza</w:t>
            </w:r>
          </w:p>
        </w:tc>
        <w:tc>
          <w:tcPr>
            <w:tcW w:w="3785" w:type="dxa"/>
            <w:shd w:val="clear" w:color="auto" w:fill="auto"/>
          </w:tcPr>
          <w:p w14:paraId="0258CDAB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3D6D391" w14:textId="77777777" w:rsidR="00392D53" w:rsidRPr="00211A34" w:rsidRDefault="00392D53" w:rsidP="0026193A">
            <w:pPr>
              <w:rPr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9</w:t>
            </w:r>
          </w:p>
          <w:p w14:paraId="037F2F3C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4143B4D6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7D5DBE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500,00</w:t>
            </w:r>
          </w:p>
        </w:tc>
      </w:tr>
      <w:tr w:rsidR="00392D53" w:rsidRPr="00834EF4" w14:paraId="2E030871" w14:textId="77777777" w:rsidTr="00B4481A">
        <w:tc>
          <w:tcPr>
            <w:tcW w:w="2169" w:type="dxa"/>
            <w:shd w:val="clear" w:color="auto" w:fill="auto"/>
          </w:tcPr>
          <w:p w14:paraId="74203732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4 – Gąbka lecznicza</w:t>
            </w:r>
          </w:p>
        </w:tc>
        <w:tc>
          <w:tcPr>
            <w:tcW w:w="3785" w:type="dxa"/>
            <w:shd w:val="clear" w:color="auto" w:fill="auto"/>
          </w:tcPr>
          <w:p w14:paraId="12F267D6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8863B28" w14:textId="73FE63F4" w:rsidR="00392D53" w:rsidRPr="00211A34" w:rsidRDefault="00B4481A" w:rsidP="002619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92D53" w:rsidRPr="00392D53">
              <w:rPr>
                <w:sz w:val="20"/>
                <w:szCs w:val="20"/>
              </w:rPr>
              <w:t>Szopienicka</w:t>
            </w:r>
            <w:r w:rsidR="00392D53" w:rsidRPr="00211A34">
              <w:rPr>
                <w:sz w:val="20"/>
                <w:szCs w:val="20"/>
              </w:rPr>
              <w:t xml:space="preserve"> </w:t>
            </w:r>
            <w:r w:rsidR="00392D53" w:rsidRPr="00392D53">
              <w:rPr>
                <w:sz w:val="20"/>
                <w:szCs w:val="20"/>
              </w:rPr>
              <w:t>77</w:t>
            </w:r>
          </w:p>
          <w:p w14:paraId="50985322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7EBA24E0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- 490.30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625AA4C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490,30</w:t>
            </w:r>
          </w:p>
        </w:tc>
      </w:tr>
      <w:tr w:rsidR="00392D53" w:rsidRPr="00834EF4" w14:paraId="60E26D6D" w14:textId="77777777" w:rsidTr="00B4481A">
        <w:tc>
          <w:tcPr>
            <w:tcW w:w="2169" w:type="dxa"/>
            <w:shd w:val="clear" w:color="auto" w:fill="auto"/>
          </w:tcPr>
          <w:p w14:paraId="4567A0EE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5 -  Czynnik krzepnięcia krwi</w:t>
            </w:r>
          </w:p>
        </w:tc>
        <w:tc>
          <w:tcPr>
            <w:tcW w:w="3785" w:type="dxa"/>
            <w:shd w:val="clear" w:color="auto" w:fill="auto"/>
          </w:tcPr>
          <w:p w14:paraId="3395A80C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Bialmed Sp. z o.o.</w:t>
            </w:r>
          </w:p>
          <w:p w14:paraId="0F5CA92E" w14:textId="77777777" w:rsidR="00392D53" w:rsidRPr="00211A34" w:rsidRDefault="00392D53" w:rsidP="0026193A">
            <w:pPr>
              <w:rPr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46/48/35</w:t>
            </w:r>
          </w:p>
          <w:p w14:paraId="70D314DD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6CD4433D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247D2A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500,00</w:t>
            </w:r>
          </w:p>
        </w:tc>
      </w:tr>
      <w:tr w:rsidR="00392D53" w:rsidRPr="00834EF4" w14:paraId="6D2D09FB" w14:textId="77777777" w:rsidTr="00B4481A">
        <w:tc>
          <w:tcPr>
            <w:tcW w:w="2169" w:type="dxa"/>
            <w:shd w:val="clear" w:color="auto" w:fill="auto"/>
          </w:tcPr>
          <w:p w14:paraId="698CDF23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6 -  Leki narkotyczne i psychotropowe</w:t>
            </w:r>
          </w:p>
        </w:tc>
        <w:tc>
          <w:tcPr>
            <w:tcW w:w="3785" w:type="dxa"/>
            <w:shd w:val="clear" w:color="auto" w:fill="auto"/>
          </w:tcPr>
          <w:p w14:paraId="5C593B2C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63FF1AE" w14:textId="77777777" w:rsidR="00392D53" w:rsidRPr="00211A34" w:rsidRDefault="00392D53" w:rsidP="0026193A">
            <w:pPr>
              <w:rPr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9</w:t>
            </w:r>
          </w:p>
          <w:p w14:paraId="3E27933A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0F47EAF2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0CF558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500,00</w:t>
            </w:r>
          </w:p>
        </w:tc>
      </w:tr>
      <w:tr w:rsidR="00392D53" w:rsidRPr="00834EF4" w14:paraId="58D29D82" w14:textId="77777777" w:rsidTr="00B4481A">
        <w:tc>
          <w:tcPr>
            <w:tcW w:w="2169" w:type="dxa"/>
            <w:shd w:val="clear" w:color="auto" w:fill="auto"/>
          </w:tcPr>
          <w:p w14:paraId="73E4DA4A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6 -  Leki narkotyczne i psychotropowe</w:t>
            </w:r>
          </w:p>
        </w:tc>
        <w:tc>
          <w:tcPr>
            <w:tcW w:w="3785" w:type="dxa"/>
            <w:shd w:val="clear" w:color="auto" w:fill="auto"/>
          </w:tcPr>
          <w:p w14:paraId="2D974FAE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0D8975C" w14:textId="6D8D6A1B" w:rsidR="00392D53" w:rsidRPr="00211A34" w:rsidRDefault="00C555C2" w:rsidP="002619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92D53" w:rsidRPr="00392D53">
              <w:rPr>
                <w:sz w:val="20"/>
                <w:szCs w:val="20"/>
              </w:rPr>
              <w:t>Szopienicka</w:t>
            </w:r>
            <w:r w:rsidR="00392D53" w:rsidRPr="00211A34">
              <w:rPr>
                <w:sz w:val="20"/>
                <w:szCs w:val="20"/>
              </w:rPr>
              <w:t xml:space="preserve"> </w:t>
            </w:r>
            <w:r w:rsidR="00392D53" w:rsidRPr="00392D53">
              <w:rPr>
                <w:sz w:val="20"/>
                <w:szCs w:val="20"/>
              </w:rPr>
              <w:t>77</w:t>
            </w:r>
          </w:p>
          <w:p w14:paraId="30337366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40DED4C4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- 498.50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952C55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498,50</w:t>
            </w:r>
          </w:p>
        </w:tc>
      </w:tr>
      <w:tr w:rsidR="00392D53" w:rsidRPr="00834EF4" w14:paraId="1994AD52" w14:textId="77777777" w:rsidTr="00B4481A">
        <w:tc>
          <w:tcPr>
            <w:tcW w:w="2169" w:type="dxa"/>
            <w:shd w:val="clear" w:color="auto" w:fill="auto"/>
          </w:tcPr>
          <w:p w14:paraId="22F15BE5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6 -  Leki narkotyczne i psychotropowe</w:t>
            </w:r>
          </w:p>
        </w:tc>
        <w:tc>
          <w:tcPr>
            <w:tcW w:w="3785" w:type="dxa"/>
            <w:shd w:val="clear" w:color="auto" w:fill="auto"/>
          </w:tcPr>
          <w:p w14:paraId="205F279A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Asclepios S.A.</w:t>
            </w:r>
          </w:p>
          <w:p w14:paraId="7D7EF664" w14:textId="58A85F6F" w:rsidR="00392D53" w:rsidRPr="00211A34" w:rsidRDefault="00B4481A" w:rsidP="002619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92D53" w:rsidRPr="00392D53">
              <w:rPr>
                <w:sz w:val="20"/>
                <w:szCs w:val="20"/>
              </w:rPr>
              <w:t>Hubska</w:t>
            </w:r>
            <w:r w:rsidR="00392D53" w:rsidRPr="00211A34">
              <w:rPr>
                <w:sz w:val="20"/>
                <w:szCs w:val="20"/>
              </w:rPr>
              <w:t xml:space="preserve"> </w:t>
            </w:r>
            <w:r w:rsidR="00392D53" w:rsidRPr="00392D53">
              <w:rPr>
                <w:sz w:val="20"/>
                <w:szCs w:val="20"/>
              </w:rPr>
              <w:t>44</w:t>
            </w:r>
          </w:p>
          <w:p w14:paraId="0ABF440E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66A28BF3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- 490.75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DFD255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490,75</w:t>
            </w:r>
          </w:p>
        </w:tc>
      </w:tr>
      <w:tr w:rsidR="00392D53" w:rsidRPr="00834EF4" w14:paraId="1B1EDA9F" w14:textId="77777777" w:rsidTr="00B4481A">
        <w:tc>
          <w:tcPr>
            <w:tcW w:w="2169" w:type="dxa"/>
            <w:shd w:val="clear" w:color="auto" w:fill="auto"/>
          </w:tcPr>
          <w:p w14:paraId="77C9DD3B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6 -  Leki narkotyczne i psychotropowe</w:t>
            </w:r>
          </w:p>
        </w:tc>
        <w:tc>
          <w:tcPr>
            <w:tcW w:w="3785" w:type="dxa"/>
            <w:shd w:val="clear" w:color="auto" w:fill="auto"/>
          </w:tcPr>
          <w:p w14:paraId="1639145A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Urtica Sp. z o.o.</w:t>
            </w:r>
          </w:p>
          <w:p w14:paraId="26CE742C" w14:textId="0A758602" w:rsidR="00392D53" w:rsidRPr="00211A34" w:rsidRDefault="00B4481A" w:rsidP="002619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92D53" w:rsidRPr="00392D53">
              <w:rPr>
                <w:sz w:val="20"/>
                <w:szCs w:val="20"/>
              </w:rPr>
              <w:t>Krzemieniecka</w:t>
            </w:r>
            <w:r w:rsidR="00392D53" w:rsidRPr="00211A34">
              <w:rPr>
                <w:sz w:val="20"/>
                <w:szCs w:val="20"/>
              </w:rPr>
              <w:t xml:space="preserve"> </w:t>
            </w:r>
            <w:r w:rsidR="00392D53" w:rsidRPr="00392D53">
              <w:rPr>
                <w:sz w:val="20"/>
                <w:szCs w:val="20"/>
              </w:rPr>
              <w:t>120</w:t>
            </w:r>
          </w:p>
          <w:p w14:paraId="594B8DA8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42863F6C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- 488.25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3BE076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488,25</w:t>
            </w:r>
          </w:p>
        </w:tc>
      </w:tr>
      <w:tr w:rsidR="00392D53" w:rsidRPr="00834EF4" w14:paraId="554621B6" w14:textId="77777777" w:rsidTr="00B4481A">
        <w:tc>
          <w:tcPr>
            <w:tcW w:w="2169" w:type="dxa"/>
            <w:shd w:val="clear" w:color="auto" w:fill="auto"/>
          </w:tcPr>
          <w:p w14:paraId="09B5D1BE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7  – Leki I</w:t>
            </w:r>
          </w:p>
        </w:tc>
        <w:tc>
          <w:tcPr>
            <w:tcW w:w="3785" w:type="dxa"/>
            <w:shd w:val="clear" w:color="auto" w:fill="auto"/>
          </w:tcPr>
          <w:p w14:paraId="1F3C208B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0B94903" w14:textId="77777777" w:rsidR="00392D53" w:rsidRPr="00211A34" w:rsidRDefault="00392D53" w:rsidP="0026193A">
            <w:pPr>
              <w:rPr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9</w:t>
            </w:r>
          </w:p>
          <w:p w14:paraId="3F32F419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20CB2E2A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B6B4E3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500,00</w:t>
            </w:r>
          </w:p>
        </w:tc>
      </w:tr>
      <w:tr w:rsidR="00392D53" w:rsidRPr="00834EF4" w14:paraId="2DC8947F" w14:textId="77777777" w:rsidTr="00B4481A">
        <w:tc>
          <w:tcPr>
            <w:tcW w:w="2169" w:type="dxa"/>
            <w:shd w:val="clear" w:color="auto" w:fill="auto"/>
          </w:tcPr>
          <w:p w14:paraId="7E881443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7  – Leki I</w:t>
            </w:r>
          </w:p>
        </w:tc>
        <w:tc>
          <w:tcPr>
            <w:tcW w:w="3785" w:type="dxa"/>
            <w:shd w:val="clear" w:color="auto" w:fill="auto"/>
          </w:tcPr>
          <w:p w14:paraId="457E43AD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7F72F13" w14:textId="0F7CCFA2" w:rsidR="00392D53" w:rsidRPr="00211A34" w:rsidRDefault="00B4481A" w:rsidP="002619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92D53" w:rsidRPr="00392D53">
              <w:rPr>
                <w:sz w:val="20"/>
                <w:szCs w:val="20"/>
              </w:rPr>
              <w:t>Szopienicka</w:t>
            </w:r>
            <w:r w:rsidR="00392D53" w:rsidRPr="00211A34">
              <w:rPr>
                <w:sz w:val="20"/>
                <w:szCs w:val="20"/>
              </w:rPr>
              <w:t xml:space="preserve"> </w:t>
            </w:r>
            <w:r w:rsidR="00392D53" w:rsidRPr="00392D53">
              <w:rPr>
                <w:sz w:val="20"/>
                <w:szCs w:val="20"/>
              </w:rPr>
              <w:t>77</w:t>
            </w:r>
          </w:p>
          <w:p w14:paraId="00D59C9C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1DE5C2B3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- 494.20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6AFF15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494,20</w:t>
            </w:r>
          </w:p>
        </w:tc>
      </w:tr>
      <w:tr w:rsidR="00392D53" w:rsidRPr="00834EF4" w14:paraId="47FE0865" w14:textId="77777777" w:rsidTr="00B4481A">
        <w:tc>
          <w:tcPr>
            <w:tcW w:w="2169" w:type="dxa"/>
            <w:shd w:val="clear" w:color="auto" w:fill="auto"/>
          </w:tcPr>
          <w:p w14:paraId="02F58F64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7  – Leki I</w:t>
            </w:r>
          </w:p>
        </w:tc>
        <w:tc>
          <w:tcPr>
            <w:tcW w:w="3785" w:type="dxa"/>
            <w:shd w:val="clear" w:color="auto" w:fill="auto"/>
          </w:tcPr>
          <w:p w14:paraId="218A907C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Urtica Sp. z o.o.</w:t>
            </w:r>
          </w:p>
          <w:p w14:paraId="5BD5BA21" w14:textId="743B1901" w:rsidR="00392D53" w:rsidRPr="00211A34" w:rsidRDefault="00B4481A" w:rsidP="002619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92D53" w:rsidRPr="00392D53">
              <w:rPr>
                <w:sz w:val="20"/>
                <w:szCs w:val="20"/>
              </w:rPr>
              <w:t>Krzemieniecka</w:t>
            </w:r>
            <w:r w:rsidR="00392D53" w:rsidRPr="00211A34">
              <w:rPr>
                <w:sz w:val="20"/>
                <w:szCs w:val="20"/>
              </w:rPr>
              <w:t xml:space="preserve"> </w:t>
            </w:r>
            <w:r w:rsidR="00392D53" w:rsidRPr="00392D53">
              <w:rPr>
                <w:sz w:val="20"/>
                <w:szCs w:val="20"/>
              </w:rPr>
              <w:t>120</w:t>
            </w:r>
          </w:p>
          <w:p w14:paraId="31526B5A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41ED384F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- 478.20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95F5A8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478,20</w:t>
            </w:r>
          </w:p>
        </w:tc>
      </w:tr>
      <w:tr w:rsidR="00392D53" w:rsidRPr="00834EF4" w14:paraId="5A225E29" w14:textId="77777777" w:rsidTr="00B4481A">
        <w:tc>
          <w:tcPr>
            <w:tcW w:w="2169" w:type="dxa"/>
            <w:shd w:val="clear" w:color="auto" w:fill="auto"/>
          </w:tcPr>
          <w:p w14:paraId="7794E6C6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8 – Diety doustne</w:t>
            </w:r>
          </w:p>
        </w:tc>
        <w:tc>
          <w:tcPr>
            <w:tcW w:w="3785" w:type="dxa"/>
            <w:shd w:val="clear" w:color="auto" w:fill="auto"/>
          </w:tcPr>
          <w:p w14:paraId="26664333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Urtica Sp. z o.o.</w:t>
            </w:r>
          </w:p>
          <w:p w14:paraId="3C2CCC60" w14:textId="40BA6509" w:rsidR="00392D53" w:rsidRPr="00211A34" w:rsidRDefault="00B4481A" w:rsidP="002619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92D53" w:rsidRPr="00392D53">
              <w:rPr>
                <w:sz w:val="20"/>
                <w:szCs w:val="20"/>
              </w:rPr>
              <w:t>Krzemieniecka</w:t>
            </w:r>
            <w:r w:rsidR="00392D53" w:rsidRPr="00211A34">
              <w:rPr>
                <w:sz w:val="20"/>
                <w:szCs w:val="20"/>
              </w:rPr>
              <w:t xml:space="preserve"> </w:t>
            </w:r>
            <w:r w:rsidR="00392D53" w:rsidRPr="00392D53">
              <w:rPr>
                <w:sz w:val="20"/>
                <w:szCs w:val="20"/>
              </w:rPr>
              <w:t>120</w:t>
            </w:r>
          </w:p>
          <w:p w14:paraId="1DA95858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04AED6CE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733E1B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500,00</w:t>
            </w:r>
          </w:p>
        </w:tc>
      </w:tr>
      <w:tr w:rsidR="00392D53" w:rsidRPr="00834EF4" w14:paraId="06967D63" w14:textId="77777777" w:rsidTr="00B4481A">
        <w:tc>
          <w:tcPr>
            <w:tcW w:w="2169" w:type="dxa"/>
            <w:shd w:val="clear" w:color="auto" w:fill="auto"/>
          </w:tcPr>
          <w:p w14:paraId="73832841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8 – Diety doustne</w:t>
            </w:r>
          </w:p>
        </w:tc>
        <w:tc>
          <w:tcPr>
            <w:tcW w:w="3785" w:type="dxa"/>
            <w:shd w:val="clear" w:color="auto" w:fill="auto"/>
          </w:tcPr>
          <w:p w14:paraId="09AC2BE5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D1CA16C" w14:textId="77777777" w:rsidR="00392D53" w:rsidRPr="00211A34" w:rsidRDefault="00392D53" w:rsidP="0026193A">
            <w:pPr>
              <w:rPr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9</w:t>
            </w:r>
          </w:p>
          <w:p w14:paraId="3E696CAC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6D7AE46A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999FDC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0,00</w:t>
            </w:r>
          </w:p>
        </w:tc>
      </w:tr>
      <w:tr w:rsidR="00392D53" w:rsidRPr="00834EF4" w14:paraId="7D97CE77" w14:textId="77777777" w:rsidTr="00B4481A">
        <w:tc>
          <w:tcPr>
            <w:tcW w:w="2169" w:type="dxa"/>
            <w:shd w:val="clear" w:color="auto" w:fill="auto"/>
          </w:tcPr>
          <w:p w14:paraId="5654F6DC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9 -  Insuliny I</w:t>
            </w:r>
          </w:p>
        </w:tc>
        <w:tc>
          <w:tcPr>
            <w:tcW w:w="3785" w:type="dxa"/>
            <w:shd w:val="clear" w:color="auto" w:fill="auto"/>
          </w:tcPr>
          <w:p w14:paraId="148F4318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70DBC25" w14:textId="77777777" w:rsidR="00392D53" w:rsidRPr="00211A34" w:rsidRDefault="00392D53" w:rsidP="0026193A">
            <w:pPr>
              <w:rPr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9</w:t>
            </w:r>
          </w:p>
          <w:p w14:paraId="44F7BBC5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6EEB56B8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6ACF19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500,00</w:t>
            </w:r>
          </w:p>
        </w:tc>
      </w:tr>
      <w:tr w:rsidR="00392D53" w:rsidRPr="00834EF4" w14:paraId="27AD1D0B" w14:textId="77777777" w:rsidTr="00B4481A">
        <w:tc>
          <w:tcPr>
            <w:tcW w:w="2169" w:type="dxa"/>
            <w:shd w:val="clear" w:color="auto" w:fill="auto"/>
          </w:tcPr>
          <w:p w14:paraId="43D8AA02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10-  Insuliny II</w:t>
            </w:r>
          </w:p>
        </w:tc>
        <w:tc>
          <w:tcPr>
            <w:tcW w:w="3785" w:type="dxa"/>
            <w:shd w:val="clear" w:color="auto" w:fill="auto"/>
          </w:tcPr>
          <w:p w14:paraId="69FEF573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Urtica Sp. z o.o.</w:t>
            </w:r>
          </w:p>
          <w:p w14:paraId="751B3E1A" w14:textId="0D930A87" w:rsidR="00392D53" w:rsidRPr="00211A34" w:rsidRDefault="00B4481A" w:rsidP="002619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92D53" w:rsidRPr="00392D53">
              <w:rPr>
                <w:sz w:val="20"/>
                <w:szCs w:val="20"/>
              </w:rPr>
              <w:t>Krzemieniecka</w:t>
            </w:r>
            <w:r w:rsidR="00392D53" w:rsidRPr="00211A34">
              <w:rPr>
                <w:sz w:val="20"/>
                <w:szCs w:val="20"/>
              </w:rPr>
              <w:t xml:space="preserve"> </w:t>
            </w:r>
            <w:r w:rsidR="00392D53" w:rsidRPr="00392D53">
              <w:rPr>
                <w:sz w:val="20"/>
                <w:szCs w:val="20"/>
              </w:rPr>
              <w:t>120</w:t>
            </w:r>
          </w:p>
          <w:p w14:paraId="312A58EB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40A1F162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B6176B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500,00</w:t>
            </w:r>
          </w:p>
        </w:tc>
      </w:tr>
      <w:tr w:rsidR="00392D53" w:rsidRPr="00834EF4" w14:paraId="420F6DCB" w14:textId="77777777" w:rsidTr="00B4481A">
        <w:tc>
          <w:tcPr>
            <w:tcW w:w="2169" w:type="dxa"/>
            <w:shd w:val="clear" w:color="auto" w:fill="auto"/>
          </w:tcPr>
          <w:p w14:paraId="421F1EDC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14 -  Leki III</w:t>
            </w:r>
          </w:p>
        </w:tc>
        <w:tc>
          <w:tcPr>
            <w:tcW w:w="3785" w:type="dxa"/>
            <w:shd w:val="clear" w:color="auto" w:fill="auto"/>
          </w:tcPr>
          <w:p w14:paraId="3EEFC792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Urtica Sp. z o.o.</w:t>
            </w:r>
          </w:p>
          <w:p w14:paraId="0FC80A3A" w14:textId="7A0B538D" w:rsidR="00392D53" w:rsidRPr="00211A34" w:rsidRDefault="00B4481A" w:rsidP="002619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92D53" w:rsidRPr="00392D53">
              <w:rPr>
                <w:sz w:val="20"/>
                <w:szCs w:val="20"/>
              </w:rPr>
              <w:t>Krzemieniecka</w:t>
            </w:r>
            <w:r w:rsidR="00392D53" w:rsidRPr="00211A34">
              <w:rPr>
                <w:sz w:val="20"/>
                <w:szCs w:val="20"/>
              </w:rPr>
              <w:t xml:space="preserve"> </w:t>
            </w:r>
            <w:r w:rsidR="00392D53" w:rsidRPr="00392D53">
              <w:rPr>
                <w:sz w:val="20"/>
                <w:szCs w:val="20"/>
              </w:rPr>
              <w:t>120</w:t>
            </w:r>
          </w:p>
          <w:p w14:paraId="083D12EA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2A0B4532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D6A4CC2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500,00</w:t>
            </w:r>
          </w:p>
        </w:tc>
      </w:tr>
      <w:tr w:rsidR="00392D53" w:rsidRPr="00834EF4" w14:paraId="6CB89C6B" w14:textId="77777777" w:rsidTr="00B4481A">
        <w:tc>
          <w:tcPr>
            <w:tcW w:w="2169" w:type="dxa"/>
            <w:shd w:val="clear" w:color="auto" w:fill="auto"/>
          </w:tcPr>
          <w:p w14:paraId="64F3CAE1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lastRenderedPageBreak/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14 -  Leki III</w:t>
            </w:r>
          </w:p>
        </w:tc>
        <w:tc>
          <w:tcPr>
            <w:tcW w:w="3785" w:type="dxa"/>
            <w:shd w:val="clear" w:color="auto" w:fill="auto"/>
          </w:tcPr>
          <w:p w14:paraId="77BAF42C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A364567" w14:textId="4DF00A33" w:rsidR="00392D53" w:rsidRPr="00211A34" w:rsidRDefault="00B4481A" w:rsidP="002619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92D53" w:rsidRPr="00392D53">
              <w:rPr>
                <w:sz w:val="20"/>
                <w:szCs w:val="20"/>
              </w:rPr>
              <w:t>Szopienicka</w:t>
            </w:r>
            <w:r w:rsidR="00392D53" w:rsidRPr="00211A34">
              <w:rPr>
                <w:sz w:val="20"/>
                <w:szCs w:val="20"/>
              </w:rPr>
              <w:t xml:space="preserve"> </w:t>
            </w:r>
            <w:r w:rsidR="00392D53" w:rsidRPr="00392D53">
              <w:rPr>
                <w:sz w:val="20"/>
                <w:szCs w:val="20"/>
              </w:rPr>
              <w:t>77</w:t>
            </w:r>
          </w:p>
          <w:p w14:paraId="6F115F59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0883DEDC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- 316.10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6094569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316,10</w:t>
            </w:r>
          </w:p>
        </w:tc>
      </w:tr>
      <w:tr w:rsidR="00392D53" w:rsidRPr="00834EF4" w14:paraId="040077B9" w14:textId="77777777" w:rsidTr="00B4481A">
        <w:tc>
          <w:tcPr>
            <w:tcW w:w="2169" w:type="dxa"/>
            <w:shd w:val="clear" w:color="auto" w:fill="auto"/>
          </w:tcPr>
          <w:p w14:paraId="01559575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14 -  Leki III</w:t>
            </w:r>
          </w:p>
        </w:tc>
        <w:tc>
          <w:tcPr>
            <w:tcW w:w="3785" w:type="dxa"/>
            <w:shd w:val="clear" w:color="auto" w:fill="auto"/>
          </w:tcPr>
          <w:p w14:paraId="4B536239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8EC11CD" w14:textId="77777777" w:rsidR="00392D53" w:rsidRPr="00211A34" w:rsidRDefault="00392D53" w:rsidP="0026193A">
            <w:pPr>
              <w:rPr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9</w:t>
            </w:r>
          </w:p>
          <w:p w14:paraId="7373DCC1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3EE8DEE9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- 289.00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BC61CC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289,00</w:t>
            </w:r>
          </w:p>
        </w:tc>
      </w:tr>
      <w:tr w:rsidR="00392D53" w:rsidRPr="00834EF4" w14:paraId="23663BDD" w14:textId="77777777" w:rsidTr="00B4481A">
        <w:tc>
          <w:tcPr>
            <w:tcW w:w="2169" w:type="dxa"/>
            <w:shd w:val="clear" w:color="auto" w:fill="auto"/>
          </w:tcPr>
          <w:p w14:paraId="20FDB8EB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15  – Calcii folinas</w:t>
            </w:r>
          </w:p>
        </w:tc>
        <w:tc>
          <w:tcPr>
            <w:tcW w:w="3785" w:type="dxa"/>
            <w:shd w:val="clear" w:color="auto" w:fill="auto"/>
          </w:tcPr>
          <w:p w14:paraId="40ABD880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B9D8B22" w14:textId="77777777" w:rsidR="00392D53" w:rsidRPr="00211A34" w:rsidRDefault="00392D53" w:rsidP="0026193A">
            <w:pPr>
              <w:rPr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9</w:t>
            </w:r>
          </w:p>
          <w:p w14:paraId="05EF48A9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47C31C70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26D280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500,00</w:t>
            </w:r>
          </w:p>
        </w:tc>
      </w:tr>
      <w:tr w:rsidR="00392D53" w:rsidRPr="00834EF4" w14:paraId="78DF22AF" w14:textId="77777777" w:rsidTr="00B4481A">
        <w:tc>
          <w:tcPr>
            <w:tcW w:w="2169" w:type="dxa"/>
            <w:shd w:val="clear" w:color="auto" w:fill="auto"/>
          </w:tcPr>
          <w:p w14:paraId="24134C14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16 - Docetaxel*</w:t>
            </w:r>
          </w:p>
        </w:tc>
        <w:tc>
          <w:tcPr>
            <w:tcW w:w="3785" w:type="dxa"/>
            <w:shd w:val="clear" w:color="auto" w:fill="auto"/>
          </w:tcPr>
          <w:p w14:paraId="135A56FD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Bialmed Sp. z o.o.</w:t>
            </w:r>
          </w:p>
          <w:p w14:paraId="0BC7D279" w14:textId="77777777" w:rsidR="00392D53" w:rsidRPr="00211A34" w:rsidRDefault="00392D53" w:rsidP="0026193A">
            <w:pPr>
              <w:rPr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46/48/35</w:t>
            </w:r>
          </w:p>
          <w:p w14:paraId="0BE22608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7DD9AB9D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999468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500,00</w:t>
            </w:r>
          </w:p>
        </w:tc>
      </w:tr>
      <w:tr w:rsidR="00392D53" w:rsidRPr="00834EF4" w14:paraId="27D6D1D4" w14:textId="77777777" w:rsidTr="00B4481A">
        <w:tc>
          <w:tcPr>
            <w:tcW w:w="2169" w:type="dxa"/>
            <w:shd w:val="clear" w:color="auto" w:fill="auto"/>
          </w:tcPr>
          <w:p w14:paraId="234289AA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16 - Docetaxel*</w:t>
            </w:r>
          </w:p>
        </w:tc>
        <w:tc>
          <w:tcPr>
            <w:tcW w:w="3785" w:type="dxa"/>
            <w:shd w:val="clear" w:color="auto" w:fill="auto"/>
          </w:tcPr>
          <w:p w14:paraId="4AA7FC6C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98BA7E2" w14:textId="77777777" w:rsidR="00392D53" w:rsidRPr="00211A34" w:rsidRDefault="00392D53" w:rsidP="0026193A">
            <w:pPr>
              <w:rPr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9</w:t>
            </w:r>
          </w:p>
          <w:p w14:paraId="6DB44B1C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38B27259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- 476.25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D99FDE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476,25</w:t>
            </w:r>
          </w:p>
        </w:tc>
      </w:tr>
      <w:tr w:rsidR="00392D53" w:rsidRPr="00834EF4" w14:paraId="336866E1" w14:textId="77777777" w:rsidTr="00B4481A">
        <w:tc>
          <w:tcPr>
            <w:tcW w:w="2169" w:type="dxa"/>
            <w:shd w:val="clear" w:color="auto" w:fill="auto"/>
          </w:tcPr>
          <w:p w14:paraId="3021DE6A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21  – Płyny infuzyjne I</w:t>
            </w:r>
          </w:p>
        </w:tc>
        <w:tc>
          <w:tcPr>
            <w:tcW w:w="3785" w:type="dxa"/>
            <w:shd w:val="clear" w:color="auto" w:fill="auto"/>
          </w:tcPr>
          <w:p w14:paraId="1E5E4D25" w14:textId="6E230C04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 xml:space="preserve">Aesculap Chifa </w:t>
            </w:r>
            <w:r w:rsidR="00C555C2">
              <w:rPr>
                <w:b/>
                <w:bCs/>
                <w:sz w:val="20"/>
                <w:szCs w:val="20"/>
              </w:rPr>
              <w:t xml:space="preserve">Sp. z o.o. </w:t>
            </w:r>
          </w:p>
          <w:p w14:paraId="22C2469B" w14:textId="77777777" w:rsidR="00392D53" w:rsidRPr="00211A34" w:rsidRDefault="00392D53" w:rsidP="0026193A">
            <w:pPr>
              <w:rPr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14</w:t>
            </w:r>
          </w:p>
          <w:p w14:paraId="121B6AB3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Nowy Tomyśl</w:t>
            </w:r>
          </w:p>
        </w:tc>
        <w:tc>
          <w:tcPr>
            <w:tcW w:w="1984" w:type="dxa"/>
            <w:shd w:val="clear" w:color="auto" w:fill="auto"/>
          </w:tcPr>
          <w:p w14:paraId="40D905F5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C652EE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500,00</w:t>
            </w:r>
          </w:p>
        </w:tc>
      </w:tr>
      <w:tr w:rsidR="00392D53" w:rsidRPr="00834EF4" w14:paraId="693DEB7F" w14:textId="77777777" w:rsidTr="00B4481A">
        <w:tc>
          <w:tcPr>
            <w:tcW w:w="2169" w:type="dxa"/>
            <w:shd w:val="clear" w:color="auto" w:fill="auto"/>
          </w:tcPr>
          <w:p w14:paraId="473F873A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22-  Kontrasty</w:t>
            </w:r>
          </w:p>
        </w:tc>
        <w:tc>
          <w:tcPr>
            <w:tcW w:w="3785" w:type="dxa"/>
            <w:shd w:val="clear" w:color="auto" w:fill="auto"/>
          </w:tcPr>
          <w:p w14:paraId="6B338C77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Urtica Sp. z o.o.</w:t>
            </w:r>
          </w:p>
          <w:p w14:paraId="33A0AD9D" w14:textId="77777777" w:rsidR="00392D53" w:rsidRPr="00211A34" w:rsidRDefault="00392D53" w:rsidP="0026193A">
            <w:pPr>
              <w:rPr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120</w:t>
            </w:r>
          </w:p>
          <w:p w14:paraId="36312798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16C8B79B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38706E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500,00</w:t>
            </w:r>
          </w:p>
        </w:tc>
      </w:tr>
      <w:tr w:rsidR="00392D53" w:rsidRPr="00834EF4" w14:paraId="70D2D236" w14:textId="77777777" w:rsidTr="00B4481A">
        <w:tc>
          <w:tcPr>
            <w:tcW w:w="2169" w:type="dxa"/>
            <w:shd w:val="clear" w:color="auto" w:fill="auto"/>
          </w:tcPr>
          <w:p w14:paraId="0780688B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23-  Methotrexat</w:t>
            </w:r>
          </w:p>
        </w:tc>
        <w:tc>
          <w:tcPr>
            <w:tcW w:w="3785" w:type="dxa"/>
            <w:shd w:val="clear" w:color="auto" w:fill="auto"/>
          </w:tcPr>
          <w:p w14:paraId="64374435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740896F" w14:textId="77777777" w:rsidR="00392D53" w:rsidRPr="00211A34" w:rsidRDefault="00392D53" w:rsidP="0026193A">
            <w:pPr>
              <w:rPr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9</w:t>
            </w:r>
          </w:p>
          <w:p w14:paraId="41E53B8B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122A23A2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A5B30C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500,00</w:t>
            </w:r>
          </w:p>
        </w:tc>
      </w:tr>
      <w:tr w:rsidR="00392D53" w:rsidRPr="00834EF4" w14:paraId="7EE5D2BC" w14:textId="77777777" w:rsidTr="00B4481A">
        <w:tc>
          <w:tcPr>
            <w:tcW w:w="2169" w:type="dxa"/>
            <w:shd w:val="clear" w:color="auto" w:fill="auto"/>
          </w:tcPr>
          <w:p w14:paraId="62D74F63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23-  Methotrexat</w:t>
            </w:r>
          </w:p>
        </w:tc>
        <w:tc>
          <w:tcPr>
            <w:tcW w:w="3785" w:type="dxa"/>
            <w:shd w:val="clear" w:color="auto" w:fill="auto"/>
          </w:tcPr>
          <w:p w14:paraId="790D66D9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Asclepios S.A.</w:t>
            </w:r>
          </w:p>
          <w:p w14:paraId="122F8387" w14:textId="77777777" w:rsidR="00392D53" w:rsidRPr="00211A34" w:rsidRDefault="00392D53" w:rsidP="0026193A">
            <w:pPr>
              <w:rPr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44</w:t>
            </w:r>
          </w:p>
          <w:p w14:paraId="43D58CB6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72840492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- 498.35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B048CE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498,35</w:t>
            </w:r>
          </w:p>
        </w:tc>
      </w:tr>
      <w:tr w:rsidR="00392D53" w:rsidRPr="00834EF4" w14:paraId="353D5AE7" w14:textId="77777777" w:rsidTr="00B4481A">
        <w:tc>
          <w:tcPr>
            <w:tcW w:w="2169" w:type="dxa"/>
            <w:shd w:val="clear" w:color="auto" w:fill="auto"/>
          </w:tcPr>
          <w:p w14:paraId="51D27693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24  - Topotecanum *</w:t>
            </w:r>
          </w:p>
        </w:tc>
        <w:tc>
          <w:tcPr>
            <w:tcW w:w="3785" w:type="dxa"/>
            <w:shd w:val="clear" w:color="auto" w:fill="auto"/>
          </w:tcPr>
          <w:p w14:paraId="121BBE0C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D568144" w14:textId="77777777" w:rsidR="00392D53" w:rsidRPr="00211A34" w:rsidRDefault="00392D53" w:rsidP="0026193A">
            <w:pPr>
              <w:rPr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9</w:t>
            </w:r>
          </w:p>
          <w:p w14:paraId="0AA9DC4E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31756491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9FEC68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500,00</w:t>
            </w:r>
          </w:p>
        </w:tc>
      </w:tr>
      <w:tr w:rsidR="00392D53" w:rsidRPr="00834EF4" w14:paraId="58B78D3C" w14:textId="77777777" w:rsidTr="00B4481A">
        <w:tc>
          <w:tcPr>
            <w:tcW w:w="2169" w:type="dxa"/>
            <w:shd w:val="clear" w:color="auto" w:fill="auto"/>
          </w:tcPr>
          <w:p w14:paraId="0DD512FB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25  - Leki VII</w:t>
            </w:r>
          </w:p>
        </w:tc>
        <w:tc>
          <w:tcPr>
            <w:tcW w:w="3785" w:type="dxa"/>
            <w:shd w:val="clear" w:color="auto" w:fill="auto"/>
          </w:tcPr>
          <w:p w14:paraId="4245F077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Urtica Sp. z o.o.</w:t>
            </w:r>
          </w:p>
          <w:p w14:paraId="1026D170" w14:textId="77777777" w:rsidR="00392D53" w:rsidRPr="00211A34" w:rsidRDefault="00392D53" w:rsidP="0026193A">
            <w:pPr>
              <w:rPr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120</w:t>
            </w:r>
          </w:p>
          <w:p w14:paraId="3C3D5EC0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1968B3E9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CAA20C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500,00</w:t>
            </w:r>
          </w:p>
        </w:tc>
      </w:tr>
      <w:tr w:rsidR="00392D53" w:rsidRPr="00834EF4" w14:paraId="0AB4F737" w14:textId="77777777" w:rsidTr="00B4481A">
        <w:tc>
          <w:tcPr>
            <w:tcW w:w="2169" w:type="dxa"/>
            <w:shd w:val="clear" w:color="auto" w:fill="auto"/>
          </w:tcPr>
          <w:p w14:paraId="14B21FB3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25  - Leki VII</w:t>
            </w:r>
          </w:p>
        </w:tc>
        <w:tc>
          <w:tcPr>
            <w:tcW w:w="3785" w:type="dxa"/>
            <w:shd w:val="clear" w:color="auto" w:fill="auto"/>
          </w:tcPr>
          <w:p w14:paraId="1076D4E5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9D217E1" w14:textId="77777777" w:rsidR="00392D53" w:rsidRPr="00211A34" w:rsidRDefault="00392D53" w:rsidP="0026193A">
            <w:pPr>
              <w:rPr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9</w:t>
            </w:r>
          </w:p>
          <w:p w14:paraId="4BEADF8A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0C8E91F2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- 452.35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81981A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452,35</w:t>
            </w:r>
          </w:p>
        </w:tc>
      </w:tr>
      <w:tr w:rsidR="00392D53" w:rsidRPr="00834EF4" w14:paraId="1D885079" w14:textId="77777777" w:rsidTr="00B4481A">
        <w:tc>
          <w:tcPr>
            <w:tcW w:w="2169" w:type="dxa"/>
            <w:shd w:val="clear" w:color="auto" w:fill="auto"/>
          </w:tcPr>
          <w:p w14:paraId="5B7C9D52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26- Leki VIII</w:t>
            </w:r>
          </w:p>
        </w:tc>
        <w:tc>
          <w:tcPr>
            <w:tcW w:w="3785" w:type="dxa"/>
            <w:shd w:val="clear" w:color="auto" w:fill="auto"/>
          </w:tcPr>
          <w:p w14:paraId="56AC304C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6C5C7D3" w14:textId="77777777" w:rsidR="00392D53" w:rsidRPr="00211A34" w:rsidRDefault="00392D53" w:rsidP="0026193A">
            <w:pPr>
              <w:rPr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9</w:t>
            </w:r>
          </w:p>
          <w:p w14:paraId="0C8FB8EE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00B63CAF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42BE38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500,00</w:t>
            </w:r>
          </w:p>
        </w:tc>
      </w:tr>
      <w:tr w:rsidR="00392D53" w:rsidRPr="00834EF4" w14:paraId="1719E549" w14:textId="77777777" w:rsidTr="00B4481A">
        <w:tc>
          <w:tcPr>
            <w:tcW w:w="2169" w:type="dxa"/>
            <w:shd w:val="clear" w:color="auto" w:fill="auto"/>
          </w:tcPr>
          <w:p w14:paraId="11840701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26- Leki VIII</w:t>
            </w:r>
          </w:p>
        </w:tc>
        <w:tc>
          <w:tcPr>
            <w:tcW w:w="3785" w:type="dxa"/>
            <w:shd w:val="clear" w:color="auto" w:fill="auto"/>
          </w:tcPr>
          <w:p w14:paraId="110D6B10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Urtica Sp. z o.o.</w:t>
            </w:r>
          </w:p>
          <w:p w14:paraId="4AD0F30B" w14:textId="77777777" w:rsidR="00392D53" w:rsidRPr="00211A34" w:rsidRDefault="00392D53" w:rsidP="0026193A">
            <w:pPr>
              <w:rPr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120</w:t>
            </w:r>
          </w:p>
          <w:p w14:paraId="4D08C99B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652B2CA1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- 496.15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5BF6DA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496,15</w:t>
            </w:r>
          </w:p>
        </w:tc>
      </w:tr>
      <w:tr w:rsidR="00392D53" w:rsidRPr="00834EF4" w14:paraId="6BBF2199" w14:textId="77777777" w:rsidTr="00B4481A">
        <w:tc>
          <w:tcPr>
            <w:tcW w:w="2169" w:type="dxa"/>
            <w:shd w:val="clear" w:color="auto" w:fill="auto"/>
          </w:tcPr>
          <w:p w14:paraId="577DDE0F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27 - Doxorubicin*</w:t>
            </w:r>
          </w:p>
        </w:tc>
        <w:tc>
          <w:tcPr>
            <w:tcW w:w="3785" w:type="dxa"/>
            <w:shd w:val="clear" w:color="auto" w:fill="auto"/>
          </w:tcPr>
          <w:p w14:paraId="12BCDCAA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Bialmed Sp. z o.o.</w:t>
            </w:r>
          </w:p>
          <w:p w14:paraId="726A18DB" w14:textId="77777777" w:rsidR="00392D53" w:rsidRPr="00211A34" w:rsidRDefault="00392D53" w:rsidP="0026193A">
            <w:pPr>
              <w:rPr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46/48/35</w:t>
            </w:r>
          </w:p>
          <w:p w14:paraId="6B48851D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5827979B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EFE8B5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500,00</w:t>
            </w:r>
          </w:p>
        </w:tc>
      </w:tr>
      <w:tr w:rsidR="00392D53" w:rsidRPr="00834EF4" w14:paraId="796104CD" w14:textId="77777777" w:rsidTr="00B4481A">
        <w:tc>
          <w:tcPr>
            <w:tcW w:w="2169" w:type="dxa"/>
            <w:shd w:val="clear" w:color="auto" w:fill="auto"/>
          </w:tcPr>
          <w:p w14:paraId="1E78CD1E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27 - Doxorubicin*</w:t>
            </w:r>
          </w:p>
        </w:tc>
        <w:tc>
          <w:tcPr>
            <w:tcW w:w="3785" w:type="dxa"/>
            <w:shd w:val="clear" w:color="auto" w:fill="auto"/>
          </w:tcPr>
          <w:p w14:paraId="1B61BCE9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F98F54A" w14:textId="77777777" w:rsidR="00392D53" w:rsidRPr="00211A34" w:rsidRDefault="00392D53" w:rsidP="0026193A">
            <w:pPr>
              <w:rPr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9</w:t>
            </w:r>
          </w:p>
          <w:p w14:paraId="7A06C5A9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70D9E3EB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- 446.85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09B491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446,85</w:t>
            </w:r>
          </w:p>
        </w:tc>
      </w:tr>
      <w:tr w:rsidR="00392D53" w:rsidRPr="00834EF4" w14:paraId="7B1B16AE" w14:textId="77777777" w:rsidTr="00B4481A">
        <w:tc>
          <w:tcPr>
            <w:tcW w:w="2169" w:type="dxa"/>
            <w:shd w:val="clear" w:color="auto" w:fill="auto"/>
          </w:tcPr>
          <w:p w14:paraId="1A021C7E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28 - Fluorouracil*</w:t>
            </w:r>
          </w:p>
        </w:tc>
        <w:tc>
          <w:tcPr>
            <w:tcW w:w="3785" w:type="dxa"/>
            <w:shd w:val="clear" w:color="auto" w:fill="auto"/>
          </w:tcPr>
          <w:p w14:paraId="5E0BD687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Bialmed Sp. z o.o.</w:t>
            </w:r>
          </w:p>
          <w:p w14:paraId="0731E132" w14:textId="77777777" w:rsidR="00392D53" w:rsidRPr="00211A34" w:rsidRDefault="00392D53" w:rsidP="0026193A">
            <w:pPr>
              <w:rPr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46/48/35</w:t>
            </w:r>
          </w:p>
          <w:p w14:paraId="1F990113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4BCAFB6F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51CC0BE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500,00</w:t>
            </w:r>
          </w:p>
        </w:tc>
      </w:tr>
      <w:tr w:rsidR="00392D53" w:rsidRPr="00834EF4" w14:paraId="4C470C69" w14:textId="77777777" w:rsidTr="00B4481A">
        <w:tc>
          <w:tcPr>
            <w:tcW w:w="2169" w:type="dxa"/>
            <w:shd w:val="clear" w:color="auto" w:fill="auto"/>
          </w:tcPr>
          <w:p w14:paraId="74EFCD45" w14:textId="77777777" w:rsidR="00C555C2" w:rsidRDefault="00C555C2" w:rsidP="0026193A">
            <w:pPr>
              <w:spacing w:before="40" w:after="40"/>
              <w:rPr>
                <w:sz w:val="20"/>
                <w:szCs w:val="20"/>
              </w:rPr>
            </w:pPr>
          </w:p>
          <w:p w14:paraId="5942135C" w14:textId="652C70C9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lastRenderedPageBreak/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28 - Fluorouracil*</w:t>
            </w:r>
          </w:p>
        </w:tc>
        <w:tc>
          <w:tcPr>
            <w:tcW w:w="3785" w:type="dxa"/>
            <w:shd w:val="clear" w:color="auto" w:fill="auto"/>
          </w:tcPr>
          <w:p w14:paraId="5C71CDDA" w14:textId="77777777" w:rsidR="00C555C2" w:rsidRDefault="00C555C2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</w:p>
          <w:p w14:paraId="56ED9DE4" w14:textId="6AE7DF63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lastRenderedPageBreak/>
              <w:t>Salus International Sp. z o.o.</w:t>
            </w:r>
          </w:p>
          <w:p w14:paraId="74CF1C20" w14:textId="77777777" w:rsidR="00392D53" w:rsidRPr="00211A34" w:rsidRDefault="00392D53" w:rsidP="0026193A">
            <w:pPr>
              <w:rPr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9</w:t>
            </w:r>
          </w:p>
          <w:p w14:paraId="4876F1D5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4B195925" w14:textId="77777777" w:rsidR="00C555C2" w:rsidRDefault="00C555C2" w:rsidP="0026193A">
            <w:pPr>
              <w:spacing w:before="40" w:after="40"/>
              <w:rPr>
                <w:sz w:val="20"/>
                <w:szCs w:val="20"/>
              </w:rPr>
            </w:pPr>
          </w:p>
          <w:p w14:paraId="16285C1D" w14:textId="14F30BD3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lastRenderedPageBreak/>
              <w:t>1 - Cena - 433.20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A7DF16" w14:textId="77777777" w:rsidR="00C555C2" w:rsidRDefault="00C555C2" w:rsidP="0026193A">
            <w:pPr>
              <w:jc w:val="center"/>
              <w:rPr>
                <w:sz w:val="20"/>
                <w:szCs w:val="20"/>
              </w:rPr>
            </w:pPr>
          </w:p>
          <w:p w14:paraId="25626EF2" w14:textId="267DC2D3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lastRenderedPageBreak/>
              <w:t xml:space="preserve">  433,20</w:t>
            </w:r>
          </w:p>
        </w:tc>
      </w:tr>
      <w:tr w:rsidR="00392D53" w:rsidRPr="00834EF4" w14:paraId="0D3C3313" w14:textId="77777777" w:rsidTr="00B4481A">
        <w:tc>
          <w:tcPr>
            <w:tcW w:w="2169" w:type="dxa"/>
            <w:shd w:val="clear" w:color="auto" w:fill="auto"/>
          </w:tcPr>
          <w:p w14:paraId="5CB3F175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lastRenderedPageBreak/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28 - Fluorouracil*</w:t>
            </w:r>
          </w:p>
        </w:tc>
        <w:tc>
          <w:tcPr>
            <w:tcW w:w="3785" w:type="dxa"/>
            <w:shd w:val="clear" w:color="auto" w:fill="auto"/>
          </w:tcPr>
          <w:p w14:paraId="7E43031F" w14:textId="7777777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>Asclepios S.A.</w:t>
            </w:r>
          </w:p>
          <w:p w14:paraId="6BDBB27F" w14:textId="77777777" w:rsidR="00392D53" w:rsidRPr="00211A34" w:rsidRDefault="00392D53" w:rsidP="0026193A">
            <w:pPr>
              <w:rPr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44</w:t>
            </w:r>
          </w:p>
          <w:p w14:paraId="665BA440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64B91DAA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CB3EA9C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0,00</w:t>
            </w:r>
          </w:p>
        </w:tc>
      </w:tr>
      <w:tr w:rsidR="00392D53" w:rsidRPr="00834EF4" w14:paraId="76DFBF11" w14:textId="77777777" w:rsidTr="00B4481A">
        <w:tc>
          <w:tcPr>
            <w:tcW w:w="2169" w:type="dxa"/>
            <w:shd w:val="clear" w:color="auto" w:fill="auto"/>
          </w:tcPr>
          <w:p w14:paraId="1F51763B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2D53">
              <w:rPr>
                <w:sz w:val="20"/>
                <w:szCs w:val="20"/>
              </w:rPr>
              <w:t>Pakiet 30 - Etomidate</w:t>
            </w:r>
          </w:p>
        </w:tc>
        <w:tc>
          <w:tcPr>
            <w:tcW w:w="3785" w:type="dxa"/>
            <w:shd w:val="clear" w:color="auto" w:fill="auto"/>
          </w:tcPr>
          <w:p w14:paraId="13316E3B" w14:textId="31EDA417" w:rsidR="00392D53" w:rsidRPr="00211A34" w:rsidRDefault="00392D53" w:rsidP="002619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92D53">
              <w:rPr>
                <w:b/>
                <w:bCs/>
                <w:sz w:val="20"/>
                <w:szCs w:val="20"/>
              </w:rPr>
              <w:t xml:space="preserve">Aesculap Chifa </w:t>
            </w:r>
            <w:r w:rsidR="00C555C2">
              <w:rPr>
                <w:b/>
                <w:bCs/>
                <w:sz w:val="20"/>
                <w:szCs w:val="20"/>
              </w:rPr>
              <w:t>Sp. z o.o.</w:t>
            </w:r>
          </w:p>
          <w:p w14:paraId="6A5E9B22" w14:textId="77777777" w:rsidR="00392D53" w:rsidRPr="00211A34" w:rsidRDefault="00392D53" w:rsidP="0026193A">
            <w:pPr>
              <w:rPr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14</w:t>
            </w:r>
          </w:p>
          <w:p w14:paraId="4A724F0D" w14:textId="77777777" w:rsidR="00392D53" w:rsidRPr="00211A34" w:rsidRDefault="00392D53" w:rsidP="0026193A">
            <w:pPr>
              <w:spacing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2D53">
              <w:rPr>
                <w:sz w:val="20"/>
                <w:szCs w:val="20"/>
              </w:rPr>
              <w:t>Nowy Tomyśl</w:t>
            </w:r>
          </w:p>
        </w:tc>
        <w:tc>
          <w:tcPr>
            <w:tcW w:w="1984" w:type="dxa"/>
            <w:shd w:val="clear" w:color="auto" w:fill="auto"/>
          </w:tcPr>
          <w:p w14:paraId="1E4F8E8D" w14:textId="77777777" w:rsidR="00392D53" w:rsidRPr="00211A34" w:rsidRDefault="00392D53" w:rsidP="0026193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1C6F1E" w14:textId="77777777" w:rsidR="00392D53" w:rsidRPr="00211A34" w:rsidRDefault="00392D53" w:rsidP="0026193A">
            <w:pPr>
              <w:jc w:val="center"/>
              <w:rPr>
                <w:color w:val="000000"/>
                <w:sz w:val="20"/>
                <w:szCs w:val="20"/>
              </w:rPr>
            </w:pPr>
            <w:r w:rsidRPr="00392D53">
              <w:rPr>
                <w:sz w:val="20"/>
                <w:szCs w:val="20"/>
              </w:rPr>
              <w:t xml:space="preserve">  500,00</w:t>
            </w:r>
          </w:p>
        </w:tc>
      </w:tr>
      <w:bookmarkEnd w:id="0"/>
    </w:tbl>
    <w:p w14:paraId="479AA1F8" w14:textId="4DB6D03C" w:rsidR="008642B3" w:rsidRPr="00D168A0" w:rsidRDefault="008642B3" w:rsidP="00D168A0">
      <w:pPr>
        <w:jc w:val="right"/>
        <w:rPr>
          <w:sz w:val="32"/>
          <w:szCs w:val="32"/>
        </w:rPr>
      </w:pPr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1C088" w14:textId="77777777" w:rsidR="002A2B80" w:rsidRDefault="002A2B80">
      <w:r>
        <w:separator/>
      </w:r>
    </w:p>
  </w:endnote>
  <w:endnote w:type="continuationSeparator" w:id="0">
    <w:p w14:paraId="011AB807" w14:textId="77777777" w:rsidR="002A2B80" w:rsidRDefault="002A2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4B3A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584C0" w14:textId="78DAB21C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DD07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A8EAD" w14:textId="77777777" w:rsidR="002A2B80" w:rsidRDefault="002A2B80">
      <w:r>
        <w:separator/>
      </w:r>
    </w:p>
  </w:footnote>
  <w:footnote w:type="continuationSeparator" w:id="0">
    <w:p w14:paraId="41814FE7" w14:textId="77777777" w:rsidR="002A2B80" w:rsidRDefault="002A2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FB1B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16D1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64EB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2B80"/>
    <w:rsid w:val="00022322"/>
    <w:rsid w:val="00042497"/>
    <w:rsid w:val="000C1E6F"/>
    <w:rsid w:val="000E4E56"/>
    <w:rsid w:val="001A1468"/>
    <w:rsid w:val="001B7815"/>
    <w:rsid w:val="001D1EEC"/>
    <w:rsid w:val="00211A34"/>
    <w:rsid w:val="0028392F"/>
    <w:rsid w:val="002A2B80"/>
    <w:rsid w:val="002B1E4F"/>
    <w:rsid w:val="002B6761"/>
    <w:rsid w:val="003445A0"/>
    <w:rsid w:val="00392D53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481A"/>
    <w:rsid w:val="00B464D3"/>
    <w:rsid w:val="00B8185B"/>
    <w:rsid w:val="00BC6F7F"/>
    <w:rsid w:val="00BD2174"/>
    <w:rsid w:val="00C423DD"/>
    <w:rsid w:val="00C555C2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A3A03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FB5F7E"/>
  <w15:chartTrackingRefBased/>
  <w15:docId w15:val="{E3881326-CCEF-48C2-A140-FA80ADFC2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6</Pages>
  <Words>1366</Words>
  <Characters>7304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Machaj</cp:lastModifiedBy>
  <cp:revision>5</cp:revision>
  <cp:lastPrinted>2022-09-05T10:55:00Z</cp:lastPrinted>
  <dcterms:created xsi:type="dcterms:W3CDTF">2022-09-05T08:24:00Z</dcterms:created>
  <dcterms:modified xsi:type="dcterms:W3CDTF">2022-09-15T09:05:00Z</dcterms:modified>
</cp:coreProperties>
</file>